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33D0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33D0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32BEF" w:rsidRPr="00933D02">
        <w:rPr>
          <w:rFonts w:ascii="Arial Narrow" w:hAnsi="Arial Narrow" w:cs="Arial"/>
          <w:bCs/>
          <w:i w:val="0"/>
          <w:szCs w:val="24"/>
        </w:rPr>
        <w:t>3</w:t>
      </w:r>
      <w:r w:rsidR="007666D6" w:rsidRPr="00933D0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933D02" w:rsidTr="00467CA2">
        <w:tc>
          <w:tcPr>
            <w:tcW w:w="2800" w:type="dxa"/>
            <w:shd w:val="clear" w:color="auto" w:fill="auto"/>
          </w:tcPr>
          <w:p w:rsidR="00D520D3" w:rsidRPr="00933D0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33D0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33D0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933D0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33D0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33D0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33D0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33D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33D0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33D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33D02" w:rsidTr="00467CA2">
        <w:tc>
          <w:tcPr>
            <w:tcW w:w="2800" w:type="dxa"/>
            <w:shd w:val="clear" w:color="auto" w:fill="auto"/>
          </w:tcPr>
          <w:p w:rsidR="00D520D3" w:rsidRPr="00933D0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33D0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933D0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33D0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33D0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33D0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33D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33D0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33D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933D0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33D0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33D0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33D0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33D0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33D0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33D0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33D0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33D0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33D0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33D0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33D0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32BEF" w:rsidRPr="00933D02">
        <w:rPr>
          <w:rFonts w:ascii="Arial Narrow" w:hAnsi="Arial Narrow" w:cs="Arial"/>
          <w:sz w:val="24"/>
          <w:szCs w:val="24"/>
        </w:rPr>
        <w:t>(</w:t>
      </w:r>
      <w:proofErr w:type="spellStart"/>
      <w:r w:rsidR="00B32BEF" w:rsidRPr="00933D02">
        <w:rPr>
          <w:rFonts w:ascii="Arial Narrow" w:hAnsi="Arial Narrow" w:cs="Arial"/>
          <w:sz w:val="24"/>
          <w:szCs w:val="24"/>
        </w:rPr>
        <w:t>t.j</w:t>
      </w:r>
      <w:proofErr w:type="spellEnd"/>
      <w:r w:rsidR="00B32BEF" w:rsidRPr="00933D02">
        <w:rPr>
          <w:rFonts w:ascii="Arial Narrow" w:hAnsi="Arial Narrow" w:cs="Arial"/>
          <w:sz w:val="24"/>
          <w:szCs w:val="24"/>
        </w:rPr>
        <w:t>. Dz. U. z 2024 r. poz. 1320 z p</w:t>
      </w:r>
      <w:r w:rsidR="00933D02">
        <w:rPr>
          <w:rFonts w:ascii="Arial Narrow" w:hAnsi="Arial Narrow" w:cs="Arial"/>
          <w:sz w:val="24"/>
          <w:szCs w:val="24"/>
        </w:rPr>
        <w:t>óżn</w:t>
      </w:r>
      <w:r w:rsidR="00B32BEF" w:rsidRPr="00933D02">
        <w:rPr>
          <w:rFonts w:ascii="Arial Narrow" w:hAnsi="Arial Narrow" w:cs="Arial"/>
          <w:sz w:val="24"/>
          <w:szCs w:val="24"/>
        </w:rPr>
        <w:t>. zm.)</w:t>
      </w:r>
      <w:r w:rsidR="00E27ABB"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33D0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933D02" w:rsidTr="00467CA2">
        <w:tc>
          <w:tcPr>
            <w:tcW w:w="2269" w:type="dxa"/>
            <w:shd w:val="clear" w:color="auto" w:fill="auto"/>
          </w:tcPr>
          <w:p w:rsidR="00D520D3" w:rsidRPr="00933D0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33D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933D02" w:rsidRDefault="00B32BE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33D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napędu ortopedycznego akumulatorowego w ramach Projektu nr FENX.06.01-IP.03-0018/25 pn: "Wsparcie infrastruktury  10.WSzKzP SP ZOZ w Bydgoszczy w zakresie AOS i leczenia jednego dnia poprzez zakup niezbędnych wyrobów medycznych"</w:t>
            </w:r>
            <w:r w:rsidR="00D520D3" w:rsidRPr="00933D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32BEF" w:rsidRPr="00933D02" w:rsidTr="005C459C">
        <w:tc>
          <w:tcPr>
            <w:tcW w:w="2269" w:type="dxa"/>
            <w:shd w:val="clear" w:color="auto" w:fill="auto"/>
          </w:tcPr>
          <w:p w:rsidR="00B32BEF" w:rsidRPr="00933D02" w:rsidRDefault="00B32BEF" w:rsidP="005C459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33D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2BEF" w:rsidRPr="00933D02" w:rsidRDefault="00B32BEF" w:rsidP="005C459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33D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77/2026</w:t>
            </w:r>
          </w:p>
        </w:tc>
      </w:tr>
    </w:tbl>
    <w:p w:rsidR="00DC652A" w:rsidRPr="00933D02" w:rsidRDefault="00B32BE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33D0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933D0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33D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33D0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33D0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33D0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33D0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933D0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933D0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933D0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33D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33D0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33D0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33D0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33D0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933D0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33D0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933D0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33D0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33D0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33D0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33D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33D0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33D0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33D0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33D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33D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sposób wykorzystania udostępnionych przeze mnie zasobów przy wykonywaniu zamówienia </w:t>
      </w: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publicznego będzie następujący:</w:t>
      </w:r>
    </w:p>
    <w:p w:rsidR="0093388F" w:rsidRPr="00933D0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33D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33D0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933D0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33D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33D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33D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33D0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33D0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33D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933D02" w:rsidTr="00467CA2">
        <w:tc>
          <w:tcPr>
            <w:tcW w:w="2660" w:type="dxa"/>
            <w:shd w:val="clear" w:color="auto" w:fill="auto"/>
          </w:tcPr>
          <w:p w:rsidR="00D520D3" w:rsidRPr="00933D0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33D0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33D0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933D0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33D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933D0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33D0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33D0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933D02" w:rsidRDefault="00D520D3" w:rsidP="00B32BE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33D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32BEF" w:rsidRPr="00933D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33D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33D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33D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933D0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33D0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4F3" w:rsidRDefault="00DE44F3" w:rsidP="00025386">
      <w:pPr>
        <w:spacing w:after="0" w:line="240" w:lineRule="auto"/>
      </w:pPr>
      <w:r>
        <w:separator/>
      </w:r>
    </w:p>
  </w:endnote>
  <w:endnote w:type="continuationSeparator" w:id="1">
    <w:p w:rsidR="00DE44F3" w:rsidRDefault="00DE44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EF" w:rsidRDefault="00B32B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3D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3D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EF" w:rsidRDefault="00B32B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4F3" w:rsidRDefault="00DE44F3" w:rsidP="00025386">
      <w:pPr>
        <w:spacing w:after="0" w:line="240" w:lineRule="auto"/>
      </w:pPr>
      <w:r>
        <w:separator/>
      </w:r>
    </w:p>
  </w:footnote>
  <w:footnote w:type="continuationSeparator" w:id="1">
    <w:p w:rsidR="00DE44F3" w:rsidRDefault="00DE44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EF" w:rsidRDefault="00B32B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EF" w:rsidRDefault="00933D0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pt;height:66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EF" w:rsidRDefault="00B32B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2BE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33D02"/>
    <w:rsid w:val="00A56A6F"/>
    <w:rsid w:val="00A87380"/>
    <w:rsid w:val="00AF4E90"/>
    <w:rsid w:val="00AF7375"/>
    <w:rsid w:val="00B32BEF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44F3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2026-06-23T07:44:00Z</dcterms:created>
  <dcterms:modified xsi:type="dcterms:W3CDTF">2026-06-23T07:45:00Z</dcterms:modified>
</cp:coreProperties>
</file>