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B6DA6" w14:textId="25E05A99" w:rsidR="00025386" w:rsidRPr="00905292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905292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905292">
        <w:rPr>
          <w:rFonts w:ascii="Arial Black" w:hAnsi="Arial Black" w:cs="Arial"/>
          <w:bCs/>
          <w:i w:val="0"/>
          <w:sz w:val="20"/>
        </w:rPr>
        <w:t>5</w:t>
      </w:r>
      <w:r w:rsidR="007666D6" w:rsidRPr="00905292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05292" w14:paraId="569388CF" w14:textId="77777777" w:rsidTr="00467CA2">
        <w:tc>
          <w:tcPr>
            <w:tcW w:w="2800" w:type="dxa"/>
          </w:tcPr>
          <w:p w14:paraId="563A5457" w14:textId="77777777" w:rsidR="00D520D3" w:rsidRPr="0090529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05292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905292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6C2820C" w14:textId="77777777" w:rsidR="00D520D3" w:rsidRPr="0090529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F03C42D" w14:textId="77777777" w:rsidR="00D520D3" w:rsidRPr="0090529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05292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89C692" w14:textId="77777777" w:rsidR="00D520D3" w:rsidRPr="0090529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90529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905292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90529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905292" w14:paraId="4151173D" w14:textId="77777777" w:rsidTr="00467CA2">
        <w:tc>
          <w:tcPr>
            <w:tcW w:w="2800" w:type="dxa"/>
          </w:tcPr>
          <w:p w14:paraId="74F448C2" w14:textId="77777777" w:rsidR="00D520D3" w:rsidRPr="0090529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05292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A983954" w14:textId="77777777" w:rsidR="00D520D3" w:rsidRPr="0090529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CDC394A" w14:textId="77777777" w:rsidR="00D520D3" w:rsidRPr="0090529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05292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8E8354" w14:textId="77777777" w:rsidR="00D520D3" w:rsidRPr="0090529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90529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905292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90529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5EF56450" w14:textId="77777777" w:rsidR="00B62AD0" w:rsidRPr="00905292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05292" w14:paraId="2B83473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163326" w14:textId="77777777" w:rsidR="00053927" w:rsidRPr="0090529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905292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79B4E35C" w14:textId="77777777" w:rsidR="00053927" w:rsidRPr="0090529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905292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905292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905292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650007D" w14:textId="2AAC0CF7" w:rsidR="0071340C" w:rsidRPr="00905292" w:rsidRDefault="0071340C" w:rsidP="00905292">
      <w:pPr>
        <w:widowControl w:val="0"/>
        <w:suppressAutoHyphens/>
        <w:autoSpaceDE w:val="0"/>
        <w:autoSpaceDN w:val="0"/>
        <w:adjustRightInd w:val="0"/>
        <w:spacing w:before="600" w:after="24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05292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9052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9052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905292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905292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EE13BD" w:rsidRPr="00905292">
        <w:rPr>
          <w:rFonts w:ascii="Arial Narrow" w:hAnsi="Arial Narrow" w:cs="Arial"/>
          <w:sz w:val="20"/>
          <w:szCs w:val="20"/>
        </w:rPr>
        <w:t>(</w:t>
      </w:r>
      <w:proofErr w:type="spellStart"/>
      <w:r w:rsidR="00EE13BD" w:rsidRPr="00905292">
        <w:rPr>
          <w:rFonts w:ascii="Arial Narrow" w:hAnsi="Arial Narrow" w:cs="Arial"/>
          <w:sz w:val="20"/>
          <w:szCs w:val="20"/>
        </w:rPr>
        <w:t>t.j</w:t>
      </w:r>
      <w:proofErr w:type="spellEnd"/>
      <w:r w:rsidR="00EE13BD" w:rsidRPr="00905292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EE13BD" w:rsidRPr="00905292">
        <w:rPr>
          <w:rFonts w:ascii="Arial Narrow" w:hAnsi="Arial Narrow" w:cs="Arial"/>
          <w:sz w:val="20"/>
          <w:szCs w:val="20"/>
        </w:rPr>
        <w:t>p</w:t>
      </w:r>
      <w:r w:rsidR="00905292">
        <w:rPr>
          <w:rFonts w:ascii="Arial Narrow" w:hAnsi="Arial Narrow" w:cs="Arial"/>
          <w:sz w:val="20"/>
          <w:szCs w:val="20"/>
        </w:rPr>
        <w:t>óź</w:t>
      </w:r>
      <w:r w:rsidR="00EE13BD" w:rsidRPr="00905292">
        <w:rPr>
          <w:rFonts w:ascii="Arial Narrow" w:hAnsi="Arial Narrow" w:cs="Arial"/>
          <w:sz w:val="20"/>
          <w:szCs w:val="20"/>
        </w:rPr>
        <w:t>n</w:t>
      </w:r>
      <w:proofErr w:type="spellEnd"/>
      <w:r w:rsidR="00EE13BD" w:rsidRPr="00905292">
        <w:rPr>
          <w:rFonts w:ascii="Arial Narrow" w:hAnsi="Arial Narrow" w:cs="Arial"/>
          <w:sz w:val="20"/>
          <w:szCs w:val="20"/>
        </w:rPr>
        <w:t>. zm.)</w:t>
      </w:r>
      <w:r w:rsidR="00E27ABB" w:rsidRPr="009052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905292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9052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05292" w14:paraId="2412CA00" w14:textId="77777777" w:rsidTr="00467CA2">
        <w:tc>
          <w:tcPr>
            <w:tcW w:w="2269" w:type="dxa"/>
          </w:tcPr>
          <w:p w14:paraId="262FB0C0" w14:textId="77777777" w:rsidR="00D520D3" w:rsidRPr="00905292" w:rsidRDefault="00D520D3" w:rsidP="00905292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0529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E9C7A76" w14:textId="2C739BDE" w:rsidR="00D520D3" w:rsidRPr="00905292" w:rsidRDefault="00EE13BD" w:rsidP="00905292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052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Zakup aparatu OCT, </w:t>
            </w:r>
            <w:proofErr w:type="spellStart"/>
            <w:r w:rsidRPr="009052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funduskamery</w:t>
            </w:r>
            <w:proofErr w:type="spellEnd"/>
            <w:r w:rsidRPr="009052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, spirometru oraz </w:t>
            </w:r>
            <w:proofErr w:type="spellStart"/>
            <w:r w:rsidRPr="009052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holtera</w:t>
            </w:r>
            <w:proofErr w:type="spellEnd"/>
            <w:r w:rsidRPr="009052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EKG i </w:t>
            </w:r>
            <w:proofErr w:type="gramStart"/>
            <w:r w:rsidRPr="009052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ciśnienia  w</w:t>
            </w:r>
            <w:proofErr w:type="gramEnd"/>
            <w:r w:rsidRPr="009052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ramach Projektu nr FENX.06.01-IP.03-0018/25 </w:t>
            </w:r>
            <w:proofErr w:type="spellStart"/>
            <w:r w:rsidRPr="009052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pn</w:t>
            </w:r>
            <w:proofErr w:type="spellEnd"/>
            <w:r w:rsidRPr="009052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: "Wsparcie </w:t>
            </w:r>
            <w:proofErr w:type="gramStart"/>
            <w:r w:rsidRPr="009052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infrastruktury  10.</w:t>
            </w:r>
            <w:proofErr w:type="gramEnd"/>
            <w:r w:rsidRPr="009052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WSzKzP SP ZOZ w Bydgoszczy w zakresie AOS i leczenia jednego dnia poprzez zakup niezbędnych wyrobów medycznych"</w:t>
            </w:r>
            <w:r w:rsidR="00D520D3" w:rsidRPr="009052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EE13BD" w:rsidRPr="00905292" w14:paraId="7495615E" w14:textId="77777777" w:rsidTr="00D264FB">
        <w:tc>
          <w:tcPr>
            <w:tcW w:w="2269" w:type="dxa"/>
          </w:tcPr>
          <w:p w14:paraId="2736981C" w14:textId="77777777" w:rsidR="00EE13BD" w:rsidRPr="00905292" w:rsidRDefault="00EE13BD" w:rsidP="00D264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0529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4762C7B" w14:textId="72D9C026" w:rsidR="00EE13BD" w:rsidRPr="00905292" w:rsidRDefault="00EE13BD" w:rsidP="00D264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0529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78/2026</w:t>
            </w:r>
          </w:p>
        </w:tc>
      </w:tr>
    </w:tbl>
    <w:p w14:paraId="0CC1D3ED" w14:textId="21C54890" w:rsidR="00DC652A" w:rsidRPr="00905292" w:rsidRDefault="00EE13B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905292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02EBE638" w14:textId="77777777" w:rsidR="00DC652A" w:rsidRPr="0090529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90529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2EEBB1E2" w14:textId="77777777" w:rsidR="0071340C" w:rsidRPr="0090529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905292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905292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905292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23140625" w14:textId="77777777" w:rsidR="0071340C" w:rsidRPr="0090529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523C7828" w14:textId="77777777" w:rsidR="0071340C" w:rsidRPr="0090529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74DA71A4" w14:textId="77777777" w:rsidR="0071340C" w:rsidRPr="009052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90529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7B469BFB" w14:textId="77777777" w:rsidR="0071340C" w:rsidRPr="0090529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905292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905292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905292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5EDAF2AE" w14:textId="77777777" w:rsidR="0071340C" w:rsidRPr="009052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109CD8DA" w14:textId="77777777" w:rsidR="0071340C" w:rsidRPr="009052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6C37DC4A" w14:textId="77777777" w:rsidR="00DC652A" w:rsidRPr="0090529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905292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905292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905292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360AEC75" w14:textId="77777777" w:rsidR="00DC652A" w:rsidRPr="0090529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905292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905292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9052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5C1E1BCB" w14:textId="77777777" w:rsidR="0093388F" w:rsidRPr="0090529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90529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0A1D2C0B" w14:textId="77777777" w:rsidR="0093388F" w:rsidRPr="0090529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C2F47B0" w14:textId="77777777" w:rsidR="0093388F" w:rsidRPr="0090529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90529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5CDDEC6C" w14:textId="77777777" w:rsidR="00CB29AC" w:rsidRPr="0090529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48C3E1FF" w14:textId="77777777" w:rsidR="00CB29AC" w:rsidRPr="0090529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90529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DC1C9A8" w14:textId="77777777" w:rsidR="00830970" w:rsidRPr="0090529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9052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90529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905292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2E61F997" w14:textId="77777777" w:rsidR="00E27ABB" w:rsidRPr="0090529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90529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905292" w14:paraId="0BD7DDC8" w14:textId="77777777" w:rsidTr="00467CA2">
        <w:tc>
          <w:tcPr>
            <w:tcW w:w="2660" w:type="dxa"/>
          </w:tcPr>
          <w:p w14:paraId="7FB0DB3C" w14:textId="77777777" w:rsidR="00D520D3" w:rsidRPr="0090529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ED794A4" w14:textId="77777777" w:rsidR="00D520D3" w:rsidRPr="0090529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905292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6F6E3D8E" w14:textId="77777777" w:rsidR="00D520D3" w:rsidRPr="0090529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0529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33C5297" w14:textId="77777777" w:rsidR="00D520D3" w:rsidRPr="0090529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6C395B2C" w14:textId="77777777" w:rsidR="00D520D3" w:rsidRPr="0090529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905292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6F6B8B9C" w14:textId="1FCCFFF0" w:rsidR="00D520D3" w:rsidRPr="0090529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0529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EE13BD" w:rsidRPr="0090529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90529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90529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90529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7363E9BD" w14:textId="77777777" w:rsidR="00E27ABB" w:rsidRPr="0090529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90529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441B0" w14:textId="77777777" w:rsidR="0056087A" w:rsidRDefault="0056087A" w:rsidP="00025386">
      <w:pPr>
        <w:spacing w:after="0" w:line="240" w:lineRule="auto"/>
      </w:pPr>
      <w:r>
        <w:separator/>
      </w:r>
    </w:p>
  </w:endnote>
  <w:endnote w:type="continuationSeparator" w:id="0">
    <w:p w14:paraId="1EA55679" w14:textId="77777777" w:rsidR="0056087A" w:rsidRDefault="005608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2C0F5" w14:textId="77777777" w:rsidR="00EE13BD" w:rsidRDefault="00EE13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F0E7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9E4213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A99F7F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FCB972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8CA12" w14:textId="77777777" w:rsidR="00EE13BD" w:rsidRDefault="00EE13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9227B" w14:textId="77777777" w:rsidR="0056087A" w:rsidRDefault="0056087A" w:rsidP="00025386">
      <w:pPr>
        <w:spacing w:after="0" w:line="240" w:lineRule="auto"/>
      </w:pPr>
      <w:r>
        <w:separator/>
      </w:r>
    </w:p>
  </w:footnote>
  <w:footnote w:type="continuationSeparator" w:id="0">
    <w:p w14:paraId="20C08363" w14:textId="77777777" w:rsidR="0056087A" w:rsidRDefault="005608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F359A" w14:textId="77777777" w:rsidR="00EE13BD" w:rsidRDefault="00EE13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56EB7" w14:textId="77777777" w:rsidR="00EE13BD" w:rsidRDefault="00EE13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A6CA1" w14:textId="77777777" w:rsidR="00EE13BD" w:rsidRDefault="00EE13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776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D6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087A"/>
    <w:rsid w:val="005624D8"/>
    <w:rsid w:val="00620476"/>
    <w:rsid w:val="00657A47"/>
    <w:rsid w:val="0071340C"/>
    <w:rsid w:val="00745A44"/>
    <w:rsid w:val="007666D6"/>
    <w:rsid w:val="007D6755"/>
    <w:rsid w:val="007F49C7"/>
    <w:rsid w:val="00815D66"/>
    <w:rsid w:val="00824D73"/>
    <w:rsid w:val="00830970"/>
    <w:rsid w:val="008833CF"/>
    <w:rsid w:val="008B797E"/>
    <w:rsid w:val="008F2498"/>
    <w:rsid w:val="00905292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E13BD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7BA7D4"/>
  <w15:chartTrackingRefBased/>
  <w15:docId w15:val="{EB75FBA0-F629-447D-981D-870D1086A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2026-06-16T07:00:00Z</cp:lastPrinted>
  <dcterms:created xsi:type="dcterms:W3CDTF">2026-06-16T07:00:00Z</dcterms:created>
  <dcterms:modified xsi:type="dcterms:W3CDTF">2026-06-16T07:00:00Z</dcterms:modified>
</cp:coreProperties>
</file>