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99D99" w14:textId="4540FD02" w:rsidR="00D62E6E" w:rsidRPr="00676BF3" w:rsidRDefault="00D62E6E" w:rsidP="00676BF3">
      <w:pPr>
        <w:pStyle w:val="Nagwek1"/>
        <w:spacing w:before="0"/>
        <w:jc w:val="right"/>
        <w:rPr>
          <w:rFonts w:ascii="Arial Black" w:eastAsia="Times New Roman" w:hAnsi="Arial Black"/>
          <w:sz w:val="24"/>
          <w:szCs w:val="20"/>
          <w:lang w:eastAsia="pl-PL"/>
        </w:rPr>
      </w:pPr>
      <w:r w:rsidRPr="00676BF3">
        <w:rPr>
          <w:rFonts w:ascii="Arial Black" w:eastAsia="Times New Roman" w:hAnsi="Arial Black"/>
          <w:sz w:val="24"/>
          <w:szCs w:val="24"/>
          <w:lang w:eastAsia="pl-PL"/>
        </w:rPr>
        <w:t xml:space="preserve">Załącznik nr </w:t>
      </w:r>
      <w:r w:rsidR="00676BF3">
        <w:rPr>
          <w:rFonts w:ascii="Arial Black" w:eastAsia="Times New Roman" w:hAnsi="Arial Black"/>
          <w:sz w:val="24"/>
          <w:szCs w:val="24"/>
          <w:lang w:eastAsia="pl-PL"/>
        </w:rPr>
        <w:t>7</w:t>
      </w:r>
      <w:r w:rsidRPr="00676BF3">
        <w:rPr>
          <w:rFonts w:ascii="Arial Black" w:eastAsia="Times New Roman" w:hAnsi="Arial Black"/>
          <w:sz w:val="24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76BF3" w14:paraId="13ADDF27" w14:textId="77777777" w:rsidTr="00D62E6E">
        <w:tc>
          <w:tcPr>
            <w:tcW w:w="2800" w:type="dxa"/>
          </w:tcPr>
          <w:p w14:paraId="3BBFD96A" w14:textId="77777777" w:rsidR="00D62E6E" w:rsidRPr="00676BF3" w:rsidRDefault="00D62E6E" w:rsidP="00676BF3">
            <w:pPr>
              <w:tabs>
                <w:tab w:val="center" w:pos="4536"/>
                <w:tab w:val="right" w:pos="9072"/>
              </w:tabs>
              <w:spacing w:before="240"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76BF3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676BF3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A048163" w14:textId="77777777" w:rsidR="00D62E6E" w:rsidRPr="00676BF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29E4908D" w14:textId="77777777" w:rsidR="00D62E6E" w:rsidRPr="00676BF3" w:rsidRDefault="00D62E6E" w:rsidP="00676BF3">
            <w:pPr>
              <w:spacing w:before="240"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676BF3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8A460B" w14:textId="77777777" w:rsidR="00D62E6E" w:rsidRPr="00676BF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676BF3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676BF3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676BF3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62E6E" w:rsidRPr="00676BF3" w14:paraId="5F331275" w14:textId="77777777" w:rsidTr="00D62E6E">
        <w:tc>
          <w:tcPr>
            <w:tcW w:w="2800" w:type="dxa"/>
          </w:tcPr>
          <w:p w14:paraId="105695C4" w14:textId="77777777" w:rsidR="00D62E6E" w:rsidRPr="00676BF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76BF3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64BC3553" w14:textId="77777777" w:rsidR="00D62E6E" w:rsidRPr="00676BF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2356A90A" w14:textId="77777777" w:rsidR="00D62E6E" w:rsidRPr="00676BF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676BF3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9FB016" w14:textId="77777777" w:rsidR="00D62E6E" w:rsidRPr="00676BF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676BF3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676BF3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676BF3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455803DF" w14:textId="77777777" w:rsidR="00BC121E" w:rsidRPr="00676BF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2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61B82" w:rsidRPr="00676BF3" w14:paraId="63AE0878" w14:textId="77777777" w:rsidTr="00D264F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F755C7" w14:textId="77777777" w:rsidR="00B61B82" w:rsidRPr="00676BF3" w:rsidRDefault="00B61B82" w:rsidP="00D264F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76BF3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46A2A303" w14:textId="72B39DAA" w:rsidR="00B61B82" w:rsidRPr="00676BF3" w:rsidRDefault="00B61B82" w:rsidP="00D264F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676BF3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676BF3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(</w:t>
            </w:r>
            <w:proofErr w:type="spellStart"/>
            <w:r w:rsidRPr="00676BF3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t.j</w:t>
            </w:r>
            <w:proofErr w:type="spellEnd"/>
            <w:r w:rsidRPr="00676BF3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. Dz. U. z 2024 r. poz. 1320 z </w:t>
            </w:r>
            <w:proofErr w:type="spellStart"/>
            <w:r w:rsidRPr="00676BF3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pĂłĹşn</w:t>
            </w:r>
            <w:proofErr w:type="spellEnd"/>
            <w:r w:rsidRPr="00676BF3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. zm.)</w:t>
            </w:r>
            <w:r w:rsidRPr="00676BF3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 (dalej jako: ustawa </w:t>
            </w:r>
            <w:proofErr w:type="spellStart"/>
            <w:r w:rsidRPr="00676BF3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Pzp</w:t>
            </w:r>
            <w:proofErr w:type="spellEnd"/>
            <w:r w:rsidRPr="00676BF3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), dotyczące:</w:t>
            </w:r>
          </w:p>
          <w:p w14:paraId="68547D42" w14:textId="77777777" w:rsidR="00B61B82" w:rsidRPr="00676BF3" w:rsidRDefault="00B61B82" w:rsidP="00D264F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676BF3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0C563EA5" w14:textId="77777777" w:rsidR="00B61B82" w:rsidRPr="00676BF3" w:rsidRDefault="00B61B82" w:rsidP="00D264F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</w:tbl>
    <w:p w14:paraId="4454198D" w14:textId="2687DD34" w:rsidR="00BC121E" w:rsidRPr="00676BF3" w:rsidRDefault="00B61B82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76BF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676BF3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676BF3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76BF3" w14:paraId="31E28062" w14:textId="77777777" w:rsidTr="00D62E6E">
        <w:tc>
          <w:tcPr>
            <w:tcW w:w="2269" w:type="dxa"/>
          </w:tcPr>
          <w:p w14:paraId="69651BC0" w14:textId="77777777" w:rsidR="00D62E6E" w:rsidRPr="00676BF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76BF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6E6734F" w14:textId="2547A9AC" w:rsidR="00D62E6E" w:rsidRPr="00676BF3" w:rsidRDefault="00B61B82" w:rsidP="00676B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76BF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Zakup aparatu OCT, </w:t>
            </w:r>
            <w:proofErr w:type="spellStart"/>
            <w:r w:rsidRPr="00676BF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funduskamery</w:t>
            </w:r>
            <w:proofErr w:type="spellEnd"/>
            <w:r w:rsidRPr="00676BF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, spirometru oraz </w:t>
            </w:r>
            <w:proofErr w:type="spellStart"/>
            <w:r w:rsidRPr="00676BF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holtera</w:t>
            </w:r>
            <w:proofErr w:type="spellEnd"/>
            <w:r w:rsidRPr="00676BF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EKG i </w:t>
            </w:r>
            <w:proofErr w:type="gramStart"/>
            <w:r w:rsidRPr="00676BF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ciśnienia  w</w:t>
            </w:r>
            <w:proofErr w:type="gramEnd"/>
            <w:r w:rsidRPr="00676BF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ramach Projektu nr FENX.06.01-IP.03-0018/25 </w:t>
            </w:r>
            <w:proofErr w:type="spellStart"/>
            <w:r w:rsidRPr="00676BF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pn</w:t>
            </w:r>
            <w:proofErr w:type="spellEnd"/>
            <w:r w:rsidRPr="00676BF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: "Wsparcie </w:t>
            </w:r>
            <w:proofErr w:type="gramStart"/>
            <w:r w:rsidRPr="00676BF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infrastruktury  10.</w:t>
            </w:r>
            <w:proofErr w:type="gramEnd"/>
            <w:r w:rsidRPr="00676BF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WSzKzP SP ZOZ w Bydgoszczy w zakresie AOS i leczenia jednego dnia poprzez zakup niezbędnych wyrobów medycznych"</w:t>
            </w:r>
            <w:r w:rsidR="00D62E6E" w:rsidRPr="00676BF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B61B82" w:rsidRPr="00676BF3" w14:paraId="13C63608" w14:textId="77777777" w:rsidTr="00D264FB">
        <w:tc>
          <w:tcPr>
            <w:tcW w:w="2269" w:type="dxa"/>
          </w:tcPr>
          <w:p w14:paraId="7965E5AA" w14:textId="77777777" w:rsidR="00B61B82" w:rsidRPr="00676BF3" w:rsidRDefault="00B61B82" w:rsidP="00D264F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76BF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528A81D" w14:textId="747D33B6" w:rsidR="00B61B82" w:rsidRPr="00676BF3" w:rsidRDefault="00B61B82" w:rsidP="00D264F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76BF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78/2026</w:t>
            </w:r>
          </w:p>
        </w:tc>
      </w:tr>
    </w:tbl>
    <w:p w14:paraId="2CB3B1E8" w14:textId="72E24CC2" w:rsidR="00BC121E" w:rsidRPr="00676BF3" w:rsidRDefault="00B61B82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676BF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676BF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676BF3">
        <w:rPr>
          <w:rFonts w:ascii="Arial Narrow" w:eastAsia="Times New Roman" w:hAnsi="Arial Narrow" w:cs="Arial"/>
          <w:b/>
          <w:sz w:val="20"/>
          <w:szCs w:val="20"/>
          <w:lang w:eastAsia="pl-PL"/>
        </w:rPr>
        <w:t>10. Wojskowy Szpital Kliniczny z Polikliniką Samodzielny Publiczny Zakład Opieki Zdrowotnej w Bydgoszczy</w:t>
      </w:r>
      <w:r w:rsidR="00BC121E" w:rsidRPr="00676BF3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676BF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676BF3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14:paraId="04BCCEBA" w14:textId="77777777" w:rsidR="00BC121E" w:rsidRPr="00676BF3" w:rsidRDefault="00A64FCF" w:rsidP="00676BF3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676BF3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676BF3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676BF3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676BF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676BF3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676BF3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676BF3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676BF3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14:paraId="5A5366F2" w14:textId="77777777" w:rsidR="00BF69A4" w:rsidRPr="00676BF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76BF3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676BF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676BF3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676BF3" w14:paraId="7B995729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146A7" w14:textId="77777777" w:rsidR="00BC121E" w:rsidRPr="00676BF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76BF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04E5B" w14:textId="77777777" w:rsidR="00BC121E" w:rsidRPr="00676BF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76BF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AE329" w14:textId="77777777" w:rsidR="00BC121E" w:rsidRPr="00676BF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76BF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676BF3" w14:paraId="48B1A69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1B3BC" w14:textId="77777777" w:rsidR="00BC121E" w:rsidRPr="00676BF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76BF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063D" w14:textId="77777777" w:rsidR="00BC121E" w:rsidRPr="00676BF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5549" w14:textId="77777777" w:rsidR="00BC121E" w:rsidRPr="00676BF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676BF3" w14:paraId="069D6132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FC25E" w14:textId="77777777" w:rsidR="00BC121E" w:rsidRPr="00676BF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76BF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8B1C" w14:textId="77777777" w:rsidR="00BC121E" w:rsidRPr="00676BF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676B" w14:textId="77777777" w:rsidR="00BC121E" w:rsidRPr="00676BF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5EA66F2A" w14:textId="77777777" w:rsidR="00BC121E" w:rsidRPr="00676BF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676BF3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14:paraId="32037A59" w14:textId="77777777" w:rsidR="00BC121E" w:rsidRPr="00676BF3" w:rsidRDefault="00BC121E" w:rsidP="00676BF3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676BF3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A7964E0" w14:textId="77777777" w:rsidR="00067B62" w:rsidRPr="00676BF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</w:pPr>
      <w:r w:rsidRPr="00676BF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676BF3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676BF3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676BF3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Niepotrzebne skreślić lub usunąć</w:t>
      </w:r>
    </w:p>
    <w:p w14:paraId="2E1FB639" w14:textId="77777777" w:rsidR="00CF03EF" w:rsidRPr="00676BF3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4"/>
          <w:vertAlign w:val="superscript"/>
          <w:lang w:eastAsia="pl-PL"/>
        </w:rPr>
      </w:pPr>
      <w:r w:rsidRPr="00676BF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</w:t>
      </w:r>
      <w:r w:rsidRPr="00676BF3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</w:t>
      </w:r>
      <w:proofErr w:type="gramStart"/>
      <w:r w:rsidRPr="00676BF3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Wypełnić</w:t>
      </w:r>
      <w:proofErr w:type="gramEnd"/>
      <w:r w:rsidRPr="00676BF3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jeżeli dotyczy</w:t>
      </w:r>
    </w:p>
    <w:p w14:paraId="119E822D" w14:textId="77777777" w:rsidR="00067B62" w:rsidRPr="00676BF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76BF3" w14:paraId="70EBB646" w14:textId="77777777" w:rsidTr="00620E37">
        <w:tc>
          <w:tcPr>
            <w:tcW w:w="2660" w:type="dxa"/>
          </w:tcPr>
          <w:p w14:paraId="08F4A72E" w14:textId="77777777" w:rsidR="00BC121E" w:rsidRPr="00676BF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2CBE5758" w14:textId="77777777" w:rsidR="00BC121E" w:rsidRPr="00676BF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676BF3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1D299753" w14:textId="77777777" w:rsidR="00BC121E" w:rsidRPr="00676BF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676BF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BC121E" w:rsidRPr="00676BF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data</w:t>
            </w:r>
            <w:r w:rsidRPr="00676BF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  <w:tc>
          <w:tcPr>
            <w:tcW w:w="6662" w:type="dxa"/>
          </w:tcPr>
          <w:p w14:paraId="5F9F0226" w14:textId="77777777" w:rsidR="00BC121E" w:rsidRPr="00676BF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72225214" w14:textId="77777777" w:rsidR="00BC121E" w:rsidRPr="00676BF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676BF3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9B3C726" w14:textId="1E185DD7" w:rsidR="00BC121E" w:rsidRPr="00676BF3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676BF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B61B82" w:rsidRPr="00676BF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="00BC121E" w:rsidRPr="00676BF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</w:t>
            </w:r>
            <w:r w:rsidRPr="00676BF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</w:tbl>
    <w:p w14:paraId="1DBC817C" w14:textId="77777777" w:rsidR="00106AC7" w:rsidRPr="00676BF3" w:rsidRDefault="00106AC7" w:rsidP="00676BF3">
      <w:pPr>
        <w:rPr>
          <w:rFonts w:ascii="Arial Narrow" w:hAnsi="Arial Narrow"/>
          <w:sz w:val="18"/>
          <w:szCs w:val="18"/>
        </w:rPr>
      </w:pPr>
    </w:p>
    <w:sectPr w:rsidR="00106AC7" w:rsidRPr="00676BF3" w:rsidSect="00676B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993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661BE" w14:textId="77777777" w:rsidR="00B94331" w:rsidRDefault="00B94331">
      <w:r>
        <w:separator/>
      </w:r>
    </w:p>
  </w:endnote>
  <w:endnote w:type="continuationSeparator" w:id="0">
    <w:p w14:paraId="560D730D" w14:textId="77777777" w:rsidR="00B94331" w:rsidRDefault="00B94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1DF8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DA9CAD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BEA3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0456739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86CAD0E">
        <v:line id="_x0000_s1025" style="position:absolute;left:0;text-align:left;z-index:251657728" from="-3.85pt,8.7pt" to="455.15pt,8.7pt"/>
      </w:pict>
    </w:r>
  </w:p>
  <w:p w14:paraId="7195B95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16448" w14:textId="77777777" w:rsidR="00B61B82" w:rsidRDefault="00B61B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F0646" w14:textId="77777777" w:rsidR="00B94331" w:rsidRDefault="00B94331">
      <w:r>
        <w:separator/>
      </w:r>
    </w:p>
  </w:footnote>
  <w:footnote w:type="continuationSeparator" w:id="0">
    <w:p w14:paraId="4F21E353" w14:textId="77777777" w:rsidR="00B94331" w:rsidRDefault="00B943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BD375" w14:textId="77777777" w:rsidR="00B61B82" w:rsidRDefault="00B61B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90A85" w14:textId="77777777" w:rsidR="00B61B82" w:rsidRDefault="00B61B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CC43C" w14:textId="77777777" w:rsidR="00B61B82" w:rsidRDefault="00B61B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74741327">
    <w:abstractNumId w:val="13"/>
  </w:num>
  <w:num w:numId="2" w16cid:durableId="345519038">
    <w:abstractNumId w:val="0"/>
  </w:num>
  <w:num w:numId="3" w16cid:durableId="890339237">
    <w:abstractNumId w:val="11"/>
  </w:num>
  <w:num w:numId="4" w16cid:durableId="532613925">
    <w:abstractNumId w:val="8"/>
  </w:num>
  <w:num w:numId="5" w16cid:durableId="977876704">
    <w:abstractNumId w:val="7"/>
  </w:num>
  <w:num w:numId="6" w16cid:durableId="1973434758">
    <w:abstractNumId w:val="1"/>
  </w:num>
  <w:num w:numId="7" w16cid:durableId="260257191">
    <w:abstractNumId w:val="6"/>
  </w:num>
  <w:num w:numId="8" w16cid:durableId="2133472631">
    <w:abstractNumId w:val="3"/>
  </w:num>
  <w:num w:numId="9" w16cid:durableId="1585063984">
    <w:abstractNumId w:val="2"/>
  </w:num>
  <w:num w:numId="10" w16cid:durableId="1713842716">
    <w:abstractNumId w:val="5"/>
  </w:num>
  <w:num w:numId="11" w16cid:durableId="623662382">
    <w:abstractNumId w:val="10"/>
  </w:num>
  <w:num w:numId="12" w16cid:durableId="463155591">
    <w:abstractNumId w:val="4"/>
  </w:num>
  <w:num w:numId="13" w16cid:durableId="1153134002">
    <w:abstractNumId w:val="9"/>
  </w:num>
  <w:num w:numId="14" w16cid:durableId="899383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7911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A7911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76BF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1B82"/>
    <w:rsid w:val="00B94331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FB2DB6"/>
  <w15:chartTrackingRefBased/>
  <w15:docId w15:val="{D7BBFAA0-36A0-4B34-8590-E9130FA2E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676BF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basedOn w:val="Domylnaczcionkaakapitu"/>
    <w:link w:val="Nagwek1"/>
    <w:rsid w:val="00676BF3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2026-06-16T07:03:00Z</cp:lastPrinted>
  <dcterms:created xsi:type="dcterms:W3CDTF">2026-06-16T07:04:00Z</dcterms:created>
  <dcterms:modified xsi:type="dcterms:W3CDTF">2026-06-16T07:04:00Z</dcterms:modified>
</cp:coreProperties>
</file>