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095D1C" w14:textId="082135FD" w:rsidR="00281DC6" w:rsidRPr="00281DC6" w:rsidRDefault="00281DC6" w:rsidP="00F975FE">
      <w:pPr>
        <w:keepNext/>
        <w:spacing w:after="12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8E1DD29" w14:textId="66002B58" w:rsidR="00307876" w:rsidRDefault="00F975FE" w:rsidP="0030787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307876">
        <w:rPr>
          <w:sz w:val="22"/>
          <w:szCs w:val="22"/>
        </w:rPr>
        <w:t xml:space="preserve">Nawiązując do toczącego się postępowania o udzielenie zamówienia publicznego prowadzonego </w:t>
      </w:r>
      <w:r w:rsidR="00307876">
        <w:rPr>
          <w:sz w:val="22"/>
          <w:szCs w:val="22"/>
        </w:rPr>
        <w:br/>
        <w:t xml:space="preserve">w trybie </w:t>
      </w:r>
      <w:r w:rsidR="001B79C9">
        <w:rPr>
          <w:sz w:val="22"/>
          <w:szCs w:val="22"/>
        </w:rPr>
        <w:t>nieograniczonym</w:t>
      </w:r>
      <w:r w:rsidR="00307876">
        <w:rPr>
          <w:sz w:val="22"/>
          <w:szCs w:val="22"/>
        </w:rPr>
        <w:t xml:space="preserve"> pn.: </w:t>
      </w:r>
    </w:p>
    <w:p w14:paraId="424E552C" w14:textId="60B3CDC4" w:rsidR="00281DC6" w:rsidRPr="00B35E5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A31648" w:rsidRPr="00A31648">
        <w:rPr>
          <w:bCs/>
        </w:rPr>
        <w:t xml:space="preserve"> </w:t>
      </w:r>
      <w:r w:rsidR="00934740" w:rsidRPr="00934740">
        <w:rPr>
          <w:b/>
          <w:bCs/>
          <w:sz w:val="22"/>
          <w:szCs w:val="22"/>
        </w:rPr>
        <w:t>Środki dezynfekcyjne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2F8BBCE4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>Zadanie nr 1</w:t>
      </w:r>
      <w:r w:rsidR="00A8379E">
        <w:rPr>
          <w:bCs/>
          <w:sz w:val="22"/>
          <w:u w:val="single"/>
        </w:rPr>
        <w:t xml:space="preserve">: 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9B20DBA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bookmarkStart w:id="3" w:name="_Hlk72309246"/>
      <w:r w:rsidR="00852576" w:rsidRPr="00852576">
        <w:rPr>
          <w:bCs/>
          <w:sz w:val="22"/>
        </w:rPr>
        <w:t>w ciągu 3 dni roboczych od momentu wysłania zamówienia drogą elektroniczną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1EDA3C3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="00A8379E">
        <w:rPr>
          <w:bCs/>
          <w:sz w:val="22"/>
          <w:u w:val="single"/>
        </w:rPr>
        <w:t xml:space="preserve">: 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1DD0017B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F975FE">
        <w:rPr>
          <w:bCs/>
          <w:sz w:val="22"/>
        </w:rPr>
        <w:t>24</w:t>
      </w:r>
      <w:r>
        <w:rPr>
          <w:bCs/>
          <w:sz w:val="22"/>
        </w:rPr>
        <w:t xml:space="preserve"> </w:t>
      </w:r>
      <w:r w:rsidR="00894270">
        <w:rPr>
          <w:bCs/>
          <w:sz w:val="22"/>
        </w:rPr>
        <w:t>miesiące</w:t>
      </w:r>
      <w:r>
        <w:rPr>
          <w:bCs/>
          <w:sz w:val="22"/>
        </w:rPr>
        <w:t xml:space="preserve">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AF6352" w14:textId="5185FEC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3544C51A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="00A8379E" w:rsidRPr="00A8379E">
        <w:rPr>
          <w:bCs/>
        </w:rPr>
        <w:t>:</w:t>
      </w:r>
      <w:r w:rsidR="00A8379E" w:rsidRPr="00C43B59">
        <w:t xml:space="preserve"> 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F0BEAAE" w14:textId="6BCCDB0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5DB65978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2A4A35FC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="00E11A8D">
        <w:rPr>
          <w:bCs/>
          <w:sz w:val="22"/>
          <w:u w:val="single"/>
        </w:rPr>
        <w:t>:</w:t>
      </w:r>
      <w:r w:rsidR="00E11A8D" w:rsidRPr="00E11A8D">
        <w:t xml:space="preserve"> </w:t>
      </w:r>
    </w:p>
    <w:p w14:paraId="6718BA5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B0C88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0912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1A41B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5882D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A05F2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C1DCBDD" w14:textId="5F98606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D96CAB2" w14:textId="7C05DF95" w:rsidR="00FC6183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="00E11A8D" w:rsidRPr="00E11A8D">
        <w:rPr>
          <w:bCs/>
          <w:sz w:val="22"/>
          <w:u w:val="single"/>
        </w:rPr>
        <w:t xml:space="preserve"> </w:t>
      </w:r>
      <w:r w:rsidR="00E11A8D" w:rsidRPr="00E11A8D">
        <w:rPr>
          <w:bCs/>
        </w:rPr>
        <w:t>:</w:t>
      </w:r>
      <w:r w:rsidR="00E11A8D" w:rsidRPr="00C43B59">
        <w:t xml:space="preserve"> </w:t>
      </w:r>
    </w:p>
    <w:p w14:paraId="24A951D4" w14:textId="1B1C73E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5BB880" w14:textId="20166AF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085F4B92" w14:textId="77777777" w:rsidR="001B79C9" w:rsidRPr="00071FE3" w:rsidRDefault="001B79C9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2AB70018" w:rsidR="00281DC6" w:rsidRPr="00035404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="00E06060">
        <w:rPr>
          <w:sz w:val="22"/>
        </w:rPr>
        <w:t>.</w:t>
      </w:r>
    </w:p>
    <w:p w14:paraId="5EF32AB3" w14:textId="77777777" w:rsidR="00E06060" w:rsidRDefault="00E06060" w:rsidP="00E06060">
      <w:pPr>
        <w:numPr>
          <w:ilvl w:val="0"/>
          <w:numId w:val="36"/>
        </w:numPr>
        <w:spacing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1B9F6E3" w14:textId="77777777" w:rsidR="00E06060" w:rsidRDefault="00E06060" w:rsidP="00E06060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46411E7B" w14:textId="0C7AA0CC" w:rsidR="00E06060" w:rsidRDefault="00E06060" w:rsidP="002553EE">
      <w:pPr>
        <w:numPr>
          <w:ilvl w:val="0"/>
          <w:numId w:val="36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556259A4" w14:textId="6CDE44A8" w:rsidR="001B79C9" w:rsidRDefault="001B79C9" w:rsidP="001B79C9">
      <w:pPr>
        <w:numPr>
          <w:ilvl w:val="0"/>
          <w:numId w:val="36"/>
        </w:numPr>
        <w:jc w:val="both"/>
      </w:pPr>
      <w:r w:rsidRPr="00735932">
        <w:t xml:space="preserve">oświadczam, że nie podlegam wykluczeniu z postępowania na podstawie </w:t>
      </w:r>
      <w:r w:rsidRPr="00497D7A">
        <w:t xml:space="preserve">art. 5k rozporządzenia Rady (UE) nr 833/2014 oraz  </w:t>
      </w:r>
      <w:r w:rsidRPr="00735932">
        <w:t>art. 7 ust. 1 ustawy z dnia 13 kwietnia 2022r. o szczególnych rozwiązaniach w zakresie przeciwdziałania wspieraniu agresji na Ukrainę oraz służących ochronie bezpieczeństwa</w:t>
      </w:r>
      <w:r>
        <w:t xml:space="preserve"> narodowego</w:t>
      </w:r>
    </w:p>
    <w:p w14:paraId="3AE725D8" w14:textId="77777777" w:rsidR="00E06060" w:rsidRPr="00281DC6" w:rsidRDefault="00E06060" w:rsidP="00E06060">
      <w:pPr>
        <w:spacing w:before="120" w:after="120" w:line="276" w:lineRule="auto"/>
        <w:ind w:left="641"/>
        <w:contextualSpacing/>
        <w:jc w:val="both"/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0DECD7C3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bookmarkStart w:id="4" w:name="_GoBack"/>
      <w:bookmarkEnd w:id="4"/>
      <w:proofErr w:type="spellEnd"/>
    </w:p>
    <w:p w14:paraId="076DCE7C" w14:textId="77777777" w:rsidR="009958D9" w:rsidRPr="00281DC6" w:rsidRDefault="009958D9" w:rsidP="009958D9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 ?</w:t>
      </w:r>
    </w:p>
    <w:p w14:paraId="1A97262B" w14:textId="77777777" w:rsidR="009958D9" w:rsidRPr="00281DC6" w:rsidRDefault="009958D9" w:rsidP="009958D9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39FFF29" w14:textId="77777777" w:rsidR="009958D9" w:rsidRPr="00085C92" w:rsidRDefault="009958D9" w:rsidP="009958D9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C0CA2EF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BD378E7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AD1F3BB" w14:textId="77777777" w:rsidR="009958D9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3804785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3B447316" w14:textId="77777777" w:rsidR="009958D9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BFFEE8E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46F9614" w14:textId="77777777" w:rsidR="009958D9" w:rsidRPr="00281DC6" w:rsidRDefault="009958D9" w:rsidP="009958D9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7DD4499" w14:textId="77777777" w:rsidR="009958D9" w:rsidRPr="00281DC6" w:rsidRDefault="009958D9" w:rsidP="009958D9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E9D786D" w14:textId="77777777" w:rsidR="009958D9" w:rsidRPr="00281DC6" w:rsidRDefault="009958D9" w:rsidP="009958D9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A21B514" w14:textId="77777777" w:rsidR="009958D9" w:rsidRPr="00281DC6" w:rsidRDefault="009958D9" w:rsidP="009958D9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A2CA50B" w14:textId="77777777" w:rsidR="009958D9" w:rsidRPr="00281DC6" w:rsidRDefault="009958D9" w:rsidP="009958D9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DC47C99" w14:textId="77777777" w:rsidR="009958D9" w:rsidRPr="00281DC6" w:rsidRDefault="009958D9" w:rsidP="009958D9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671D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6B2201" w14:textId="2104A660" w:rsidR="00D74BC1" w:rsidRDefault="00281DC6">
    <w:pPr>
      <w:pStyle w:val="Nagwek"/>
    </w:pPr>
    <w:r>
      <w:t>Znak sprawy: SZW/DZP/</w:t>
    </w:r>
    <w:r w:rsidR="001B79C9">
      <w:t>49</w:t>
    </w:r>
    <w:r>
      <w:t>/202</w:t>
    </w:r>
    <w:r w:rsidR="001B79C9"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>
    <w:nsid w:val="5DA6668A"/>
    <w:multiLevelType w:val="hybridMultilevel"/>
    <w:tmpl w:val="F2507EEC"/>
    <w:lvl w:ilvl="0" w:tplc="E3026484">
      <w:start w:val="10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6C56601E"/>
    <w:multiLevelType w:val="hybridMultilevel"/>
    <w:tmpl w:val="70F8358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3"/>
  </w:num>
  <w:num w:numId="4">
    <w:abstractNumId w:val="5"/>
  </w:num>
  <w:num w:numId="5">
    <w:abstractNumId w:val="27"/>
  </w:num>
  <w:num w:numId="6">
    <w:abstractNumId w:val="6"/>
  </w:num>
  <w:num w:numId="7">
    <w:abstractNumId w:val="7"/>
  </w:num>
  <w:num w:numId="8">
    <w:abstractNumId w:val="32"/>
  </w:num>
  <w:num w:numId="9">
    <w:abstractNumId w:val="4"/>
  </w:num>
  <w:num w:numId="10">
    <w:abstractNumId w:val="30"/>
  </w:num>
  <w:num w:numId="11">
    <w:abstractNumId w:val="25"/>
  </w:num>
  <w:num w:numId="12">
    <w:abstractNumId w:val="11"/>
  </w:num>
  <w:num w:numId="13">
    <w:abstractNumId w:val="24"/>
  </w:num>
  <w:num w:numId="14">
    <w:abstractNumId w:val="39"/>
  </w:num>
  <w:num w:numId="15">
    <w:abstractNumId w:val="22"/>
  </w:num>
  <w:num w:numId="16">
    <w:abstractNumId w:val="37"/>
  </w:num>
  <w:num w:numId="17">
    <w:abstractNumId w:val="10"/>
  </w:num>
  <w:num w:numId="18">
    <w:abstractNumId w:val="15"/>
  </w:num>
  <w:num w:numId="19">
    <w:abstractNumId w:val="35"/>
  </w:num>
  <w:num w:numId="20">
    <w:abstractNumId w:val="1"/>
  </w:num>
  <w:num w:numId="21">
    <w:abstractNumId w:val="28"/>
  </w:num>
  <w:num w:numId="22">
    <w:abstractNumId w:val="2"/>
  </w:num>
  <w:num w:numId="23">
    <w:abstractNumId w:val="12"/>
  </w:num>
  <w:num w:numId="24">
    <w:abstractNumId w:val="33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19"/>
  </w:num>
  <w:num w:numId="34">
    <w:abstractNumId w:val="29"/>
  </w:num>
  <w:num w:numId="35">
    <w:abstractNumId w:val="36"/>
  </w:num>
  <w:num w:numId="36">
    <w:abstractNumId w:val="34"/>
  </w:num>
  <w:num w:numId="37">
    <w:abstractNumId w:val="13"/>
  </w:num>
  <w:num w:numId="38">
    <w:abstractNumId w:val="2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</w:num>
  <w:num w:numId="4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7C3"/>
    <w:rsid w:val="00035404"/>
    <w:rsid w:val="00071FE3"/>
    <w:rsid w:val="001164BF"/>
    <w:rsid w:val="001436D3"/>
    <w:rsid w:val="0018410E"/>
    <w:rsid w:val="001B79C9"/>
    <w:rsid w:val="002553EE"/>
    <w:rsid w:val="002633DF"/>
    <w:rsid w:val="00281DC6"/>
    <w:rsid w:val="0030391A"/>
    <w:rsid w:val="00307876"/>
    <w:rsid w:val="003A652F"/>
    <w:rsid w:val="00443C09"/>
    <w:rsid w:val="00460383"/>
    <w:rsid w:val="004A2566"/>
    <w:rsid w:val="004C49FE"/>
    <w:rsid w:val="004F2977"/>
    <w:rsid w:val="00535E57"/>
    <w:rsid w:val="005A70C7"/>
    <w:rsid w:val="00613B65"/>
    <w:rsid w:val="006A0EFD"/>
    <w:rsid w:val="006C7E9F"/>
    <w:rsid w:val="00740C0B"/>
    <w:rsid w:val="007717C3"/>
    <w:rsid w:val="007E209F"/>
    <w:rsid w:val="007E2FC5"/>
    <w:rsid w:val="00852576"/>
    <w:rsid w:val="00894270"/>
    <w:rsid w:val="00934740"/>
    <w:rsid w:val="009958D9"/>
    <w:rsid w:val="00A31648"/>
    <w:rsid w:val="00A8379E"/>
    <w:rsid w:val="00B22D6B"/>
    <w:rsid w:val="00B35E57"/>
    <w:rsid w:val="00B671D3"/>
    <w:rsid w:val="00C85AAC"/>
    <w:rsid w:val="00CA0475"/>
    <w:rsid w:val="00CA7C6C"/>
    <w:rsid w:val="00CB2BE7"/>
    <w:rsid w:val="00CC4834"/>
    <w:rsid w:val="00D74BC1"/>
    <w:rsid w:val="00E06060"/>
    <w:rsid w:val="00E11A8D"/>
    <w:rsid w:val="00E26A80"/>
    <w:rsid w:val="00E83B1D"/>
    <w:rsid w:val="00EB2D8A"/>
    <w:rsid w:val="00F2537A"/>
    <w:rsid w:val="00F975FE"/>
    <w:rsid w:val="00FC49A0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75</TotalTime>
  <Pages>4</Pages>
  <Words>916</Words>
  <Characters>6032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34</cp:revision>
  <cp:lastPrinted>2024-06-14T11:00:00Z</cp:lastPrinted>
  <dcterms:created xsi:type="dcterms:W3CDTF">2021-03-05T08:11:00Z</dcterms:created>
  <dcterms:modified xsi:type="dcterms:W3CDTF">2026-06-10T10:51:00Z</dcterms:modified>
</cp:coreProperties>
</file>