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8306BD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2B1C8E6B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8B45C3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A6A0A93" w14:textId="77777777" w:rsidR="00BA0C10" w:rsidRPr="00BA0C10" w:rsidRDefault="00BA0C10" w:rsidP="00BA0C10">
      <w:pPr>
        <w:jc w:val="center"/>
        <w:rPr>
          <w:b/>
          <w:sz w:val="28"/>
          <w:szCs w:val="28"/>
        </w:rPr>
      </w:pPr>
      <w:r w:rsidRPr="00BA0C10">
        <w:rPr>
          <w:b/>
          <w:sz w:val="28"/>
          <w:szCs w:val="28"/>
        </w:rPr>
        <w:t xml:space="preserve">Szkolenie dla pracowników Szpitala Wojewódzkiego w Poznaniu </w:t>
      </w:r>
    </w:p>
    <w:p w14:paraId="686096E9" w14:textId="6124778D" w:rsidR="00D63A7A" w:rsidRDefault="00BA0C10" w:rsidP="00BA0C10">
      <w:pPr>
        <w:jc w:val="center"/>
        <w:rPr>
          <w:b/>
          <w:sz w:val="28"/>
          <w:szCs w:val="28"/>
        </w:rPr>
      </w:pPr>
      <w:r w:rsidRPr="00BA0C10">
        <w:rPr>
          <w:b/>
          <w:sz w:val="28"/>
          <w:szCs w:val="28"/>
        </w:rPr>
        <w:t>w Filii 1, 2 i 3 z RKO</w:t>
      </w:r>
    </w:p>
    <w:p w14:paraId="2B51C924" w14:textId="77777777" w:rsidR="00BA0C10" w:rsidRDefault="00BA0C10" w:rsidP="00BA0C10">
      <w:pPr>
        <w:jc w:val="center"/>
        <w:rPr>
          <w:b/>
          <w:sz w:val="28"/>
          <w:szCs w:val="28"/>
        </w:rPr>
      </w:pPr>
    </w:p>
    <w:p w14:paraId="3CCEC880" w14:textId="0876F5C3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538C3DC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>przedmiotu zamówienia</w:t>
      </w:r>
      <w:r w:rsidR="000250BB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42306947"/>
      <w:bookmarkStart w:id="3" w:name="_Hlk195781591"/>
      <w:bookmarkStart w:id="4" w:name="_Hlk51753816"/>
      <w:bookmarkStart w:id="5" w:name="_Hlk50105795"/>
      <w:r w:rsidRPr="007A62B1">
        <w:rPr>
          <w:bCs/>
          <w:sz w:val="22"/>
        </w:rPr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1667811A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F5302CB" w14:textId="77777777" w:rsid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</w:p>
    <w:p w14:paraId="02B4B3D7" w14:textId="47039409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lastRenderedPageBreak/>
        <w:t>w tym za:</w:t>
      </w:r>
    </w:p>
    <w:p w14:paraId="696403AA" w14:textId="77777777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t>Cena jednostkowa (jedna osoba biorąca udział w szkoleniu) brutto za przeprowadzenie szkolenia wynosi:</w:t>
      </w:r>
    </w:p>
    <w:p w14:paraId="3CED7251" w14:textId="77777777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t>Cena netto ………………..zł</w:t>
      </w:r>
    </w:p>
    <w:p w14:paraId="7C476AEF" w14:textId="77777777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t>Stawka podatku VAT ………%</w:t>
      </w:r>
    </w:p>
    <w:p w14:paraId="5ADE4709" w14:textId="77777777" w:rsidR="00BA0C10" w:rsidRPr="00BA0C10" w:rsidRDefault="00BA0C10" w:rsidP="00BA0C10">
      <w:pPr>
        <w:spacing w:after="120" w:line="276" w:lineRule="auto"/>
        <w:contextualSpacing/>
        <w:jc w:val="both"/>
        <w:rPr>
          <w:bCs/>
          <w:sz w:val="22"/>
        </w:rPr>
      </w:pPr>
      <w:r w:rsidRPr="00BA0C10">
        <w:rPr>
          <w:bCs/>
          <w:sz w:val="22"/>
        </w:rPr>
        <w:t xml:space="preserve">Cena brutto ……………….zł  </w:t>
      </w:r>
    </w:p>
    <w:p w14:paraId="1ABAA7F3" w14:textId="77777777" w:rsidR="00BA0C10" w:rsidRDefault="00BA0C10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4C63FC77" w14:textId="3F03FCEC" w:rsidR="004C613E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BA0C10" w:rsidRPr="00BA0C10">
        <w:rPr>
          <w:b/>
          <w:sz w:val="22"/>
        </w:rPr>
        <w:t>Termin zakończenia 31 grudnia 2026 roku.</w:t>
      </w:r>
    </w:p>
    <w:p w14:paraId="32D93FB7" w14:textId="42C47DCE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6E552D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  <w:bookmarkStart w:id="7" w:name="_Hlk135816524"/>
      <w:bookmarkEnd w:id="6"/>
    </w:p>
    <w:bookmarkEnd w:id="2"/>
    <w:bookmarkEnd w:id="7"/>
    <w:bookmarkEnd w:id="3"/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BBA4284" w14:textId="38DE4F0A" w:rsidR="000250BB" w:rsidRPr="000250BB" w:rsidRDefault="000250BB" w:rsidP="000250B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0250BB">
        <w:rPr>
          <w:sz w:val="22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3904A44B" w14:textId="74020DC4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726B7656" w:rsidR="00D74BC1" w:rsidRDefault="00281DC6">
    <w:pPr>
      <w:pStyle w:val="Nagwek"/>
    </w:pPr>
    <w:r>
      <w:t>Znak sprawy: SZW/DZP/</w:t>
    </w:r>
    <w:r w:rsidR="00127BCA">
      <w:t>46</w:t>
    </w:r>
    <w:r w:rsidR="00D63A7A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50BB"/>
    <w:rsid w:val="00033317"/>
    <w:rsid w:val="00071FE3"/>
    <w:rsid w:val="00081244"/>
    <w:rsid w:val="000859D9"/>
    <w:rsid w:val="000B7920"/>
    <w:rsid w:val="001143EA"/>
    <w:rsid w:val="00127BCA"/>
    <w:rsid w:val="0018410E"/>
    <w:rsid w:val="00195E99"/>
    <w:rsid w:val="001F5C81"/>
    <w:rsid w:val="002569A6"/>
    <w:rsid w:val="00281DC6"/>
    <w:rsid w:val="002B612F"/>
    <w:rsid w:val="002D0B11"/>
    <w:rsid w:val="002D2F12"/>
    <w:rsid w:val="00302047"/>
    <w:rsid w:val="0030391A"/>
    <w:rsid w:val="00312C2D"/>
    <w:rsid w:val="00340352"/>
    <w:rsid w:val="003A652F"/>
    <w:rsid w:val="003B01B5"/>
    <w:rsid w:val="003B13D5"/>
    <w:rsid w:val="004064EE"/>
    <w:rsid w:val="004127BF"/>
    <w:rsid w:val="00443C09"/>
    <w:rsid w:val="00460383"/>
    <w:rsid w:val="00464AF2"/>
    <w:rsid w:val="00467243"/>
    <w:rsid w:val="004858D2"/>
    <w:rsid w:val="00486294"/>
    <w:rsid w:val="004A2566"/>
    <w:rsid w:val="004C613E"/>
    <w:rsid w:val="005001EB"/>
    <w:rsid w:val="0050665F"/>
    <w:rsid w:val="0051587F"/>
    <w:rsid w:val="005159EF"/>
    <w:rsid w:val="00535E57"/>
    <w:rsid w:val="0054209F"/>
    <w:rsid w:val="005624F2"/>
    <w:rsid w:val="00592545"/>
    <w:rsid w:val="005A56FB"/>
    <w:rsid w:val="005A70C7"/>
    <w:rsid w:val="005D19C0"/>
    <w:rsid w:val="00613B65"/>
    <w:rsid w:val="00614D84"/>
    <w:rsid w:val="00635C6E"/>
    <w:rsid w:val="00647686"/>
    <w:rsid w:val="006929C9"/>
    <w:rsid w:val="006A2CCB"/>
    <w:rsid w:val="006B0115"/>
    <w:rsid w:val="006D020A"/>
    <w:rsid w:val="006E552D"/>
    <w:rsid w:val="006E5589"/>
    <w:rsid w:val="007331CA"/>
    <w:rsid w:val="00740C0B"/>
    <w:rsid w:val="007717C3"/>
    <w:rsid w:val="007C17F7"/>
    <w:rsid w:val="007D1797"/>
    <w:rsid w:val="007F7F77"/>
    <w:rsid w:val="0080270C"/>
    <w:rsid w:val="00813379"/>
    <w:rsid w:val="008A0311"/>
    <w:rsid w:val="008B45C3"/>
    <w:rsid w:val="008D0DD1"/>
    <w:rsid w:val="008D136D"/>
    <w:rsid w:val="008D29B6"/>
    <w:rsid w:val="008E215E"/>
    <w:rsid w:val="00925288"/>
    <w:rsid w:val="00925993"/>
    <w:rsid w:val="00942685"/>
    <w:rsid w:val="00963F6F"/>
    <w:rsid w:val="00976047"/>
    <w:rsid w:val="009971F0"/>
    <w:rsid w:val="009E2F37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A0C10"/>
    <w:rsid w:val="00BB3E12"/>
    <w:rsid w:val="00BB7503"/>
    <w:rsid w:val="00BE1621"/>
    <w:rsid w:val="00C02BAF"/>
    <w:rsid w:val="00C336B1"/>
    <w:rsid w:val="00C3420C"/>
    <w:rsid w:val="00C517FB"/>
    <w:rsid w:val="00C82FBE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63A7A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3CBB"/>
    <w:rsid w:val="00EE7D93"/>
    <w:rsid w:val="00EF48E6"/>
    <w:rsid w:val="00F14904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13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127</TotalTime>
  <Pages>4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51</cp:revision>
  <cp:lastPrinted>2026-05-05T06:36:00Z</cp:lastPrinted>
  <dcterms:created xsi:type="dcterms:W3CDTF">2022-10-05T12:38:00Z</dcterms:created>
  <dcterms:modified xsi:type="dcterms:W3CDTF">2026-06-02T12:09:00Z</dcterms:modified>
</cp:coreProperties>
</file>