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5D" w:rsidRPr="009C54D7" w:rsidRDefault="00FA0E5D" w:rsidP="00BF246F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50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/>
      </w:tblPr>
      <w:tblGrid>
        <w:gridCol w:w="9322"/>
      </w:tblGrid>
      <w:tr w:rsidR="00062187" w:rsidRPr="00FA0E5D">
        <w:trPr>
          <w:trHeight w:val="554"/>
        </w:trPr>
        <w:tc>
          <w:tcPr>
            <w:tcW w:w="9322" w:type="dxa"/>
            <w:shd w:val="clear" w:color="auto" w:fill="EAF1DD"/>
          </w:tcPr>
          <w:p w:rsidR="00BF246F" w:rsidRPr="003D3473" w:rsidRDefault="002678F7" w:rsidP="003D3473">
            <w:pPr>
              <w:pStyle w:val="ChapterTitle"/>
              <w:spacing w:after="120"/>
              <w:rPr>
                <w:sz w:val="22"/>
              </w:rPr>
            </w:pPr>
            <w:r w:rsidRPr="002678F7">
              <w:rPr>
                <w:sz w:val="22"/>
              </w:rPr>
              <w:t>OŚ</w:t>
            </w:r>
            <w:r w:rsidR="003D3473">
              <w:rPr>
                <w:sz w:val="22"/>
              </w:rPr>
              <w:t xml:space="preserve">WIADCZENIE </w:t>
            </w:r>
            <w:r w:rsidR="003D3473" w:rsidRPr="003D3473">
              <w:rPr>
                <w:sz w:val="22"/>
              </w:rPr>
              <w:t>O OFEROWANYCH WYROBACH MEDYCZNYCH</w:t>
            </w:r>
            <w:r w:rsidR="00F84667">
              <w:rPr>
                <w:sz w:val="22"/>
              </w:rPr>
              <w:t>/NIE</w:t>
            </w:r>
            <w:r w:rsidR="00C42D66">
              <w:rPr>
                <w:sz w:val="22"/>
              </w:rPr>
              <w:t xml:space="preserve"> </w:t>
            </w:r>
            <w:r w:rsidR="00F84667">
              <w:rPr>
                <w:sz w:val="22"/>
              </w:rPr>
              <w:t>MEDYCZNYCH</w:t>
            </w:r>
          </w:p>
        </w:tc>
      </w:tr>
    </w:tbl>
    <w:p w:rsidR="00356C0C" w:rsidRPr="00356C0C" w:rsidRDefault="00356C0C" w:rsidP="00356C0C">
      <w:pPr>
        <w:spacing w:after="0"/>
        <w:rPr>
          <w:vanish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Dane Wykonawcy</w:t>
            </w:r>
          </w:p>
        </w:tc>
      </w:tr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766B8F">
            <w:pPr>
              <w:suppressAutoHyphens w:val="0"/>
              <w:autoSpaceDN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</w:t>
            </w:r>
            <w:r w:rsidRPr="00FA0E5D">
              <w:rPr>
                <w:rFonts w:ascii="Times New Roman" w:eastAsia="Times New Roman" w:hAnsi="Times New Roman"/>
                <w:lang w:eastAsia="ar-SA"/>
              </w:rPr>
              <w:t>i adres Wykonawcy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eastAsia="Times New Roman" w:hAnsi="Times New Roman"/>
                <w:i/>
                <w:lang w:eastAsia="ar-SA"/>
              </w:rPr>
              <w:t>(Pełnomocnika w przypadku Konsorcjum)</w:t>
            </w:r>
          </w:p>
        </w:tc>
      </w:tr>
      <w:tr w:rsidR="002678F7" w:rsidRPr="00FA0E5D">
        <w:tc>
          <w:tcPr>
            <w:tcW w:w="9288" w:type="dxa"/>
            <w:tcBorders>
              <w:bottom w:val="single" w:sz="4" w:space="0" w:color="auto"/>
            </w:tcBorders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i adres Partnera/-ów 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i/>
                <w:lang w:eastAsia="en-GB"/>
              </w:rPr>
              <w:t>(w przypadku Konsorcjum)</w:t>
            </w:r>
          </w:p>
        </w:tc>
      </w:tr>
      <w:tr w:rsidR="009C54D7" w:rsidRPr="00FA0E5D">
        <w:tc>
          <w:tcPr>
            <w:tcW w:w="9288" w:type="dxa"/>
            <w:shd w:val="clear" w:color="auto" w:fill="D6E3BC"/>
          </w:tcPr>
          <w:p w:rsidR="009C54D7" w:rsidRPr="0055247C" w:rsidRDefault="0055247C" w:rsidP="0055247C">
            <w:pPr>
              <w:keepLines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55247C">
              <w:rPr>
                <w:rFonts w:ascii="Times New Roman" w:hAnsi="Times New Roman"/>
                <w:lang w:eastAsia="en-GB"/>
              </w:rPr>
              <w:t xml:space="preserve">Dotyczy 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zamówienia publicznego prowadzonego w trybie </w:t>
            </w:r>
            <w:r w:rsidR="003B31A7">
              <w:rPr>
                <w:rFonts w:ascii="Times New Roman" w:eastAsia="Times New Roman" w:hAnsi="Times New Roman"/>
                <w:lang w:eastAsia="ar-SA"/>
              </w:rPr>
              <w:t>podstawowym bez negocjacji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 pn.: </w:t>
            </w:r>
          </w:p>
          <w:p w:rsidR="0055247C" w:rsidRDefault="0055247C" w:rsidP="0055247C">
            <w:pPr>
              <w:keepLines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i/>
                <w:lang w:eastAsia="ar-SA"/>
              </w:rPr>
            </w:pPr>
          </w:p>
          <w:p w:rsidR="0055247C" w:rsidRPr="001A7DCB" w:rsidRDefault="0055247C" w:rsidP="003D05DA">
            <w:pPr>
              <w:keepLines/>
              <w:suppressAutoHyphens w:val="0"/>
              <w:autoSpaceDE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</w:tr>
      <w:tr w:rsidR="008F72D5" w:rsidRPr="00FA0E5D">
        <w:trPr>
          <w:trHeight w:val="1232"/>
        </w:trPr>
        <w:tc>
          <w:tcPr>
            <w:tcW w:w="9288" w:type="dxa"/>
            <w:shd w:val="clear" w:color="auto" w:fill="auto"/>
          </w:tcPr>
          <w:p w:rsidR="008F72D5" w:rsidRDefault="00633E85" w:rsidP="003A2A4F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 xml:space="preserve">*I. </w:t>
            </w:r>
            <w:r w:rsidR="002678F7"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D059B9" w:rsidRDefault="00D059B9" w:rsidP="00F84667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Dotyczy wyrobu/wyrobów</w:t>
            </w:r>
            <w:r w:rsidRPr="00633E85">
              <w:rPr>
                <w:rFonts w:ascii="Times New Roman" w:hAnsi="Times New Roman"/>
              </w:rPr>
              <w:t xml:space="preserve"> zaoferowane</w:t>
            </w:r>
            <w:r>
              <w:rPr>
                <w:rFonts w:ascii="Times New Roman" w:hAnsi="Times New Roman"/>
              </w:rPr>
              <w:t>go/</w:t>
            </w:r>
            <w:proofErr w:type="spellStart"/>
            <w:r>
              <w:rPr>
                <w:rFonts w:ascii="Times New Roman" w:hAnsi="Times New Roman"/>
              </w:rPr>
              <w:t>ych</w:t>
            </w:r>
            <w:proofErr w:type="spellEnd"/>
            <w:r w:rsidRPr="00633E85">
              <w:rPr>
                <w:rFonts w:ascii="Times New Roman" w:hAnsi="Times New Roman"/>
              </w:rPr>
              <w:t xml:space="preserve"> przez nas w Pakiecie/Zadaniu nr </w:t>
            </w:r>
            <w:r>
              <w:rPr>
                <w:rFonts w:ascii="Times New Roman" w:hAnsi="Times New Roman"/>
              </w:rPr>
              <w:t>……………..</w:t>
            </w:r>
          </w:p>
          <w:p w:rsidR="00C338FA" w:rsidRPr="00BC30E6" w:rsidRDefault="002678F7" w:rsidP="00384CD3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dokonana ocena zgodności oferowanego wyrobu medycznego przed jego wprowadzeniem do obrotu oraz wprowadzenie oferowanego wyrobu do obrotu spełniają wszystkie wymagania określone przepisami </w:t>
            </w:r>
            <w:r w:rsidR="00C338FA"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oferowany wyrób medyczny został oznakowany znakiem CE po przeprowadzeniu odpowiednich dla wyrobu procedur oceny zgodności, zakończonych wydaniem certyfikatu zgodności;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certyfikat zgodności potwierdzający zgodność wyrobu z wymaganiami zasadniczymi dotyczący oferowanych wyrobów medycznych nie utracił ważności, nie został wycofany lub zawieszony;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wytwórca lub jego autoryzowany przedstawiciel wystawił deklarację zgodności stwierdzającą na jego wyłączną odpowiedzialność, że wyrób jest zgodny z wymaganiami zasadniczymi;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oferowane wyroby medyczne są właściwie oznakowane i mają odpowiednie instrukcje używania </w:t>
            </w:r>
            <w:r w:rsidR="009D5F5D">
              <w:rPr>
                <w:rFonts w:ascii="Times New Roman" w:hAnsi="Times New Roman"/>
                <w:sz w:val="20"/>
                <w:szCs w:val="20"/>
                <w:lang w:eastAsia="en-GB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 języku polskim, a informacje dostarczane przez wytwórcę spełniają wymagania zasadnicze;</w:t>
            </w:r>
          </w:p>
          <w:p w:rsidR="002678F7" w:rsidRPr="00F84667" w:rsidRDefault="0036786D" w:rsidP="00F84667">
            <w:pPr>
              <w:suppressAutoHyphens w:val="0"/>
              <w:autoSpaceDN/>
              <w:spacing w:before="120" w:after="120" w:line="240" w:lineRule="auto"/>
              <w:ind w:left="360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- </w:t>
            </w:r>
            <w:r w:rsidR="002678F7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zobowiązuję się przedstawić niezwłocznie na każde żądanie Zamawiającego kopie lub oryginały dokumentów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wymienione w punktach od 1 do 5</w:t>
            </w:r>
            <w:r w:rsidR="00EE083A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.</w:t>
            </w:r>
          </w:p>
          <w:p w:rsidR="00EC044E" w:rsidRPr="00F84667" w:rsidRDefault="00EC044E" w:rsidP="00F84667">
            <w:pPr>
              <w:suppressAutoHyphens w:val="0"/>
              <w:autoSpaceDN/>
              <w:spacing w:after="0" w:line="24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Zobowiązujemy się bez wezwania, przy każdorazowej zmianie stanu prawnego związanego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 dopuszczeniem do obrotu jak i użytkowania na terytorium RP, dostarczanych Zamawiającemu przez ww. </w:t>
            </w:r>
            <w:proofErr w:type="spellStart"/>
            <w:r w:rsidRPr="00F84667">
              <w:rPr>
                <w:rFonts w:ascii="Times New Roman" w:hAnsi="Times New Roman"/>
                <w:sz w:val="20"/>
                <w:szCs w:val="20"/>
              </w:rPr>
              <w:t>ﬁrmę</w:t>
            </w:r>
            <w:proofErr w:type="spellEnd"/>
            <w:r w:rsidRPr="00F84667">
              <w:rPr>
                <w:rFonts w:ascii="Times New Roman" w:hAnsi="Times New Roman"/>
                <w:sz w:val="20"/>
                <w:szCs w:val="20"/>
              </w:rPr>
              <w:t xml:space="preserve">  w ramach niniejszej umowy, wyrobów medycznych niezwłocznie poinformować Zamawiającego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>o jakiejkolwiek zmianie, pod rygorem całkowitej odpowiedzialności firmy za wszystkie mogące wystąpić dla Zamawiającego negatywne skutki powstałe w wyniku braku przekazania mu takich informacji.</w:t>
            </w:r>
          </w:p>
          <w:p w:rsidR="00633E85" w:rsidRPr="002678F7" w:rsidRDefault="00633E85" w:rsidP="00633E85">
            <w:pPr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62ECA" w:rsidRDefault="002F059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 karnej, że wszystkie informacje podane w oświadczeni</w:t>
            </w:r>
            <w:r w:rsidR="0036786D"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 w:rsidR="0036786D"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 w:rsidR="0036786D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E083A" w:rsidRDefault="00EE083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2F059A" w:rsidRPr="00FA0E5D" w:rsidRDefault="002F059A" w:rsidP="002A02D4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  <w:tr w:rsidR="00633E85" w:rsidRPr="00FA0E5D">
        <w:trPr>
          <w:trHeight w:val="2230"/>
        </w:trPr>
        <w:tc>
          <w:tcPr>
            <w:tcW w:w="9288" w:type="dxa"/>
            <w:shd w:val="clear" w:color="auto" w:fill="auto"/>
          </w:tcPr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lastRenderedPageBreak/>
              <w:t xml:space="preserve">*II. </w:t>
            </w:r>
            <w:r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F84667" w:rsidRDefault="00F84667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84667" w:rsidRDefault="00633E85" w:rsidP="00633E85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Wyroby zaoferowane przez nas w Pakiecie/Zadaniu nr </w:t>
            </w:r>
            <w:r w:rsidR="00D059B9" w:rsidRPr="00F84667">
              <w:rPr>
                <w:rFonts w:ascii="Times New Roman" w:hAnsi="Times New Roman"/>
                <w:sz w:val="20"/>
                <w:szCs w:val="20"/>
              </w:rPr>
              <w:t>………………………..</w:t>
            </w:r>
          </w:p>
          <w:p w:rsidR="00633E85" w:rsidRPr="00F84667" w:rsidRDefault="00633E85" w:rsidP="00633E85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nie są zakwalifikowane</w:t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 jako wyroby medyczne, zgodnie z ustawą o wyrobach medycznych z dnia 20.05.2010  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(Dz. U. z 2017 r. poz. 211 ze </w:t>
            </w:r>
            <w:r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zm.)</w:t>
            </w:r>
            <w:r w:rsidR="005E362F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lub .</w:t>
            </w:r>
            <w:r w:rsidR="003B31A7">
              <w:t xml:space="preserve"> </w:t>
            </w:r>
            <w:r w:rsidR="003B31A7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A0E5D" w:rsidRDefault="00633E85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633E85" w:rsidRPr="00FA0E5D">
        <w:trPr>
          <w:trHeight w:val="631"/>
        </w:trPr>
        <w:tc>
          <w:tcPr>
            <w:tcW w:w="9288" w:type="dxa"/>
            <w:shd w:val="clear" w:color="auto" w:fill="auto"/>
          </w:tcPr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633E85" w:rsidRPr="00FA0E5D">
        <w:trPr>
          <w:trHeight w:val="3381"/>
        </w:trPr>
        <w:tc>
          <w:tcPr>
            <w:tcW w:w="9288" w:type="dxa"/>
            <w:shd w:val="clear" w:color="auto" w:fill="auto"/>
          </w:tcPr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odpowiedzialności, że wszystkie informacje podane w  oświadczeni</w:t>
            </w:r>
            <w:r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>
              <w:rPr>
                <w:rFonts w:ascii="Times New Roman" w:hAnsi="Times New Roman"/>
              </w:rPr>
              <w:t xml:space="preserve">. </w:t>
            </w:r>
          </w:p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633E85" w:rsidRPr="00FA0E5D" w:rsidRDefault="00633E85" w:rsidP="0053357F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</w:tbl>
    <w:p w:rsidR="00D0258E" w:rsidRDefault="00D0258E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Pr="00FA0E5D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Należy wypełnić odpowiedni pkt.</w:t>
      </w:r>
    </w:p>
    <w:sectPr w:rsidR="00633E85" w:rsidRPr="00FA0E5D" w:rsidSect="00F84667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D1D" w:rsidRDefault="001F0D1D">
      <w:pPr>
        <w:spacing w:after="0" w:line="240" w:lineRule="auto"/>
      </w:pPr>
      <w:r>
        <w:separator/>
      </w:r>
    </w:p>
  </w:endnote>
  <w:endnote w:type="continuationSeparator" w:id="1">
    <w:p w:rsidR="001F0D1D" w:rsidRDefault="001F0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5368AF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5368AF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122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D1D" w:rsidRDefault="001F0D1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1F0D1D" w:rsidRDefault="001F0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Pr="0055247C" w:rsidRDefault="00B247AD" w:rsidP="004E2C60">
    <w:pPr>
      <w:pStyle w:val="Nagwek"/>
      <w:spacing w:after="0"/>
      <w:rPr>
        <w:rFonts w:ascii="Times New Roman" w:eastAsia="Times New Roman" w:hAnsi="Times New Roman"/>
        <w:b/>
        <w:sz w:val="20"/>
        <w:szCs w:val="20"/>
      </w:rPr>
    </w:pPr>
    <w:r>
      <w:rPr>
        <w:rFonts w:ascii="Times New Roman" w:eastAsia="Times New Roman" w:hAnsi="Times New Roman"/>
        <w:szCs w:val="32"/>
      </w:rPr>
      <w:t>Sprawa 72</w:t>
    </w:r>
    <w:r w:rsidR="00C60191">
      <w:rPr>
        <w:rFonts w:ascii="Times New Roman" w:eastAsia="Times New Roman" w:hAnsi="Times New Roman"/>
        <w:szCs w:val="32"/>
      </w:rPr>
      <w:t>/202</w:t>
    </w:r>
    <w:r>
      <w:rPr>
        <w:rFonts w:ascii="Times New Roman" w:eastAsia="Times New Roman" w:hAnsi="Times New Roman"/>
        <w:szCs w:val="32"/>
      </w:rPr>
      <w:t>6</w:t>
    </w:r>
    <w:r w:rsidR="00C60191">
      <w:rPr>
        <w:rFonts w:ascii="Times New Roman" w:eastAsia="Times New Roman" w:hAnsi="Times New Roman"/>
        <w:szCs w:val="32"/>
      </w:rPr>
      <w:t xml:space="preserve"> </w:t>
    </w:r>
    <w:r w:rsidR="00C60191">
      <w:rPr>
        <w:rFonts w:ascii="Times New Roman" w:eastAsia="Times New Roman" w:hAnsi="Times New Roman"/>
        <w:szCs w:val="32"/>
      </w:rPr>
      <w:tab/>
    </w:r>
    <w:r w:rsidR="00C60191">
      <w:rPr>
        <w:rFonts w:ascii="Times New Roman" w:eastAsia="Times New Roman" w:hAnsi="Times New Roman"/>
        <w:szCs w:val="32"/>
      </w:rPr>
      <w:tab/>
      <w:t>załącznik nr</w:t>
    </w:r>
    <w:r w:rsidR="00C91905">
      <w:rPr>
        <w:rFonts w:ascii="Times New Roman" w:eastAsia="Times New Roman" w:hAnsi="Times New Roman"/>
        <w:szCs w:val="32"/>
      </w:rPr>
      <w:t xml:space="preserve"> </w:t>
    </w:r>
    <w:r w:rsidR="00D122A7">
      <w:rPr>
        <w:rFonts w:ascii="Times New Roman" w:eastAsia="Times New Roman" w:hAnsi="Times New Roman"/>
        <w:szCs w:val="32"/>
      </w:rPr>
      <w:t>5</w:t>
    </w:r>
    <w:r w:rsidR="00C91905">
      <w:rPr>
        <w:rFonts w:ascii="Times New Roman" w:eastAsia="Times New Roman" w:hAnsi="Times New Roman"/>
        <w:szCs w:val="32"/>
      </w:rPr>
      <w:t xml:space="preserve"> </w:t>
    </w:r>
    <w:r w:rsidR="00C60191">
      <w:rPr>
        <w:rFonts w:ascii="Times New Roman" w:eastAsia="Times New Roman" w:hAnsi="Times New Roman"/>
        <w:szCs w:val="32"/>
      </w:rPr>
      <w:t>do SWZ</w:t>
    </w:r>
    <w:r w:rsidR="00586E33">
      <w:rPr>
        <w:rFonts w:ascii="Times New Roman" w:eastAsia="Times New Roman" w:hAnsi="Times New Roman"/>
        <w:szCs w:val="32"/>
      </w:rPr>
      <w:tab/>
    </w:r>
    <w:r w:rsidR="00586E33" w:rsidRPr="004E2C60">
      <w:rPr>
        <w:rFonts w:ascii="Times New Roman" w:eastAsia="Times New Roman" w:hAnsi="Times New Roman"/>
        <w:szCs w:val="32"/>
      </w:rPr>
      <w:tab/>
    </w:r>
    <w:r w:rsidR="00586E33" w:rsidRPr="0055247C">
      <w:rPr>
        <w:rFonts w:ascii="Times New Roman" w:eastAsia="Times New Roman" w:hAnsi="Times New Roman"/>
        <w:b/>
        <w:sz w:val="20"/>
        <w:szCs w:val="20"/>
      </w:rPr>
      <w:t xml:space="preserve"> </w:t>
    </w:r>
  </w:p>
  <w:p w:rsidR="00586E33" w:rsidRPr="00636342" w:rsidRDefault="00586E33" w:rsidP="004E2C60">
    <w:pPr>
      <w:pStyle w:val="Nagwek"/>
      <w:spacing w:after="0"/>
      <w:jc w:val="right"/>
      <w:rPr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543DE6"/>
    <w:multiLevelType w:val="hybridMultilevel"/>
    <w:tmpl w:val="961A1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6B762EB"/>
    <w:multiLevelType w:val="hybridMultilevel"/>
    <w:tmpl w:val="56A0A858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efaultTabStop w:val="709"/>
  <w:hyphenationZone w:val="425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086C4D"/>
    <w:rsid w:val="00007F3D"/>
    <w:rsid w:val="000204C2"/>
    <w:rsid w:val="0003131D"/>
    <w:rsid w:val="00032497"/>
    <w:rsid w:val="00034F9F"/>
    <w:rsid w:val="000442BF"/>
    <w:rsid w:val="00062187"/>
    <w:rsid w:val="00062C76"/>
    <w:rsid w:val="0006481D"/>
    <w:rsid w:val="000651B0"/>
    <w:rsid w:val="0006547B"/>
    <w:rsid w:val="00074784"/>
    <w:rsid w:val="00076C09"/>
    <w:rsid w:val="00086C4D"/>
    <w:rsid w:val="00091B65"/>
    <w:rsid w:val="000A0E2C"/>
    <w:rsid w:val="000A50CB"/>
    <w:rsid w:val="000E12C5"/>
    <w:rsid w:val="000F17FD"/>
    <w:rsid w:val="000F459B"/>
    <w:rsid w:val="00106762"/>
    <w:rsid w:val="00127B8B"/>
    <w:rsid w:val="00127E0E"/>
    <w:rsid w:val="00132C13"/>
    <w:rsid w:val="00153EED"/>
    <w:rsid w:val="00164EEF"/>
    <w:rsid w:val="00181C97"/>
    <w:rsid w:val="00191C85"/>
    <w:rsid w:val="00196F17"/>
    <w:rsid w:val="001A6FC6"/>
    <w:rsid w:val="001A7461"/>
    <w:rsid w:val="001A7DCB"/>
    <w:rsid w:val="001B0669"/>
    <w:rsid w:val="001B2A7E"/>
    <w:rsid w:val="001B7096"/>
    <w:rsid w:val="001C40C3"/>
    <w:rsid w:val="001D7F9A"/>
    <w:rsid w:val="001E6F55"/>
    <w:rsid w:val="001F0D1D"/>
    <w:rsid w:val="001F1963"/>
    <w:rsid w:val="002257D8"/>
    <w:rsid w:val="00226B78"/>
    <w:rsid w:val="00255650"/>
    <w:rsid w:val="00262ECA"/>
    <w:rsid w:val="002664FD"/>
    <w:rsid w:val="002678F7"/>
    <w:rsid w:val="002721C0"/>
    <w:rsid w:val="00272AEC"/>
    <w:rsid w:val="00281F2E"/>
    <w:rsid w:val="00287246"/>
    <w:rsid w:val="00292030"/>
    <w:rsid w:val="00296027"/>
    <w:rsid w:val="002A02D4"/>
    <w:rsid w:val="002B576B"/>
    <w:rsid w:val="002E1B89"/>
    <w:rsid w:val="002F059A"/>
    <w:rsid w:val="002F4CA5"/>
    <w:rsid w:val="003016A8"/>
    <w:rsid w:val="003078B6"/>
    <w:rsid w:val="00327942"/>
    <w:rsid w:val="00330361"/>
    <w:rsid w:val="003334FD"/>
    <w:rsid w:val="00336013"/>
    <w:rsid w:val="00336E29"/>
    <w:rsid w:val="00355683"/>
    <w:rsid w:val="00356C0C"/>
    <w:rsid w:val="00356F61"/>
    <w:rsid w:val="00360EFC"/>
    <w:rsid w:val="0036786D"/>
    <w:rsid w:val="003760A4"/>
    <w:rsid w:val="0038038D"/>
    <w:rsid w:val="003820B7"/>
    <w:rsid w:val="0038250F"/>
    <w:rsid w:val="00384CD3"/>
    <w:rsid w:val="00385FE3"/>
    <w:rsid w:val="003A2A4F"/>
    <w:rsid w:val="003A5F15"/>
    <w:rsid w:val="003B2DE5"/>
    <w:rsid w:val="003B31A7"/>
    <w:rsid w:val="003B5A85"/>
    <w:rsid w:val="003B7B9A"/>
    <w:rsid w:val="003D05DA"/>
    <w:rsid w:val="003D3473"/>
    <w:rsid w:val="003E2F9C"/>
    <w:rsid w:val="003E6708"/>
    <w:rsid w:val="003E7B53"/>
    <w:rsid w:val="003F2B10"/>
    <w:rsid w:val="00403B0E"/>
    <w:rsid w:val="0040544F"/>
    <w:rsid w:val="00424622"/>
    <w:rsid w:val="00427EB9"/>
    <w:rsid w:val="0044021E"/>
    <w:rsid w:val="004440B2"/>
    <w:rsid w:val="00445059"/>
    <w:rsid w:val="004458A0"/>
    <w:rsid w:val="00446C8B"/>
    <w:rsid w:val="00454419"/>
    <w:rsid w:val="00455B05"/>
    <w:rsid w:val="00473714"/>
    <w:rsid w:val="00475275"/>
    <w:rsid w:val="00481CAE"/>
    <w:rsid w:val="0049423B"/>
    <w:rsid w:val="004969D3"/>
    <w:rsid w:val="004A24F8"/>
    <w:rsid w:val="004A2B24"/>
    <w:rsid w:val="004C238D"/>
    <w:rsid w:val="004C7C3A"/>
    <w:rsid w:val="004D0179"/>
    <w:rsid w:val="004D5A4D"/>
    <w:rsid w:val="004E2C60"/>
    <w:rsid w:val="004F1A9A"/>
    <w:rsid w:val="004F53D8"/>
    <w:rsid w:val="005011B1"/>
    <w:rsid w:val="00511DD6"/>
    <w:rsid w:val="005149BB"/>
    <w:rsid w:val="00515466"/>
    <w:rsid w:val="005166FB"/>
    <w:rsid w:val="00522984"/>
    <w:rsid w:val="0053357F"/>
    <w:rsid w:val="00535DDF"/>
    <w:rsid w:val="005368AF"/>
    <w:rsid w:val="0055247C"/>
    <w:rsid w:val="00554134"/>
    <w:rsid w:val="00560384"/>
    <w:rsid w:val="0056050E"/>
    <w:rsid w:val="00565050"/>
    <w:rsid w:val="00567C6A"/>
    <w:rsid w:val="00567F30"/>
    <w:rsid w:val="00577832"/>
    <w:rsid w:val="00586E33"/>
    <w:rsid w:val="005937CE"/>
    <w:rsid w:val="00595469"/>
    <w:rsid w:val="00595F17"/>
    <w:rsid w:val="005B6F20"/>
    <w:rsid w:val="005C11B0"/>
    <w:rsid w:val="005C54CA"/>
    <w:rsid w:val="005E362F"/>
    <w:rsid w:val="005E6817"/>
    <w:rsid w:val="005F6BF1"/>
    <w:rsid w:val="00601CCF"/>
    <w:rsid w:val="006119BE"/>
    <w:rsid w:val="00616F46"/>
    <w:rsid w:val="00633E85"/>
    <w:rsid w:val="00636342"/>
    <w:rsid w:val="00660959"/>
    <w:rsid w:val="00662ED8"/>
    <w:rsid w:val="00666952"/>
    <w:rsid w:val="0066754E"/>
    <w:rsid w:val="00673FE2"/>
    <w:rsid w:val="006809EE"/>
    <w:rsid w:val="00682ACB"/>
    <w:rsid w:val="006B227C"/>
    <w:rsid w:val="006B78B7"/>
    <w:rsid w:val="006C0879"/>
    <w:rsid w:val="006C129A"/>
    <w:rsid w:val="006C19A1"/>
    <w:rsid w:val="006E5AB7"/>
    <w:rsid w:val="006F258D"/>
    <w:rsid w:val="006F5DDA"/>
    <w:rsid w:val="007039FD"/>
    <w:rsid w:val="0071110D"/>
    <w:rsid w:val="007252B7"/>
    <w:rsid w:val="0073133E"/>
    <w:rsid w:val="00736E92"/>
    <w:rsid w:val="007403A5"/>
    <w:rsid w:val="00750853"/>
    <w:rsid w:val="0075422E"/>
    <w:rsid w:val="00754CB8"/>
    <w:rsid w:val="00755D42"/>
    <w:rsid w:val="00766B8F"/>
    <w:rsid w:val="00767E26"/>
    <w:rsid w:val="00772E53"/>
    <w:rsid w:val="00772E82"/>
    <w:rsid w:val="00775BBF"/>
    <w:rsid w:val="007866BC"/>
    <w:rsid w:val="00795A10"/>
    <w:rsid w:val="007A38BD"/>
    <w:rsid w:val="007D4497"/>
    <w:rsid w:val="007D6DC9"/>
    <w:rsid w:val="007D7A1D"/>
    <w:rsid w:val="007E1E6E"/>
    <w:rsid w:val="007E3114"/>
    <w:rsid w:val="007E3CA1"/>
    <w:rsid w:val="007E610A"/>
    <w:rsid w:val="007F3290"/>
    <w:rsid w:val="008063D4"/>
    <w:rsid w:val="00810E00"/>
    <w:rsid w:val="00826BA5"/>
    <w:rsid w:val="00836FDF"/>
    <w:rsid w:val="00850F30"/>
    <w:rsid w:val="00860C6D"/>
    <w:rsid w:val="008624C5"/>
    <w:rsid w:val="00872C8D"/>
    <w:rsid w:val="00893B19"/>
    <w:rsid w:val="00895E31"/>
    <w:rsid w:val="008A08E5"/>
    <w:rsid w:val="008B074E"/>
    <w:rsid w:val="008C2532"/>
    <w:rsid w:val="008D6498"/>
    <w:rsid w:val="008F50F9"/>
    <w:rsid w:val="008F5BD5"/>
    <w:rsid w:val="008F72D5"/>
    <w:rsid w:val="00913784"/>
    <w:rsid w:val="00914A45"/>
    <w:rsid w:val="0092068D"/>
    <w:rsid w:val="009439FE"/>
    <w:rsid w:val="00970C7B"/>
    <w:rsid w:val="00977DE4"/>
    <w:rsid w:val="00996A58"/>
    <w:rsid w:val="009971D4"/>
    <w:rsid w:val="00997D4D"/>
    <w:rsid w:val="009B441E"/>
    <w:rsid w:val="009C54D7"/>
    <w:rsid w:val="009D1596"/>
    <w:rsid w:val="009D21EF"/>
    <w:rsid w:val="009D4A89"/>
    <w:rsid w:val="009D5F5D"/>
    <w:rsid w:val="009D7F80"/>
    <w:rsid w:val="009E0DA5"/>
    <w:rsid w:val="009E540B"/>
    <w:rsid w:val="009F214F"/>
    <w:rsid w:val="00A01205"/>
    <w:rsid w:val="00A064C6"/>
    <w:rsid w:val="00A11756"/>
    <w:rsid w:val="00A2613A"/>
    <w:rsid w:val="00A266AC"/>
    <w:rsid w:val="00A31756"/>
    <w:rsid w:val="00A36729"/>
    <w:rsid w:val="00A46870"/>
    <w:rsid w:val="00A53537"/>
    <w:rsid w:val="00A53C02"/>
    <w:rsid w:val="00A63002"/>
    <w:rsid w:val="00A7137E"/>
    <w:rsid w:val="00A76D3E"/>
    <w:rsid w:val="00A8271C"/>
    <w:rsid w:val="00A9483F"/>
    <w:rsid w:val="00A95BDB"/>
    <w:rsid w:val="00AB116F"/>
    <w:rsid w:val="00AB3983"/>
    <w:rsid w:val="00AF0C8C"/>
    <w:rsid w:val="00B1483F"/>
    <w:rsid w:val="00B247AD"/>
    <w:rsid w:val="00B353EF"/>
    <w:rsid w:val="00B47161"/>
    <w:rsid w:val="00B50224"/>
    <w:rsid w:val="00B558F2"/>
    <w:rsid w:val="00B66888"/>
    <w:rsid w:val="00B74991"/>
    <w:rsid w:val="00B77588"/>
    <w:rsid w:val="00B84D21"/>
    <w:rsid w:val="00B85C7D"/>
    <w:rsid w:val="00B86169"/>
    <w:rsid w:val="00B92724"/>
    <w:rsid w:val="00B945D2"/>
    <w:rsid w:val="00B9518D"/>
    <w:rsid w:val="00BB606D"/>
    <w:rsid w:val="00BB6AF4"/>
    <w:rsid w:val="00BC30E6"/>
    <w:rsid w:val="00BC76E2"/>
    <w:rsid w:val="00BD040B"/>
    <w:rsid w:val="00BD4D78"/>
    <w:rsid w:val="00BE3893"/>
    <w:rsid w:val="00BF246F"/>
    <w:rsid w:val="00BF333F"/>
    <w:rsid w:val="00BF7571"/>
    <w:rsid w:val="00C04644"/>
    <w:rsid w:val="00C23915"/>
    <w:rsid w:val="00C338FA"/>
    <w:rsid w:val="00C42D66"/>
    <w:rsid w:val="00C507DD"/>
    <w:rsid w:val="00C60191"/>
    <w:rsid w:val="00C91905"/>
    <w:rsid w:val="00C9473E"/>
    <w:rsid w:val="00CA7F5A"/>
    <w:rsid w:val="00CB56A5"/>
    <w:rsid w:val="00CD7908"/>
    <w:rsid w:val="00CF0EAE"/>
    <w:rsid w:val="00D0258E"/>
    <w:rsid w:val="00D059B9"/>
    <w:rsid w:val="00D1118F"/>
    <w:rsid w:val="00D122A7"/>
    <w:rsid w:val="00D16EE4"/>
    <w:rsid w:val="00D23F7B"/>
    <w:rsid w:val="00D305FE"/>
    <w:rsid w:val="00D3060E"/>
    <w:rsid w:val="00D3295F"/>
    <w:rsid w:val="00D54692"/>
    <w:rsid w:val="00D64AFB"/>
    <w:rsid w:val="00D663CF"/>
    <w:rsid w:val="00D704DB"/>
    <w:rsid w:val="00D71714"/>
    <w:rsid w:val="00D91AE9"/>
    <w:rsid w:val="00D95294"/>
    <w:rsid w:val="00D97A3D"/>
    <w:rsid w:val="00DA1900"/>
    <w:rsid w:val="00DA20FC"/>
    <w:rsid w:val="00DA7393"/>
    <w:rsid w:val="00DB42DF"/>
    <w:rsid w:val="00DD003D"/>
    <w:rsid w:val="00DD1A3F"/>
    <w:rsid w:val="00DE4855"/>
    <w:rsid w:val="00DE5088"/>
    <w:rsid w:val="00DF0744"/>
    <w:rsid w:val="00E018A9"/>
    <w:rsid w:val="00E02D37"/>
    <w:rsid w:val="00E03FF4"/>
    <w:rsid w:val="00E233BD"/>
    <w:rsid w:val="00E255B1"/>
    <w:rsid w:val="00E26D10"/>
    <w:rsid w:val="00E30A01"/>
    <w:rsid w:val="00E37288"/>
    <w:rsid w:val="00E41A9E"/>
    <w:rsid w:val="00E55AF9"/>
    <w:rsid w:val="00E60C1A"/>
    <w:rsid w:val="00E6425A"/>
    <w:rsid w:val="00E671BB"/>
    <w:rsid w:val="00E75559"/>
    <w:rsid w:val="00E85FA6"/>
    <w:rsid w:val="00E951CF"/>
    <w:rsid w:val="00EA12E9"/>
    <w:rsid w:val="00EB13A5"/>
    <w:rsid w:val="00EC044E"/>
    <w:rsid w:val="00EC7645"/>
    <w:rsid w:val="00ED0E27"/>
    <w:rsid w:val="00EE083A"/>
    <w:rsid w:val="00F07121"/>
    <w:rsid w:val="00F17D9F"/>
    <w:rsid w:val="00F26BC5"/>
    <w:rsid w:val="00F6225F"/>
    <w:rsid w:val="00F82ADF"/>
    <w:rsid w:val="00F84667"/>
    <w:rsid w:val="00F84C26"/>
    <w:rsid w:val="00FA0E5D"/>
    <w:rsid w:val="00FA7960"/>
    <w:rsid w:val="00FC19F9"/>
    <w:rsid w:val="00FE468F"/>
    <w:rsid w:val="00FE6FCB"/>
    <w:rsid w:val="00FF70DA"/>
    <w:rsid w:val="00F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B05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455B05"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7">
    <w:name w:val="heading 7"/>
    <w:basedOn w:val="Normalny"/>
    <w:next w:val="Normalny"/>
    <w:qFormat/>
    <w:rsid w:val="00455B0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sid w:val="00455B05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sid w:val="00455B05"/>
    <w:rPr>
      <w:color w:val="0000FF"/>
      <w:u w:val="single"/>
    </w:rPr>
  </w:style>
  <w:style w:type="paragraph" w:styleId="Bezodstpw">
    <w:name w:val="No Spacing"/>
    <w:qFormat/>
    <w:rsid w:val="00455B05"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455B05"/>
    <w:pPr>
      <w:ind w:left="720"/>
    </w:pPr>
  </w:style>
  <w:style w:type="character" w:customStyle="1" w:styleId="Nagwek7Znak">
    <w:name w:val="Nagłówek 7 Znak"/>
    <w:rsid w:val="00455B05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rsid w:val="00455B05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  <w:rsid w:val="00455B05"/>
  </w:style>
  <w:style w:type="paragraph" w:customStyle="1" w:styleId="Default">
    <w:name w:val="Default"/>
    <w:rsid w:val="00455B05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character" w:styleId="Numerstrony">
    <w:name w:val="page number"/>
    <w:basedOn w:val="Domylnaczcionkaakapitu"/>
    <w:rsid w:val="00586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JE%20POST&#280;POWANIA\2025\145%20LEKI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1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Komora Roma</dc:creator>
  <cp:lastModifiedBy>user</cp:lastModifiedBy>
  <cp:revision>3</cp:revision>
  <cp:lastPrinted>2024-08-06T10:43:00Z</cp:lastPrinted>
  <dcterms:created xsi:type="dcterms:W3CDTF">2026-05-28T09:08:00Z</dcterms:created>
  <dcterms:modified xsi:type="dcterms:W3CDTF">2026-05-29T07:34:00Z</dcterms:modified>
</cp:coreProperties>
</file>