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A3D4D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15049" w:rsidRPr="00C14101" w:rsidTr="0034576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5049" w:rsidRPr="00C14101" w:rsidRDefault="00015049" w:rsidP="0034576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15049" w:rsidRPr="00C14101" w:rsidRDefault="00015049" w:rsidP="0034576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1504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01504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015049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015049">
              <w:rPr>
                <w:rFonts w:ascii="Arial" w:eastAsia="Times New Roman" w:hAnsi="Arial" w:cs="Arial"/>
                <w:lang w:eastAsia="pl-PL"/>
              </w:rPr>
              <w:t>pĂłĹşn</w:t>
            </w:r>
            <w:proofErr w:type="spellEnd"/>
            <w:r w:rsidRPr="00015049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015049" w:rsidRPr="00C14101" w:rsidRDefault="00015049" w:rsidP="00345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15049" w:rsidRPr="00C14101" w:rsidRDefault="00015049" w:rsidP="003457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01504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01504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50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materiałów opatrunkowych podstawowych na okres 36 miesięcy i specjalistycznych materiałów opatrunkowych na okres 18 miesięcy z prawem opcji na 6 miesięcy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5049" w:rsidRPr="00D62E6E" w:rsidTr="0034576A">
        <w:tc>
          <w:tcPr>
            <w:tcW w:w="2269" w:type="dxa"/>
          </w:tcPr>
          <w:p w:rsidR="00015049" w:rsidRPr="00D62E6E" w:rsidRDefault="00015049" w:rsidP="003457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15049" w:rsidRPr="00D62E6E" w:rsidRDefault="00015049" w:rsidP="003457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50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72/2026</w:t>
            </w:r>
          </w:p>
        </w:tc>
      </w:tr>
    </w:tbl>
    <w:p w:rsidR="00BC121E" w:rsidRDefault="00015049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15049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0150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504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967" w:rsidRDefault="00DF0967">
      <w:r>
        <w:separator/>
      </w:r>
    </w:p>
  </w:endnote>
  <w:endnote w:type="continuationSeparator" w:id="1">
    <w:p w:rsidR="00DF0967" w:rsidRDefault="00DF0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723A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723A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723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723A5">
      <w:rPr>
        <w:rStyle w:val="Numerstrony"/>
        <w:rFonts w:ascii="Arial" w:hAnsi="Arial"/>
        <w:sz w:val="18"/>
        <w:szCs w:val="18"/>
      </w:rPr>
      <w:fldChar w:fldCharType="separate"/>
    </w:r>
    <w:r w:rsidR="00BA3D4D">
      <w:rPr>
        <w:rStyle w:val="Numerstrony"/>
        <w:rFonts w:ascii="Arial" w:hAnsi="Arial"/>
        <w:noProof/>
        <w:sz w:val="18"/>
        <w:szCs w:val="18"/>
      </w:rPr>
      <w:t>1</w:t>
    </w:r>
    <w:r w:rsidR="007723A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723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723A5">
      <w:rPr>
        <w:rStyle w:val="Numerstrony"/>
        <w:rFonts w:ascii="Arial" w:hAnsi="Arial"/>
        <w:sz w:val="18"/>
        <w:szCs w:val="18"/>
      </w:rPr>
      <w:fldChar w:fldCharType="separate"/>
    </w:r>
    <w:r w:rsidR="00BA3D4D">
      <w:rPr>
        <w:rStyle w:val="Numerstrony"/>
        <w:rFonts w:ascii="Arial" w:hAnsi="Arial"/>
        <w:noProof/>
        <w:sz w:val="18"/>
        <w:szCs w:val="18"/>
      </w:rPr>
      <w:t>2</w:t>
    </w:r>
    <w:r w:rsidR="007723A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49" w:rsidRDefault="000150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967" w:rsidRDefault="00DF0967">
      <w:r>
        <w:separator/>
      </w:r>
    </w:p>
  </w:footnote>
  <w:footnote w:type="continuationSeparator" w:id="1">
    <w:p w:rsidR="00DF0967" w:rsidRDefault="00DF09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49" w:rsidRDefault="000150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49" w:rsidRDefault="000150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049" w:rsidRDefault="000150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5049"/>
    <w:rsid w:val="0000184A"/>
    <w:rsid w:val="00007C1C"/>
    <w:rsid w:val="00012997"/>
    <w:rsid w:val="00015049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9770F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23A5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A3D4D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0967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2026-05-29T07:37:00Z</dcterms:created>
  <dcterms:modified xsi:type="dcterms:W3CDTF">2026-05-29T10:43:00Z</dcterms:modified>
</cp:coreProperties>
</file>