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B3FB9D" w14:textId="518DD2F8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867B4C">
        <w:rPr>
          <w:rFonts w:ascii="Arial" w:hAnsi="Arial" w:cs="Arial"/>
          <w:bCs/>
          <w:i w:val="0"/>
          <w:szCs w:val="24"/>
        </w:rPr>
        <w:t>8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07C85A74" w14:textId="77777777"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C42D242" w14:textId="77777777" w:rsidR="006676AE" w:rsidRPr="0012157F" w:rsidRDefault="00D95498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D95498">
        <w:rPr>
          <w:rFonts w:ascii="Arial" w:hAnsi="Arial" w:cs="Arial"/>
        </w:rPr>
        <w:t>SZPITAL WOJEWÓDZKI W POZNANIU</w:t>
      </w:r>
    </w:p>
    <w:p w14:paraId="1A88F7B5" w14:textId="77777777" w:rsidR="006676AE" w:rsidRPr="0012157F" w:rsidRDefault="00D95498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D95498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D95498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1393AA68" w14:textId="77777777" w:rsidR="00F90CD1" w:rsidRDefault="00D95498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D95498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D95498">
        <w:rPr>
          <w:rFonts w:ascii="Arial" w:hAnsi="Arial" w:cs="Arial"/>
        </w:rPr>
        <w:t>Poznań</w:t>
      </w:r>
    </w:p>
    <w:p w14:paraId="22FD0E7B" w14:textId="77777777"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61214F16" w14:textId="77777777"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55E3E6FE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23217C9C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6B63A72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27ED1616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4D750855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1DCD8384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703B223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95498" w:rsidRPr="0012157F" w14:paraId="54726CF2" w14:textId="77777777" w:rsidTr="00C27640">
        <w:tc>
          <w:tcPr>
            <w:tcW w:w="9104" w:type="dxa"/>
            <w:shd w:val="clear" w:color="auto" w:fill="D9D9D9"/>
          </w:tcPr>
          <w:p w14:paraId="279D5C59" w14:textId="77777777" w:rsidR="00D95498" w:rsidRPr="0012157F" w:rsidRDefault="00D95498" w:rsidP="00C27640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5AEC823F" w14:textId="77777777" w:rsidR="00D95498" w:rsidRPr="00094F76" w:rsidRDefault="00D95498" w:rsidP="00C27640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D95498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3E4D8267" w14:textId="77777777" w:rsidR="00D95498" w:rsidRPr="0017574D" w:rsidRDefault="00D95498" w:rsidP="00C27640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3E908940" w14:textId="77777777" w:rsidR="00D95498" w:rsidRDefault="00D95498" w:rsidP="00C27640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49EE424D" w14:textId="77777777" w:rsidR="00D95498" w:rsidRPr="002C3302" w:rsidRDefault="00D95498" w:rsidP="00C276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44CA6C1C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0A2FD727" w14:textId="77777777" w:rsidR="00867B4C" w:rsidRDefault="00867B4C" w:rsidP="00B062D1">
      <w:pPr>
        <w:spacing w:after="24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867B4C">
        <w:rPr>
          <w:rFonts w:ascii="Arial" w:hAnsi="Arial" w:cs="Arial"/>
          <w:b/>
          <w:sz w:val="24"/>
          <w:szCs w:val="24"/>
        </w:rPr>
        <w:t>Przedmiotem   zamówienia   jest   zaprojektowanie   i   wykonanie   multioperatorskiej   instalacji wzmacniającej   sygnał   telefonii   komórkowej   z   dostawą,   rozmieszczeniem   i   zainstalowaniem montażem  niezbędnych  urządzeń  transmisyjno-odbiorczych  (anten)  oraz  stacji  obsługi  (BTS)  i uruchomieniem   systemu,   której   zadaniem   jest   pokrycie   sygnałem   LTE/GSM   w   istniejących budynkach na terenie Filii nr 1 Szpitala Wojewódzkiego w Poznaniu, na podstawie wstępnego rozpoznania technicznego Zamawiającego.</w:t>
      </w:r>
    </w:p>
    <w:p w14:paraId="025AD9A0" w14:textId="1E72307E" w:rsidR="00A44833" w:rsidRPr="00A44833" w:rsidRDefault="00A44833" w:rsidP="00867B4C">
      <w:pPr>
        <w:spacing w:after="24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D95498" w:rsidRPr="00D95498">
        <w:rPr>
          <w:rFonts w:ascii="Arial" w:hAnsi="Arial" w:cs="Arial"/>
          <w:b/>
          <w:sz w:val="24"/>
          <w:szCs w:val="24"/>
        </w:rPr>
        <w:t>SZW/DZP/</w:t>
      </w:r>
      <w:r w:rsidR="00867B4C">
        <w:rPr>
          <w:rFonts w:ascii="Arial" w:hAnsi="Arial" w:cs="Arial"/>
          <w:b/>
          <w:sz w:val="24"/>
          <w:szCs w:val="24"/>
        </w:rPr>
        <w:t>47/2026</w:t>
      </w:r>
    </w:p>
    <w:p w14:paraId="725B860B" w14:textId="77777777" w:rsidR="004115BC" w:rsidRDefault="005434B3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95498" w:rsidRPr="00D95498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3C3259AC" w14:textId="77777777"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lastRenderedPageBreak/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72A6E7D5" w14:textId="77777777"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0818DA1B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3C73FDDF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48DF3977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5547FB2A" w14:textId="721C4F4A" w:rsidR="007F0A1E" w:rsidRDefault="007F0A1E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109 ust. 1 pkt 4 ustawy Pzp </w:t>
      </w:r>
    </w:p>
    <w:p w14:paraId="36AC61D3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0E319C18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203E004A" w14:textId="77777777"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14:paraId="059DD9DF" w14:textId="77777777"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13BC0254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2EB1FA7A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7CE2E95E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81FAD31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6243F5F5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43FAAF1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98DD1D0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50B718D7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1B40C8C0" w14:textId="77777777"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1F621CA8" w14:textId="77777777"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9D5D3B" w14:textId="77777777" w:rsidR="00CB3604" w:rsidRDefault="00CB3604" w:rsidP="0038231F">
      <w:pPr>
        <w:spacing w:after="0" w:line="240" w:lineRule="auto"/>
      </w:pPr>
      <w:r>
        <w:separator/>
      </w:r>
    </w:p>
  </w:endnote>
  <w:endnote w:type="continuationSeparator" w:id="0">
    <w:p w14:paraId="426A78A4" w14:textId="77777777" w:rsidR="00CB3604" w:rsidRDefault="00CB360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083A5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D046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D046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BB29C6D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E73A16" w14:textId="77777777" w:rsidR="00CB3604" w:rsidRDefault="00CB3604" w:rsidP="0038231F">
      <w:pPr>
        <w:spacing w:after="0" w:line="240" w:lineRule="auto"/>
      </w:pPr>
      <w:r>
        <w:separator/>
      </w:r>
    </w:p>
  </w:footnote>
  <w:footnote w:type="continuationSeparator" w:id="0">
    <w:p w14:paraId="5ABC738A" w14:textId="77777777" w:rsidR="00CB3604" w:rsidRDefault="00CB360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EFED6" w14:textId="19F980BF" w:rsidR="00D95498" w:rsidRDefault="00D95498" w:rsidP="00B75BA9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6477051">
    <w:abstractNumId w:val="12"/>
  </w:num>
  <w:num w:numId="2" w16cid:durableId="318970847">
    <w:abstractNumId w:val="0"/>
  </w:num>
  <w:num w:numId="3" w16cid:durableId="693502203">
    <w:abstractNumId w:val="11"/>
  </w:num>
  <w:num w:numId="4" w16cid:durableId="1255892324">
    <w:abstractNumId w:val="16"/>
  </w:num>
  <w:num w:numId="5" w16cid:durableId="557202602">
    <w:abstractNumId w:val="13"/>
  </w:num>
  <w:num w:numId="6" w16cid:durableId="1056509238">
    <w:abstractNumId w:val="10"/>
  </w:num>
  <w:num w:numId="7" w16cid:durableId="1860774612">
    <w:abstractNumId w:val="1"/>
  </w:num>
  <w:num w:numId="8" w16cid:durableId="1189026869">
    <w:abstractNumId w:val="6"/>
  </w:num>
  <w:num w:numId="9" w16cid:durableId="1917976669">
    <w:abstractNumId w:val="4"/>
  </w:num>
  <w:num w:numId="10" w16cid:durableId="2040465729">
    <w:abstractNumId w:val="7"/>
  </w:num>
  <w:num w:numId="11" w16cid:durableId="1045713646">
    <w:abstractNumId w:val="5"/>
  </w:num>
  <w:num w:numId="12" w16cid:durableId="782531915">
    <w:abstractNumId w:val="9"/>
  </w:num>
  <w:num w:numId="13" w16cid:durableId="162009136">
    <w:abstractNumId w:val="3"/>
  </w:num>
  <w:num w:numId="14" w16cid:durableId="330106865">
    <w:abstractNumId w:val="2"/>
  </w:num>
  <w:num w:numId="15" w16cid:durableId="1132363488">
    <w:abstractNumId w:val="15"/>
  </w:num>
  <w:num w:numId="16" w16cid:durableId="1862165303">
    <w:abstractNumId w:val="8"/>
  </w:num>
  <w:num w:numId="17" w16cid:durableId="46643190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CB3604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0727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4688C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03B84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046E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B6945"/>
    <w:rsid w:val="007D5B61"/>
    <w:rsid w:val="007E2F69"/>
    <w:rsid w:val="007F0A1E"/>
    <w:rsid w:val="00804F07"/>
    <w:rsid w:val="00825A09"/>
    <w:rsid w:val="00830AB1"/>
    <w:rsid w:val="00833FCD"/>
    <w:rsid w:val="0084101B"/>
    <w:rsid w:val="00842991"/>
    <w:rsid w:val="00847232"/>
    <w:rsid w:val="00867B4C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25958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AEB"/>
    <w:rsid w:val="00A90D0E"/>
    <w:rsid w:val="00AC5247"/>
    <w:rsid w:val="00AE6FF2"/>
    <w:rsid w:val="00B0088C"/>
    <w:rsid w:val="00B062D1"/>
    <w:rsid w:val="00B12B93"/>
    <w:rsid w:val="00B15219"/>
    <w:rsid w:val="00B15FD3"/>
    <w:rsid w:val="00B34079"/>
    <w:rsid w:val="00B36ABD"/>
    <w:rsid w:val="00B75BA9"/>
    <w:rsid w:val="00B8005E"/>
    <w:rsid w:val="00B85FA1"/>
    <w:rsid w:val="00B90E42"/>
    <w:rsid w:val="00BB0C3C"/>
    <w:rsid w:val="00BD31DB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B360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7612B"/>
    <w:rsid w:val="00D81062"/>
    <w:rsid w:val="00D95498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17386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3260699C"/>
  <w15:docId w15:val="{260B50B2-1F08-4481-BFE4-47503F89D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4EF8A6-5E78-4A2C-A7B8-BA48F878C0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458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Monika Ćwiertka</cp:lastModifiedBy>
  <cp:revision>10</cp:revision>
  <cp:lastPrinted>2016-07-26T10:32:00Z</cp:lastPrinted>
  <dcterms:created xsi:type="dcterms:W3CDTF">2023-05-31T10:16:00Z</dcterms:created>
  <dcterms:modified xsi:type="dcterms:W3CDTF">2026-06-01T08:58:00Z</dcterms:modified>
</cp:coreProperties>
</file>