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25AF1" w14:textId="4718F932" w:rsidR="006676AE" w:rsidRPr="00454E29" w:rsidRDefault="006676AE" w:rsidP="006676AE">
      <w:pPr>
        <w:pStyle w:val="Nagwek4"/>
        <w:rPr>
          <w:bCs/>
          <w:i w:val="0"/>
          <w:szCs w:val="24"/>
        </w:rPr>
      </w:pPr>
      <w:r w:rsidRPr="00454E29">
        <w:rPr>
          <w:bCs/>
          <w:i w:val="0"/>
          <w:szCs w:val="24"/>
        </w:rPr>
        <w:t xml:space="preserve">Załącznik nr </w:t>
      </w:r>
      <w:r w:rsidR="00A64C73">
        <w:rPr>
          <w:bCs/>
          <w:i w:val="0"/>
          <w:szCs w:val="24"/>
        </w:rPr>
        <w:t>7</w:t>
      </w:r>
      <w:r w:rsidR="00B36ABD" w:rsidRPr="00454E29">
        <w:rPr>
          <w:bCs/>
          <w:i w:val="0"/>
          <w:szCs w:val="24"/>
        </w:rPr>
        <w:t xml:space="preserve"> do SWZ</w:t>
      </w:r>
    </w:p>
    <w:p w14:paraId="22A776E4" w14:textId="77777777" w:rsidR="005103B9" w:rsidRPr="00454E29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p w14:paraId="0D88CA2B" w14:textId="5A37487B" w:rsidR="006676AE" w:rsidRPr="00454E29" w:rsidRDefault="005103B9" w:rsidP="006B53D6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Znak sprawy:</w:t>
      </w:r>
      <w:r w:rsidRPr="00454E29">
        <w:rPr>
          <w:rFonts w:ascii="Times New Roman" w:hAnsi="Times New Roman"/>
          <w:b/>
          <w:sz w:val="24"/>
          <w:szCs w:val="24"/>
        </w:rPr>
        <w:t xml:space="preserve"> </w:t>
      </w:r>
      <w:r w:rsidR="00A20841" w:rsidRPr="00454E29">
        <w:rPr>
          <w:rFonts w:ascii="Times New Roman" w:hAnsi="Times New Roman"/>
          <w:b/>
          <w:sz w:val="24"/>
          <w:szCs w:val="24"/>
        </w:rPr>
        <w:t>SZW/DZP/</w:t>
      </w:r>
      <w:r w:rsidR="00A64C73">
        <w:rPr>
          <w:rFonts w:ascii="Times New Roman" w:hAnsi="Times New Roman"/>
          <w:b/>
          <w:sz w:val="24"/>
          <w:szCs w:val="24"/>
        </w:rPr>
        <w:t>47/2026</w:t>
      </w:r>
    </w:p>
    <w:p w14:paraId="53C09615" w14:textId="77777777" w:rsidR="00C4103F" w:rsidRPr="00454E29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454E29">
        <w:rPr>
          <w:rFonts w:ascii="Times New Roman" w:hAnsi="Times New Roman"/>
          <w:b/>
          <w:sz w:val="24"/>
          <w:szCs w:val="24"/>
        </w:rPr>
        <w:t>Zamawiający</w:t>
      </w:r>
      <w:r w:rsidR="007936D6" w:rsidRPr="00454E29">
        <w:rPr>
          <w:rFonts w:ascii="Times New Roman" w:hAnsi="Times New Roman"/>
          <w:b/>
          <w:sz w:val="24"/>
          <w:szCs w:val="24"/>
        </w:rPr>
        <w:t>:</w:t>
      </w:r>
    </w:p>
    <w:p w14:paraId="1E4A81E4" w14:textId="77777777" w:rsidR="006676AE" w:rsidRPr="00454E29" w:rsidRDefault="006676AE" w:rsidP="00E24546">
      <w:pPr>
        <w:pStyle w:val="Tekstpodstawowy"/>
        <w:spacing w:after="0"/>
        <w:ind w:left="4111"/>
      </w:pPr>
      <w:r w:rsidRPr="00454E29">
        <w:t xml:space="preserve"> </w:t>
      </w:r>
      <w:r w:rsidR="00A20841" w:rsidRPr="00454E29">
        <w:t>SZPITAL WOJEWÓDZKI W POZNANIU</w:t>
      </w:r>
    </w:p>
    <w:p w14:paraId="2B65CEA3" w14:textId="77777777" w:rsidR="006676AE" w:rsidRPr="00454E29" w:rsidRDefault="006676AE" w:rsidP="00E24546">
      <w:pPr>
        <w:pStyle w:val="Tekstpodstawowy"/>
        <w:spacing w:after="0" w:line="276" w:lineRule="auto"/>
        <w:ind w:left="4111"/>
      </w:pPr>
      <w:r w:rsidRPr="00454E29">
        <w:t xml:space="preserve"> </w:t>
      </w:r>
      <w:r w:rsidR="00A20841" w:rsidRPr="00454E29">
        <w:t>Juraszów</w:t>
      </w:r>
      <w:r w:rsidRPr="00454E29">
        <w:t xml:space="preserve"> </w:t>
      </w:r>
      <w:r w:rsidR="00A20841" w:rsidRPr="00454E29">
        <w:t>7/19</w:t>
      </w:r>
      <w:r w:rsidRPr="00454E29">
        <w:t xml:space="preserve"> </w:t>
      </w:r>
    </w:p>
    <w:p w14:paraId="7BB50FA3" w14:textId="77777777" w:rsidR="00F90CD1" w:rsidRPr="00454E29" w:rsidRDefault="006676AE" w:rsidP="00F90CD1">
      <w:pPr>
        <w:pStyle w:val="Tekstpodstawowy"/>
        <w:spacing w:after="0" w:line="276" w:lineRule="auto"/>
        <w:ind w:left="4111"/>
      </w:pPr>
      <w:r w:rsidRPr="00454E29">
        <w:t xml:space="preserve"> </w:t>
      </w:r>
      <w:r w:rsidR="00A20841" w:rsidRPr="00454E29">
        <w:t>60-479</w:t>
      </w:r>
      <w:r w:rsidRPr="00454E29">
        <w:t xml:space="preserve"> </w:t>
      </w:r>
      <w:r w:rsidR="00A20841" w:rsidRPr="00454E29">
        <w:t>Poznań</w:t>
      </w:r>
    </w:p>
    <w:p w14:paraId="6C25EAE8" w14:textId="77777777" w:rsidR="009169D4" w:rsidRPr="00454E29" w:rsidRDefault="009169D4" w:rsidP="00F90CD1">
      <w:pPr>
        <w:pStyle w:val="Tekstpodstawowy"/>
        <w:spacing w:after="0" w:line="276" w:lineRule="auto"/>
        <w:ind w:left="4111"/>
        <w:rPr>
          <w:i/>
          <w:sz w:val="16"/>
          <w:szCs w:val="16"/>
        </w:rPr>
      </w:pPr>
      <w:r w:rsidRPr="00454E29">
        <w:rPr>
          <w:i/>
          <w:sz w:val="16"/>
          <w:szCs w:val="16"/>
        </w:rPr>
        <w:t>……………………………………………………………………</w:t>
      </w:r>
    </w:p>
    <w:p w14:paraId="05B1A884" w14:textId="77777777" w:rsidR="009169D4" w:rsidRPr="00454E29" w:rsidRDefault="009169D4" w:rsidP="00F90CD1">
      <w:pPr>
        <w:pStyle w:val="Tekstpodstawowy"/>
        <w:spacing w:after="0" w:line="276" w:lineRule="auto"/>
        <w:ind w:left="4111"/>
      </w:pPr>
      <w:r w:rsidRPr="00454E29">
        <w:rPr>
          <w:i/>
          <w:sz w:val="16"/>
          <w:szCs w:val="16"/>
        </w:rPr>
        <w:t>(pełna nazwa, adres)</w:t>
      </w:r>
    </w:p>
    <w:p w14:paraId="0B9A8887" w14:textId="77777777" w:rsidR="00C4103F" w:rsidRPr="00454E29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454E29">
        <w:rPr>
          <w:i/>
        </w:rPr>
        <w:t xml:space="preserve"> </w:t>
      </w:r>
    </w:p>
    <w:p w14:paraId="42745BD7" w14:textId="77777777" w:rsidR="00C4103F" w:rsidRPr="00454E29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b/>
          <w:sz w:val="24"/>
          <w:szCs w:val="24"/>
        </w:rPr>
        <w:t>Wykonawca</w:t>
      </w:r>
      <w:r w:rsidR="007936D6" w:rsidRPr="00454E29">
        <w:rPr>
          <w:rFonts w:ascii="Times New Roman" w:hAnsi="Times New Roman"/>
          <w:b/>
          <w:sz w:val="24"/>
          <w:szCs w:val="24"/>
        </w:rPr>
        <w:t>:</w:t>
      </w:r>
    </w:p>
    <w:p w14:paraId="04F414CF" w14:textId="77777777" w:rsidR="00757EFB" w:rsidRPr="00454E29" w:rsidRDefault="00757EFB" w:rsidP="00650D6C">
      <w:pPr>
        <w:spacing w:after="0" w:line="240" w:lineRule="auto"/>
        <w:ind w:right="3260"/>
        <w:rPr>
          <w:rFonts w:ascii="Times New Roman" w:hAnsi="Times New Roman"/>
          <w:sz w:val="21"/>
          <w:szCs w:val="21"/>
        </w:rPr>
      </w:pPr>
      <w:r w:rsidRPr="00454E29">
        <w:rPr>
          <w:rFonts w:ascii="Times New Roman" w:hAnsi="Times New Roman"/>
        </w:rPr>
        <w:t>………………………………………</w:t>
      </w:r>
      <w:r w:rsidR="00650D6C" w:rsidRPr="00454E29">
        <w:rPr>
          <w:rFonts w:ascii="Times New Roman" w:hAnsi="Times New Roman"/>
        </w:rPr>
        <w:t>…………………………</w:t>
      </w:r>
      <w:r w:rsidRPr="00454E29">
        <w:rPr>
          <w:rFonts w:ascii="Times New Roman" w:hAnsi="Times New Roman"/>
        </w:rPr>
        <w:t>…</w:t>
      </w:r>
    </w:p>
    <w:p w14:paraId="22CF0A8A" w14:textId="77777777" w:rsidR="007118F0" w:rsidRPr="00454E29" w:rsidRDefault="007118F0" w:rsidP="00650D6C">
      <w:pPr>
        <w:ind w:right="2976"/>
        <w:rPr>
          <w:rFonts w:ascii="Times New Roman" w:hAnsi="Times New Roman"/>
          <w:i/>
          <w:sz w:val="16"/>
          <w:szCs w:val="16"/>
        </w:rPr>
      </w:pPr>
      <w:r w:rsidRPr="00454E29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454E29">
        <w:rPr>
          <w:rFonts w:ascii="Times New Roman" w:hAnsi="Times New Roman"/>
          <w:i/>
          <w:sz w:val="16"/>
          <w:szCs w:val="16"/>
        </w:rPr>
        <w:t>, w zależności od</w:t>
      </w:r>
      <w:r w:rsidR="00650D6C" w:rsidRPr="00454E29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454E29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454E29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454E29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454E29">
        <w:rPr>
          <w:rFonts w:ascii="Times New Roman" w:hAnsi="Times New Roman"/>
          <w:i/>
          <w:sz w:val="16"/>
          <w:szCs w:val="16"/>
        </w:rPr>
        <w:t>)</w:t>
      </w:r>
    </w:p>
    <w:p w14:paraId="7BD41297" w14:textId="77777777" w:rsidR="00C4103F" w:rsidRPr="00454E29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454E29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11DA2F7B" w14:textId="77777777" w:rsidR="00757EFB" w:rsidRPr="00454E29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454E29">
        <w:rPr>
          <w:rFonts w:ascii="Times New Roman" w:hAnsi="Times New Roman"/>
        </w:rPr>
        <w:t>………………………………………</w:t>
      </w:r>
      <w:r w:rsidR="00650D6C" w:rsidRPr="00454E29">
        <w:rPr>
          <w:rFonts w:ascii="Times New Roman" w:hAnsi="Times New Roman"/>
        </w:rPr>
        <w:t>……</w:t>
      </w:r>
      <w:r w:rsidRPr="00454E29">
        <w:rPr>
          <w:rFonts w:ascii="Times New Roman" w:hAnsi="Times New Roman"/>
        </w:rPr>
        <w:t>…</w:t>
      </w:r>
    </w:p>
    <w:p w14:paraId="7A5C48A3" w14:textId="77777777" w:rsidR="00484F88" w:rsidRPr="00454E29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16"/>
          <w:szCs w:val="16"/>
        </w:rPr>
      </w:pPr>
      <w:r w:rsidRPr="00454E29">
        <w:rPr>
          <w:rFonts w:ascii="Times New Roman" w:hAnsi="Times New Roman"/>
          <w:i/>
          <w:sz w:val="16"/>
          <w:szCs w:val="16"/>
        </w:rPr>
        <w:t>(imię, n</w:t>
      </w:r>
      <w:r w:rsidR="00825A09" w:rsidRPr="00454E29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454E29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454E29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454E29">
        <w:rPr>
          <w:rFonts w:ascii="Times New Roman" w:hAnsi="Times New Roman"/>
          <w:i/>
          <w:sz w:val="16"/>
          <w:szCs w:val="16"/>
        </w:rPr>
        <w:t>reprezentacji</w:t>
      </w:r>
      <w:r w:rsidRPr="00454E29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20841" w:rsidRPr="00454E29" w14:paraId="3F3433EE" w14:textId="77777777" w:rsidTr="00C27640">
        <w:tc>
          <w:tcPr>
            <w:tcW w:w="9104" w:type="dxa"/>
            <w:shd w:val="clear" w:color="auto" w:fill="D9D9D9"/>
          </w:tcPr>
          <w:p w14:paraId="415B95F1" w14:textId="77777777" w:rsidR="00A20841" w:rsidRPr="00454E29" w:rsidRDefault="00A20841" w:rsidP="00C2764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454E29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71941AC9" w14:textId="77777777" w:rsidR="00A20841" w:rsidRPr="00454E29" w:rsidRDefault="00A20841" w:rsidP="00C276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(t.j. Dz. U. z 2022r. poz. 1710) (dalej jako: ustawa Pzp), dotyczące przesłanek wykluczenia z:</w:t>
            </w:r>
          </w:p>
          <w:p w14:paraId="59D481DC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bCs/>
                <w:sz w:val="24"/>
                <w:szCs w:val="24"/>
              </w:rPr>
              <w:t>art. 5K Rozporządzenia 833/2014</w:t>
            </w:r>
          </w:p>
          <w:p w14:paraId="4886C40A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14:paraId="751B9BC8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50B8F712" w14:textId="77777777" w:rsidR="00E50194" w:rsidRPr="00454E29" w:rsidRDefault="001F027E" w:rsidP="0005302E">
      <w:pPr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Na potrzeby postę</w:t>
      </w:r>
      <w:r w:rsidR="008D0487" w:rsidRPr="00454E29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454E29">
        <w:rPr>
          <w:rFonts w:ascii="Times New Roman" w:hAnsi="Times New Roman"/>
          <w:sz w:val="24"/>
          <w:szCs w:val="24"/>
        </w:rPr>
        <w:t>zamówienia publicznego</w:t>
      </w:r>
      <w:r w:rsidR="00E50194" w:rsidRPr="00454E29">
        <w:rPr>
          <w:rFonts w:ascii="Times New Roman" w:hAnsi="Times New Roman"/>
          <w:sz w:val="24"/>
          <w:szCs w:val="24"/>
        </w:rPr>
        <w:t xml:space="preserve"> pn.:</w:t>
      </w:r>
    </w:p>
    <w:p w14:paraId="42337D3B" w14:textId="77777777" w:rsidR="00A64C73" w:rsidRDefault="00A64C73" w:rsidP="00A64C73">
      <w:pPr>
        <w:spacing w:after="24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A64C73">
        <w:rPr>
          <w:rFonts w:ascii="Times New Roman" w:hAnsi="Times New Roman"/>
          <w:b/>
          <w:sz w:val="28"/>
          <w:szCs w:val="28"/>
        </w:rPr>
        <w:t>Przedmiotem   zamówienia   jest   zaprojektowanie   i   wykonanie   multioperatorskiej   instalacji wzmacniającej   sygnał   telefonii   komórkowej   z   dostawą,   rozmieszczeniem   i   zainstalowaniem montażem  niezbędnych  urządzeń  transmisyjno-odbiorczych  (anten)  oraz  stacji  obsługi  (BTS)  i uruchomieniem   systemu,   której   zadaniem   jest   pokrycie   sygnałem   LTE/GSM   w   istniejących budynkach na terenie Filii nr 1 Szpitala Wojewódzkiego w Poznaniu, na podstawie wstępnego rozpoznania technicznego Zamawiającego.</w:t>
      </w:r>
    </w:p>
    <w:p w14:paraId="75A596D9" w14:textId="7D2CFEAF" w:rsidR="00F90CD1" w:rsidRPr="00454E29" w:rsidRDefault="005434B3" w:rsidP="00A64C73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prowadzonego przez </w:t>
      </w:r>
      <w:r w:rsidR="00A20841" w:rsidRPr="00454E29">
        <w:rPr>
          <w:rFonts w:ascii="Times New Roman" w:hAnsi="Times New Roman"/>
          <w:b/>
          <w:sz w:val="24"/>
          <w:szCs w:val="24"/>
        </w:rPr>
        <w:t>SZPITAL WOJEWÓDZKI W POZNANIU</w:t>
      </w:r>
      <w:r w:rsidRPr="00454E29">
        <w:rPr>
          <w:rFonts w:ascii="Times New Roman" w:hAnsi="Times New Roman"/>
          <w:b/>
          <w:sz w:val="24"/>
          <w:szCs w:val="24"/>
        </w:rPr>
        <w:t>,</w:t>
      </w:r>
      <w:r w:rsidR="002B2AD9" w:rsidRPr="00454E29">
        <w:rPr>
          <w:rFonts w:ascii="Times New Roman" w:hAnsi="Times New Roman"/>
          <w:sz w:val="24"/>
          <w:szCs w:val="24"/>
        </w:rPr>
        <w:t xml:space="preserve"> </w:t>
      </w:r>
      <w:r w:rsidR="00E65685" w:rsidRPr="00454E29">
        <w:rPr>
          <w:rFonts w:ascii="Times New Roman" w:hAnsi="Times New Roman"/>
          <w:sz w:val="24"/>
          <w:szCs w:val="24"/>
        </w:rPr>
        <w:t>oświa</w:t>
      </w:r>
      <w:r w:rsidR="00825A09" w:rsidRPr="00454E29">
        <w:rPr>
          <w:rFonts w:ascii="Times New Roman" w:hAnsi="Times New Roman"/>
          <w:sz w:val="24"/>
          <w:szCs w:val="24"/>
        </w:rPr>
        <w:t>dczam</w:t>
      </w:r>
      <w:r w:rsidR="00E65685" w:rsidRPr="00454E29">
        <w:rPr>
          <w:rFonts w:ascii="Times New Roman" w:hAnsi="Times New Roman"/>
          <w:sz w:val="24"/>
          <w:szCs w:val="24"/>
        </w:rPr>
        <w:t>,</w:t>
      </w:r>
      <w:r w:rsidR="002B2AD9" w:rsidRPr="00454E29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54E29" w14:paraId="456F5E15" w14:textId="77777777" w:rsidTr="00650D6C">
        <w:tc>
          <w:tcPr>
            <w:tcW w:w="9104" w:type="dxa"/>
            <w:shd w:val="clear" w:color="auto" w:fill="D9D9D9"/>
          </w:tcPr>
          <w:p w14:paraId="6C99055B" w14:textId="77777777" w:rsidR="00E50194" w:rsidRPr="00454E29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C86421" w:rsidRPr="00454E29">
              <w:rPr>
                <w:rFonts w:ascii="Times New Roman" w:hAnsi="Times New Roman"/>
                <w:b/>
                <w:sz w:val="24"/>
                <w:szCs w:val="24"/>
              </w:rPr>
              <w:t>WYKONAWCY</w:t>
            </w:r>
          </w:p>
        </w:tc>
      </w:tr>
    </w:tbl>
    <w:p w14:paraId="5C79265E" w14:textId="77777777" w:rsidR="0032618A" w:rsidRPr="00454E29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454E29">
        <w:rPr>
          <w:rFonts w:ascii="Times New Roman" w:hAnsi="Times New Roman"/>
          <w:i/>
          <w:iCs/>
          <w:sz w:val="24"/>
          <w:szCs w:val="24"/>
        </w:rPr>
        <w:t>dalej: rozporządzenie 833/2014</w:t>
      </w:r>
      <w:r w:rsidRPr="00454E29">
        <w:rPr>
          <w:rFonts w:ascii="Times New Roman" w:hAnsi="Times New Roman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454E29">
        <w:rPr>
          <w:rFonts w:ascii="Times New Roman" w:hAnsi="Times New Roman"/>
          <w:i/>
          <w:iCs/>
          <w:sz w:val="24"/>
          <w:szCs w:val="24"/>
        </w:rPr>
        <w:t>dalej: rozporządzenie 2022/576</w:t>
      </w:r>
      <w:r w:rsidR="0032618A" w:rsidRPr="00454E29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2618A" w:rsidRPr="00454E29">
        <w:rPr>
          <w:rStyle w:val="Odwoanieprzypisudolnego"/>
          <w:rFonts w:ascii="Times New Roman" w:hAnsi="Times New Roman"/>
          <w:i/>
          <w:iCs/>
          <w:sz w:val="24"/>
          <w:szCs w:val="24"/>
        </w:rPr>
        <w:footnoteReference w:id="1"/>
      </w:r>
      <w:r w:rsidR="00641874" w:rsidRPr="00454E29">
        <w:rPr>
          <w:rFonts w:ascii="Times New Roman" w:hAnsi="Times New Roman"/>
          <w:sz w:val="24"/>
          <w:szCs w:val="24"/>
        </w:rPr>
        <w:t>.</w:t>
      </w:r>
    </w:p>
    <w:p w14:paraId="2EC1BCB7" w14:textId="77777777" w:rsidR="0011306C" w:rsidRPr="00454E29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54E29">
        <w:rPr>
          <w:rFonts w:ascii="Times New Roman" w:hAnsi="Times New Roman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454E29">
        <w:rPr>
          <w:rFonts w:ascii="Times New Roman" w:hAnsi="Times New Roman"/>
          <w:sz w:val="24"/>
          <w:szCs w:val="24"/>
        </w:rPr>
        <w:t xml:space="preserve"> (Dz. U. poz. 835)</w:t>
      </w:r>
      <w:r w:rsidR="0032618A" w:rsidRPr="00454E29">
        <w:rPr>
          <w:rFonts w:ascii="Times New Roman" w:hAnsi="Times New Roman"/>
          <w:sz w:val="24"/>
          <w:szCs w:val="24"/>
        </w:rPr>
        <w:t xml:space="preserve"> </w:t>
      </w:r>
      <w:r w:rsidR="0011306C" w:rsidRPr="00454E29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Pr="00454E29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54E29" w14:paraId="734C7960" w14:textId="77777777" w:rsidTr="00CD4DD1">
        <w:tc>
          <w:tcPr>
            <w:tcW w:w="9104" w:type="dxa"/>
            <w:shd w:val="clear" w:color="auto" w:fill="D9D9D9"/>
          </w:tcPr>
          <w:p w14:paraId="597186C8" w14:textId="77777777" w:rsidR="0011306C" w:rsidRPr="00454E29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7D94618" w14:textId="77777777" w:rsidR="00103D09" w:rsidRPr="00454E29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562E80D" w14:textId="77777777" w:rsidR="00D2702A" w:rsidRPr="00454E29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454E29" w:rsidRPr="007E0F8C" w14:paraId="5B1AEA64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F14C6" w14:textId="77777777" w:rsidR="00454E29" w:rsidRPr="007E0F8C" w:rsidRDefault="00454E29" w:rsidP="00F47C59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7E0F8C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CE6B1" w14:textId="77777777" w:rsidR="00454E29" w:rsidRPr="007E0F8C" w:rsidRDefault="00454E29" w:rsidP="00F47C59">
            <w:pPr>
              <w:spacing w:before="120" w:after="120"/>
              <w:rPr>
                <w:rFonts w:ascii="Times New Roman" w:hAnsi="Times New Roman"/>
              </w:rPr>
            </w:pPr>
            <w:r w:rsidRPr="007E0F8C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454E29" w:rsidRPr="007E0F8C" w14:paraId="58ABCB16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EF338" w14:textId="77777777" w:rsidR="00454E29" w:rsidRPr="007E0F8C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7E0F8C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56C9C" w14:textId="77777777" w:rsidR="00454E29" w:rsidRPr="007E0F8C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7E0F8C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5C53502C" w14:textId="77777777" w:rsidR="0005302E" w:rsidRPr="007E0F8C" w:rsidRDefault="0005302E" w:rsidP="0005302E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7E0F8C">
              <w:rPr>
                <w:rFonts w:ascii="Times New Roman" w:hAnsi="Times New Roman"/>
              </w:rPr>
              <w:t xml:space="preserve">Zamawiający nie stawia szczególnych warunków udziału w postępowaniu </w:t>
            </w:r>
          </w:p>
          <w:p w14:paraId="423725A4" w14:textId="03378307" w:rsidR="00454E29" w:rsidRPr="007E0F8C" w:rsidRDefault="0005302E" w:rsidP="0005302E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7E0F8C">
              <w:rPr>
                <w:rFonts w:ascii="Times New Roman" w:hAnsi="Times New Roman"/>
              </w:rPr>
              <w:t>w tym zakresie.</w:t>
            </w:r>
          </w:p>
        </w:tc>
      </w:tr>
      <w:tr w:rsidR="00454E29" w:rsidRPr="007E0F8C" w14:paraId="0C7A0434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AE1E9" w14:textId="77777777" w:rsidR="00454E29" w:rsidRPr="007E0F8C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7E0F8C">
              <w:rPr>
                <w:rFonts w:ascii="Times New Roman" w:hAnsi="Times New Roman"/>
              </w:rPr>
              <w:t>2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97618" w14:textId="77777777" w:rsidR="00454E29" w:rsidRPr="007E0F8C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7E0F8C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A945760" w14:textId="77777777" w:rsidR="00454E29" w:rsidRPr="007E0F8C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7E0F8C">
              <w:rPr>
                <w:rFonts w:ascii="Times New Roman" w:hAnsi="Times New Roman"/>
              </w:rPr>
              <w:t xml:space="preserve">Ocena spełniania warunków udziału w postępowaniu będzie dokonana </w:t>
            </w:r>
          </w:p>
          <w:p w14:paraId="07E8E3DB" w14:textId="2688BA32" w:rsidR="00454E29" w:rsidRPr="007E0F8C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7E0F8C">
              <w:rPr>
                <w:rFonts w:ascii="Times New Roman" w:hAnsi="Times New Roman"/>
              </w:rPr>
              <w:t xml:space="preserve">na zasadzie spełnia/nie spełnia w II etapie oceny badania ofert w którym Zamawiający żądać będzie przedstawienia dokumentów wyszczególnionych w rozdziale 9 ust. 9.2 SWZ </w:t>
            </w:r>
          </w:p>
        </w:tc>
      </w:tr>
      <w:tr w:rsidR="00454E29" w:rsidRPr="007E0F8C" w14:paraId="6A096223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008D8" w14:textId="77777777" w:rsidR="00454E29" w:rsidRPr="007E0F8C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7E0F8C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02B05" w14:textId="5EA9548A" w:rsidR="00454E29" w:rsidRPr="007E0F8C" w:rsidRDefault="000850E7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7E0F8C">
              <w:rPr>
                <w:rFonts w:ascii="Times New Roman" w:hAnsi="Times New Roman"/>
                <w:b/>
                <w:bCs/>
              </w:rPr>
              <w:t>U</w:t>
            </w:r>
            <w:r w:rsidR="00454E29" w:rsidRPr="007E0F8C">
              <w:rPr>
                <w:rFonts w:ascii="Times New Roman" w:hAnsi="Times New Roman"/>
                <w:b/>
                <w:bCs/>
              </w:rPr>
              <w:t>prawnienia do prowadzenia określonej działalności zawodowej, o ile wynika to z odrębnych przepisów</w:t>
            </w:r>
          </w:p>
          <w:p w14:paraId="705F55E0" w14:textId="77777777" w:rsidR="00454E29" w:rsidRPr="007E0F8C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7E0F8C">
              <w:rPr>
                <w:rFonts w:ascii="Times New Roman" w:hAnsi="Times New Roman"/>
              </w:rPr>
              <w:t xml:space="preserve">Zamawiający nie stawia szczególnych warunków udziału w postępowaniu </w:t>
            </w:r>
          </w:p>
          <w:p w14:paraId="146E6445" w14:textId="77777777" w:rsidR="00454E29" w:rsidRPr="007E0F8C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7E0F8C">
              <w:rPr>
                <w:rFonts w:ascii="Times New Roman" w:hAnsi="Times New Roman"/>
              </w:rPr>
              <w:t>w tym zakresie.</w:t>
            </w:r>
          </w:p>
        </w:tc>
      </w:tr>
      <w:tr w:rsidR="00454E29" w:rsidRPr="00454E29" w14:paraId="0A1D1B33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6C5F7" w14:textId="77777777" w:rsidR="00454E29" w:rsidRPr="007E0F8C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7E0F8C">
              <w:rPr>
                <w:rFonts w:ascii="Times New Roman" w:hAnsi="Times New Roman"/>
              </w:rPr>
              <w:t>4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541C3" w14:textId="77777777" w:rsidR="00454E29" w:rsidRPr="007E0F8C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7E0F8C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918B60C" w14:textId="77777777" w:rsidR="00454E29" w:rsidRPr="007E0F8C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7E0F8C">
              <w:rPr>
                <w:rFonts w:ascii="Times New Roman" w:hAnsi="Times New Roman"/>
              </w:rPr>
              <w:t xml:space="preserve">Zamawiający nie stawia szczególnych warunków udziału w postępowaniu </w:t>
            </w:r>
          </w:p>
          <w:p w14:paraId="540CCCE4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7E0F8C">
              <w:rPr>
                <w:rFonts w:ascii="Times New Roman" w:hAnsi="Times New Roman"/>
              </w:rPr>
              <w:t>w tym zakresie.</w:t>
            </w:r>
          </w:p>
        </w:tc>
      </w:tr>
    </w:tbl>
    <w:p w14:paraId="5CBA97D1" w14:textId="77777777" w:rsidR="00454E29" w:rsidRPr="00454E29" w:rsidRDefault="00454E29" w:rsidP="00E21BB4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D121667" w14:textId="07803695" w:rsidR="00122954" w:rsidRPr="00454E29" w:rsidRDefault="00122954" w:rsidP="00E21BB4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polegam na zdolnościach lub sytuacji następującego podmiotu udostępniającego zasoby:</w:t>
      </w:r>
    </w:p>
    <w:p w14:paraId="59F2229E" w14:textId="77777777" w:rsidR="00721D87" w:rsidRPr="00454E29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……………</w:t>
      </w:r>
      <w:r w:rsidR="00721D87" w:rsidRPr="00454E29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3926DFE4" w14:textId="77777777" w:rsidR="00721D87" w:rsidRPr="00454E2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454E29">
        <w:rPr>
          <w:rFonts w:ascii="Times New Roman" w:hAnsi="Times New Roman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454E29"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2367F529" w14:textId="77777777" w:rsidR="00721D87" w:rsidRPr="00454E29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6634FCBC" w14:textId="77777777" w:rsidR="00E21BB4" w:rsidRPr="00454E29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……………</w:t>
      </w:r>
      <w:r w:rsidR="00721D87" w:rsidRPr="00454E29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454E29">
        <w:rPr>
          <w:rFonts w:ascii="Times New Roman" w:hAnsi="Times New Roman"/>
          <w:sz w:val="24"/>
          <w:szCs w:val="24"/>
        </w:rPr>
        <w:t>………………………….</w:t>
      </w:r>
    </w:p>
    <w:p w14:paraId="19D0A625" w14:textId="77777777" w:rsidR="00E21BB4" w:rsidRPr="00454E2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454E29">
        <w:rPr>
          <w:rFonts w:ascii="Times New Roman" w:hAnsi="Times New Roman"/>
          <w:i/>
          <w:iCs/>
          <w:sz w:val="20"/>
          <w:szCs w:val="20"/>
        </w:rPr>
        <w:t>określić odpowiedni zakres udostępnianych zasobów dla wskazanego podmiotu</w:t>
      </w:r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748297DB" w14:textId="77777777" w:rsidR="00334A77" w:rsidRPr="00454E29" w:rsidRDefault="00334A77" w:rsidP="004175AB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454E29" w14:paraId="50DC146C" w14:textId="77777777" w:rsidTr="0061040C">
        <w:tc>
          <w:tcPr>
            <w:tcW w:w="9104" w:type="dxa"/>
            <w:shd w:val="clear" w:color="auto" w:fill="D9D9D9"/>
          </w:tcPr>
          <w:p w14:paraId="51089229" w14:textId="77777777" w:rsidR="00334A77" w:rsidRPr="00454E29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60851CC" w14:textId="77777777" w:rsidR="00334A77" w:rsidRPr="00454E29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836BB6E" w14:textId="77777777" w:rsidR="004175AB" w:rsidRPr="00454E29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6C126E7" w14:textId="77777777" w:rsidR="004175AB" w:rsidRPr="00454E29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AFE51BF" w14:textId="77777777" w:rsidR="004175AB" w:rsidRPr="00454E29" w:rsidRDefault="004175AB" w:rsidP="004175AB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454E29"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1992E075" w14:textId="77777777" w:rsidR="00334A77" w:rsidRPr="00454E29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454E29" w14:paraId="1A3C48D6" w14:textId="77777777" w:rsidTr="0061040C">
        <w:tc>
          <w:tcPr>
            <w:tcW w:w="9104" w:type="dxa"/>
            <w:shd w:val="clear" w:color="auto" w:fill="D9D9D9"/>
          </w:tcPr>
          <w:p w14:paraId="32B9BAB4" w14:textId="77777777" w:rsidR="00C37715" w:rsidRPr="00454E29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15C2EB1F" w14:textId="77777777" w:rsidR="00334A77" w:rsidRPr="00454E29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lastRenderedPageBreak/>
        <w:t>[</w:t>
      </w:r>
      <w:r w:rsidR="008C60E1" w:rsidRPr="00454E29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54E29">
        <w:rPr>
          <w:rFonts w:ascii="Times New Roman" w:hAnsi="Times New Roman"/>
          <w:color w:val="0070C0"/>
          <w:sz w:val="20"/>
          <w:szCs w:val="20"/>
        </w:rPr>
        <w:t>]</w:t>
      </w:r>
    </w:p>
    <w:p w14:paraId="71C2D2A2" w14:textId="77777777" w:rsidR="0044648E" w:rsidRPr="00454E29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54E29">
        <w:rPr>
          <w:rFonts w:ascii="Times New Roman" w:hAnsi="Times New Roman"/>
          <w:sz w:val="24"/>
          <w:szCs w:val="24"/>
        </w:rPr>
        <w:t>:</w:t>
      </w:r>
    </w:p>
    <w:p w14:paraId="5A1790E7" w14:textId="77777777" w:rsidR="0044648E" w:rsidRPr="00454E29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51ED817" w14:textId="77777777" w:rsidR="0044648E" w:rsidRPr="00454E29" w:rsidRDefault="0044648E" w:rsidP="0044648E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454E29"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1B54D2F5" w14:textId="77777777" w:rsidR="00C62F57" w:rsidRPr="00454E29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454E29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54E29" w14:paraId="17B8FE98" w14:textId="77777777" w:rsidTr="00CD4DD1">
        <w:tc>
          <w:tcPr>
            <w:tcW w:w="9104" w:type="dxa"/>
            <w:shd w:val="clear" w:color="auto" w:fill="D9D9D9"/>
          </w:tcPr>
          <w:p w14:paraId="202DCA5C" w14:textId="77777777" w:rsidR="00BE6F04" w:rsidRPr="00454E29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F0BD886" w14:textId="77777777" w:rsidR="00FE4E2B" w:rsidRPr="00454E29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54E29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54E29" w14:paraId="2D97CBDD" w14:textId="77777777" w:rsidTr="00847232">
        <w:tc>
          <w:tcPr>
            <w:tcW w:w="9104" w:type="dxa"/>
            <w:shd w:val="clear" w:color="auto" w:fill="D9D9D9"/>
          </w:tcPr>
          <w:p w14:paraId="747E5535" w14:textId="77777777" w:rsidR="00E426EB" w:rsidRPr="00454E29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374AFA2" w14:textId="77777777" w:rsidR="00E426EB" w:rsidRPr="00454E29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E82A53B" w14:textId="77777777" w:rsidR="00E426EB" w:rsidRPr="00454E29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50997EF" w14:textId="77777777" w:rsidR="00E426EB" w:rsidRPr="00454E2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2C167AF3" w14:textId="77777777" w:rsidR="00E426EB" w:rsidRPr="00454E2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454E29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5778EEC" w14:textId="77777777" w:rsidR="00E426EB" w:rsidRPr="00454E2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06B2DAFD" w14:textId="77777777" w:rsidR="00E426EB" w:rsidRPr="00454E2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454E29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687DB14" w14:textId="77777777" w:rsidR="0012157F" w:rsidRPr="00454E29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4EC4675" w14:textId="77777777" w:rsidR="008C60E1" w:rsidRPr="00454E29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757FF8D" w14:textId="77777777" w:rsidR="00524951" w:rsidRPr="00454E29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</w:p>
    <w:p w14:paraId="75F3803D" w14:textId="77777777" w:rsidR="00524951" w:rsidRPr="00454E2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198B90F5" w14:textId="77777777" w:rsidR="00FE4E2B" w:rsidRPr="00454E2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454E29">
        <w:rPr>
          <w:rFonts w:ascii="Times New Roman" w:hAnsi="Times New Roman"/>
          <w:sz w:val="20"/>
          <w:szCs w:val="20"/>
        </w:rPr>
        <w:t xml:space="preserve">                       </w:t>
      </w:r>
      <w:r w:rsidR="00FE4E2B" w:rsidRPr="00454E29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1A44D6F4" w14:textId="77777777" w:rsidR="00484F88" w:rsidRPr="00454E29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  <w:sz w:val="21"/>
          <w:szCs w:val="21"/>
        </w:rPr>
      </w:pPr>
      <w:r w:rsidRPr="00454E29">
        <w:rPr>
          <w:rFonts w:ascii="Times New Roman" w:hAnsi="Times New Roman"/>
          <w:i/>
          <w:sz w:val="16"/>
          <w:szCs w:val="16"/>
        </w:rPr>
        <w:t xml:space="preserve">                               Data; </w:t>
      </w:r>
      <w:r w:rsidR="00524951" w:rsidRPr="00454E29">
        <w:rPr>
          <w:rFonts w:ascii="Times New Roman" w:hAnsi="Times New Roman"/>
          <w:i/>
          <w:sz w:val="16"/>
          <w:szCs w:val="16"/>
        </w:rPr>
        <w:t>kwalifikowany podpis elektroniczny</w:t>
      </w:r>
    </w:p>
    <w:sectPr w:rsidR="00484F88" w:rsidRPr="00454E29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168F4" w14:textId="77777777" w:rsidR="0008136C" w:rsidRDefault="0008136C" w:rsidP="0038231F">
      <w:pPr>
        <w:spacing w:after="0" w:line="240" w:lineRule="auto"/>
      </w:pPr>
      <w:r>
        <w:separator/>
      </w:r>
    </w:p>
  </w:endnote>
  <w:endnote w:type="continuationSeparator" w:id="0">
    <w:p w14:paraId="5443EEF4" w14:textId="77777777" w:rsidR="0008136C" w:rsidRDefault="000813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ECBF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A4B4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A4B4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4F03FBF4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1F4E6" w14:textId="77777777" w:rsidR="0008136C" w:rsidRDefault="0008136C" w:rsidP="0038231F">
      <w:pPr>
        <w:spacing w:after="0" w:line="240" w:lineRule="auto"/>
      </w:pPr>
      <w:r>
        <w:separator/>
      </w:r>
    </w:p>
  </w:footnote>
  <w:footnote w:type="continuationSeparator" w:id="0">
    <w:p w14:paraId="2517BA56" w14:textId="77777777" w:rsidR="0008136C" w:rsidRDefault="0008136C" w:rsidP="0038231F">
      <w:pPr>
        <w:spacing w:after="0" w:line="240" w:lineRule="auto"/>
      </w:pPr>
      <w:r>
        <w:continuationSeparator/>
      </w:r>
    </w:p>
  </w:footnote>
  <w:footnote w:id="1">
    <w:p w14:paraId="5E7FF67E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E2020E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19A412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5C2B19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924A73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E2F67B6" w14:textId="77777777" w:rsidR="0032618A" w:rsidRDefault="0032618A" w:rsidP="0032618A">
      <w:pPr>
        <w:pStyle w:val="Tekstprzypisudolnego"/>
      </w:pPr>
    </w:p>
  </w:footnote>
  <w:footnote w:id="2">
    <w:p w14:paraId="1BAA613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26092B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DE9232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3F5D97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F0E5A" w14:textId="38F132CE" w:rsidR="00A20841" w:rsidRDefault="00A20841" w:rsidP="0066505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855538">
    <w:abstractNumId w:val="11"/>
  </w:num>
  <w:num w:numId="2" w16cid:durableId="858660007">
    <w:abstractNumId w:val="0"/>
  </w:num>
  <w:num w:numId="3" w16cid:durableId="345644334">
    <w:abstractNumId w:val="10"/>
  </w:num>
  <w:num w:numId="4" w16cid:durableId="2123840653">
    <w:abstractNumId w:val="13"/>
  </w:num>
  <w:num w:numId="5" w16cid:durableId="2021856036">
    <w:abstractNumId w:val="12"/>
  </w:num>
  <w:num w:numId="6" w16cid:durableId="1381007080">
    <w:abstractNumId w:val="9"/>
  </w:num>
  <w:num w:numId="7" w16cid:durableId="150215809">
    <w:abstractNumId w:val="1"/>
  </w:num>
  <w:num w:numId="8" w16cid:durableId="661007957">
    <w:abstractNumId w:val="6"/>
  </w:num>
  <w:num w:numId="9" w16cid:durableId="159809321">
    <w:abstractNumId w:val="4"/>
  </w:num>
  <w:num w:numId="10" w16cid:durableId="1483501914">
    <w:abstractNumId w:val="7"/>
  </w:num>
  <w:num w:numId="11" w16cid:durableId="1088648664">
    <w:abstractNumId w:val="5"/>
  </w:num>
  <w:num w:numId="12" w16cid:durableId="1484735721">
    <w:abstractNumId w:val="8"/>
  </w:num>
  <w:num w:numId="13" w16cid:durableId="1656765004">
    <w:abstractNumId w:val="3"/>
  </w:num>
  <w:num w:numId="14" w16cid:durableId="1561134128">
    <w:abstractNumId w:val="2"/>
  </w:num>
  <w:num w:numId="15" w16cid:durableId="7453481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8136C"/>
    <w:rsid w:val="00023477"/>
    <w:rsid w:val="000247FF"/>
    <w:rsid w:val="00025C8D"/>
    <w:rsid w:val="000303EE"/>
    <w:rsid w:val="0005302E"/>
    <w:rsid w:val="0005473D"/>
    <w:rsid w:val="000642B4"/>
    <w:rsid w:val="00073C3D"/>
    <w:rsid w:val="000809B6"/>
    <w:rsid w:val="0008136C"/>
    <w:rsid w:val="000850E7"/>
    <w:rsid w:val="0008565F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A77D8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64FAF"/>
    <w:rsid w:val="00284368"/>
    <w:rsid w:val="00287AE8"/>
    <w:rsid w:val="00290B01"/>
    <w:rsid w:val="00292198"/>
    <w:rsid w:val="002B273A"/>
    <w:rsid w:val="002B2AD9"/>
    <w:rsid w:val="002C1C7B"/>
    <w:rsid w:val="002C4137"/>
    <w:rsid w:val="002C4948"/>
    <w:rsid w:val="002E641A"/>
    <w:rsid w:val="00300727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6114"/>
    <w:rsid w:val="004175AB"/>
    <w:rsid w:val="00420146"/>
    <w:rsid w:val="00434CC2"/>
    <w:rsid w:val="0044648E"/>
    <w:rsid w:val="004541F9"/>
    <w:rsid w:val="00454E2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5E68D9"/>
    <w:rsid w:val="0061040C"/>
    <w:rsid w:val="00612283"/>
    <w:rsid w:val="00634311"/>
    <w:rsid w:val="00641874"/>
    <w:rsid w:val="00650D6C"/>
    <w:rsid w:val="00665058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0F8C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225E"/>
    <w:rsid w:val="00967264"/>
    <w:rsid w:val="00975019"/>
    <w:rsid w:val="00975C49"/>
    <w:rsid w:val="00992BD8"/>
    <w:rsid w:val="00996062"/>
    <w:rsid w:val="00997D0F"/>
    <w:rsid w:val="009C6B61"/>
    <w:rsid w:val="009C7756"/>
    <w:rsid w:val="00A15F7E"/>
    <w:rsid w:val="00A166B0"/>
    <w:rsid w:val="00A20841"/>
    <w:rsid w:val="00A22DCF"/>
    <w:rsid w:val="00A24C2D"/>
    <w:rsid w:val="00A261A3"/>
    <w:rsid w:val="00A276E4"/>
    <w:rsid w:val="00A3062E"/>
    <w:rsid w:val="00A347DE"/>
    <w:rsid w:val="00A64C73"/>
    <w:rsid w:val="00AC5247"/>
    <w:rsid w:val="00AE6FF2"/>
    <w:rsid w:val="00B0088C"/>
    <w:rsid w:val="00B15219"/>
    <w:rsid w:val="00B15FD3"/>
    <w:rsid w:val="00B34079"/>
    <w:rsid w:val="00B36ABD"/>
    <w:rsid w:val="00B519C0"/>
    <w:rsid w:val="00B8005E"/>
    <w:rsid w:val="00B90E42"/>
    <w:rsid w:val="00BA53CA"/>
    <w:rsid w:val="00BB0C3C"/>
    <w:rsid w:val="00BD71C2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C2DF9"/>
    <w:rsid w:val="00CC6DC0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273D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4B4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FCDDDE6"/>
  <w15:docId w15:val="{13B4B2BA-6B0E-4960-8B85-19DD5BBA2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9D353-4CAC-430B-853D-53F778747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1009</Words>
  <Characters>6058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12</cp:revision>
  <cp:lastPrinted>2016-07-26T10:32:00Z</cp:lastPrinted>
  <dcterms:created xsi:type="dcterms:W3CDTF">2023-05-31T10:15:00Z</dcterms:created>
  <dcterms:modified xsi:type="dcterms:W3CDTF">2026-06-01T08:57:00Z</dcterms:modified>
</cp:coreProperties>
</file>