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672508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72508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672508">
        <w:rPr>
          <w:rFonts w:ascii="Arial" w:hAnsi="Arial" w:cs="Arial"/>
        </w:rPr>
        <w:t>2026-05-29</w:t>
      </w:r>
    </w:p>
    <w:p w:rsidR="00B36EDA" w:rsidRPr="00353FDC" w:rsidRDefault="00CE6D88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AK</w:t>
      </w:r>
      <w:r w:rsidR="00672508" w:rsidRPr="00672508">
        <w:rPr>
          <w:rFonts w:ascii="Arial" w:hAnsi="Arial" w:cs="Arial"/>
          <w:b/>
          <w:bCs/>
        </w:rPr>
        <w:t>F</w:t>
      </w:r>
      <w:r>
        <w:rPr>
          <w:rFonts w:ascii="Arial" w:hAnsi="Arial" w:cs="Arial"/>
          <w:b/>
          <w:bCs/>
        </w:rPr>
        <w:t xml:space="preserve"> w  Krakowie</w:t>
      </w:r>
    </w:p>
    <w:p w:rsidR="00B36EDA" w:rsidRPr="00353FDC" w:rsidRDefault="00672508" w:rsidP="00B36EDA">
      <w:pPr>
        <w:spacing w:line="360" w:lineRule="auto"/>
        <w:ind w:right="3969"/>
        <w:rPr>
          <w:rFonts w:ascii="Arial" w:hAnsi="Arial" w:cs="Arial"/>
        </w:rPr>
      </w:pPr>
      <w:r w:rsidRPr="00672508">
        <w:rPr>
          <w:rFonts w:ascii="Arial" w:hAnsi="Arial" w:cs="Arial"/>
        </w:rPr>
        <w:t>al. Jana Pawła II</w:t>
      </w:r>
      <w:r w:rsidR="00B36EDA" w:rsidRPr="00353FDC">
        <w:rPr>
          <w:rFonts w:ascii="Arial" w:hAnsi="Arial" w:cs="Arial"/>
        </w:rPr>
        <w:t xml:space="preserve"> </w:t>
      </w:r>
      <w:r w:rsidRPr="00672508">
        <w:rPr>
          <w:rFonts w:ascii="Arial" w:hAnsi="Arial" w:cs="Arial"/>
        </w:rPr>
        <w:t>78</w:t>
      </w:r>
    </w:p>
    <w:p w:rsidR="00B36EDA" w:rsidRPr="00353FDC" w:rsidRDefault="00672508" w:rsidP="00B36EDA">
      <w:pPr>
        <w:ind w:right="3969"/>
        <w:rPr>
          <w:rFonts w:ascii="Arial" w:hAnsi="Arial" w:cs="Arial"/>
        </w:rPr>
      </w:pPr>
      <w:r w:rsidRPr="00672508">
        <w:rPr>
          <w:rFonts w:ascii="Arial" w:hAnsi="Arial" w:cs="Arial"/>
        </w:rPr>
        <w:t>31-571</w:t>
      </w:r>
      <w:r w:rsidR="00B36EDA" w:rsidRPr="00353FDC">
        <w:rPr>
          <w:rFonts w:ascii="Arial" w:hAnsi="Arial" w:cs="Arial"/>
        </w:rPr>
        <w:t xml:space="preserve"> </w:t>
      </w:r>
      <w:r w:rsidRPr="00672508">
        <w:rPr>
          <w:rFonts w:ascii="Arial" w:hAnsi="Arial" w:cs="Arial"/>
        </w:rPr>
        <w:t>Kraków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Default="00B36EDA" w:rsidP="00CE6D88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CE6D8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OGŁOSZENIE 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67250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Zakup wraz dostawą sprzętu komputerowego dla potrzeb jednostek AKF w Krakowie</w:t>
            </w:r>
          </w:p>
        </w:tc>
      </w:tr>
      <w:tr w:rsidR="00672508" w:rsidRPr="00353FDC" w:rsidTr="00FB0B13">
        <w:tc>
          <w:tcPr>
            <w:tcW w:w="2269" w:type="dxa"/>
            <w:shd w:val="clear" w:color="auto" w:fill="auto"/>
          </w:tcPr>
          <w:p w:rsidR="00672508" w:rsidRPr="00353FDC" w:rsidRDefault="00672508" w:rsidP="00FB0B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72508" w:rsidRPr="00353FDC" w:rsidRDefault="00672508" w:rsidP="00FB0B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K-2.381/13/2026</w:t>
            </w:r>
          </w:p>
        </w:tc>
      </w:tr>
    </w:tbl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72508" w:rsidRPr="00672508">
        <w:rPr>
          <w:rFonts w:ascii="Arial" w:hAnsi="Arial" w:cs="Arial"/>
          <w:b/>
        </w:rPr>
        <w:t>A</w:t>
      </w:r>
      <w:r w:rsidR="00CE6D88">
        <w:rPr>
          <w:rFonts w:ascii="Arial" w:hAnsi="Arial" w:cs="Arial"/>
          <w:b/>
        </w:rPr>
        <w:t>KF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72508" w:rsidRPr="00672508">
        <w:rPr>
          <w:rFonts w:ascii="Arial" w:hAnsi="Arial" w:cs="Arial"/>
        </w:rPr>
        <w:t>(</w:t>
      </w:r>
      <w:proofErr w:type="spellStart"/>
      <w:r w:rsidR="00672508" w:rsidRPr="00672508">
        <w:rPr>
          <w:rFonts w:ascii="Arial" w:hAnsi="Arial" w:cs="Arial"/>
        </w:rPr>
        <w:t>t.j</w:t>
      </w:r>
      <w:proofErr w:type="spellEnd"/>
      <w:r w:rsidR="00672508" w:rsidRPr="00672508">
        <w:rPr>
          <w:rFonts w:ascii="Arial" w:hAnsi="Arial" w:cs="Arial"/>
        </w:rPr>
        <w:t>. Dz. U. z 2024 r. poz. 1320 ze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72508" w:rsidTr="00FB0B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F245C5" w:rsidRDefault="00672508" w:rsidP="00FB0B1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72508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2508">
              <w:rPr>
                <w:rFonts w:ascii="Arial" w:hAnsi="Arial" w:cs="Arial"/>
              </w:rPr>
              <w:t>Zakup wraz z dostawą komputerów stacjonarnych</w:t>
            </w:r>
          </w:p>
          <w:p w:rsidR="00672508" w:rsidRPr="00F245C5" w:rsidRDefault="00672508" w:rsidP="00FB0B1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2508">
              <w:rPr>
                <w:rFonts w:ascii="Arial" w:hAnsi="Arial" w:cs="Arial"/>
                <w:b/>
              </w:rPr>
              <w:t>"e-Tech" Jacek Sójka Spółka Jawna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Nowa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29/31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672508" w:rsidRPr="00F245C5" w:rsidRDefault="00672508" w:rsidP="00FB0B1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90-030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Łódź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2508">
              <w:rPr>
                <w:rFonts w:ascii="Arial" w:hAnsi="Arial" w:cs="Arial"/>
                <w:b/>
              </w:rPr>
              <w:t>19 948.14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72508" w:rsidRPr="00F245C5" w:rsidRDefault="00672508" w:rsidP="00FB0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72508" w:rsidRPr="00672508" w:rsidRDefault="00CE6D88" w:rsidP="00FB0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CE6D88">
              <w:rPr>
                <w:rFonts w:ascii="Arial" w:hAnsi="Arial" w:cs="Arial"/>
              </w:rPr>
              <w:t xml:space="preserve">Oferta poprawna pod względem formalnym i merytorycznym </w:t>
            </w:r>
          </w:p>
        </w:tc>
      </w:tr>
      <w:tr w:rsidR="00672508" w:rsidTr="00FB0B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F245C5" w:rsidRDefault="00672508" w:rsidP="00FB0B1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72508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2508">
              <w:rPr>
                <w:rFonts w:ascii="Arial" w:hAnsi="Arial" w:cs="Arial"/>
              </w:rPr>
              <w:t>Zakup wraz z dostawą monitorów ekranowych</w:t>
            </w:r>
          </w:p>
          <w:p w:rsidR="00672508" w:rsidRPr="00F245C5" w:rsidRDefault="00672508" w:rsidP="00FB0B1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72508">
              <w:rPr>
                <w:rFonts w:ascii="Arial" w:hAnsi="Arial" w:cs="Arial"/>
                <w:b/>
              </w:rPr>
              <w:t>Infotech</w:t>
            </w:r>
            <w:proofErr w:type="spellEnd"/>
            <w:r w:rsidRPr="00672508">
              <w:rPr>
                <w:rFonts w:ascii="Arial" w:hAnsi="Arial" w:cs="Arial"/>
                <w:b/>
              </w:rPr>
              <w:t xml:space="preserve"> Krzysztof Zieliński Paweł Zieliński spółka jawna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/1</w:t>
            </w:r>
          </w:p>
          <w:p w:rsidR="00672508" w:rsidRPr="00F245C5" w:rsidRDefault="00672508" w:rsidP="00FB0B1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82-300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Elbląg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2508">
              <w:rPr>
                <w:rFonts w:ascii="Arial" w:hAnsi="Arial" w:cs="Arial"/>
                <w:b/>
              </w:rPr>
              <w:t>2 944.62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72508" w:rsidRPr="00F245C5" w:rsidRDefault="00672508" w:rsidP="00FB0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72508" w:rsidRPr="00672508" w:rsidRDefault="00CE6D88" w:rsidP="00FB0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CE6D88">
              <w:rPr>
                <w:rFonts w:ascii="Arial" w:hAnsi="Arial" w:cs="Arial"/>
              </w:rPr>
              <w:t>Oferta poprawna pod względem formalnym i merytorycznym</w:t>
            </w:r>
          </w:p>
        </w:tc>
      </w:tr>
      <w:tr w:rsidR="00672508" w:rsidTr="00FB0B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F245C5" w:rsidRDefault="00672508" w:rsidP="00FB0B1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72508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2508">
              <w:rPr>
                <w:rFonts w:ascii="Arial" w:hAnsi="Arial" w:cs="Arial"/>
              </w:rPr>
              <w:t>Zakup wraz z dostawą drukarki laserowej monochromatycznej</w:t>
            </w:r>
          </w:p>
          <w:p w:rsidR="00672508" w:rsidRPr="00F245C5" w:rsidRDefault="00672508" w:rsidP="00FB0B1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2508">
              <w:rPr>
                <w:rFonts w:ascii="Arial" w:hAnsi="Arial" w:cs="Arial"/>
                <w:b/>
              </w:rPr>
              <w:t>Merkator Sp. z o.o.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św. Jacka Odrowąża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672508" w:rsidRPr="00F245C5" w:rsidRDefault="00672508" w:rsidP="00FB0B1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03-310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Warszawa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2508">
              <w:rPr>
                <w:rFonts w:ascii="Arial" w:hAnsi="Arial" w:cs="Arial"/>
                <w:b/>
              </w:rPr>
              <w:t>601.47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72508" w:rsidRPr="00F245C5" w:rsidRDefault="00672508" w:rsidP="00FB0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72508" w:rsidRPr="00672508" w:rsidRDefault="00CE6D88" w:rsidP="00FB0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CE6D88">
              <w:rPr>
                <w:rFonts w:ascii="Arial" w:hAnsi="Arial" w:cs="Arial"/>
              </w:rPr>
              <w:t>Oferta poprawna pod względem formalnym i merytorycznym</w:t>
            </w:r>
          </w:p>
        </w:tc>
      </w:tr>
      <w:tr w:rsidR="00672508" w:rsidTr="00FB0B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F245C5" w:rsidRDefault="00672508" w:rsidP="00FB0B1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72508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2508">
              <w:rPr>
                <w:rFonts w:ascii="Arial" w:hAnsi="Arial" w:cs="Arial"/>
              </w:rPr>
              <w:t xml:space="preserve">Zakup wraz z dostawą urządzenia </w:t>
            </w:r>
            <w:r w:rsidR="00CE6D88" w:rsidRPr="00672508">
              <w:rPr>
                <w:rFonts w:ascii="Arial" w:hAnsi="Arial" w:cs="Arial"/>
              </w:rPr>
              <w:t>wielofunkcyjnego</w:t>
            </w:r>
            <w:r w:rsidRPr="00672508">
              <w:rPr>
                <w:rFonts w:ascii="Arial" w:hAnsi="Arial" w:cs="Arial"/>
              </w:rPr>
              <w:t xml:space="preserve"> kolorowego</w:t>
            </w:r>
          </w:p>
          <w:p w:rsidR="00672508" w:rsidRPr="00F245C5" w:rsidRDefault="00672508" w:rsidP="00FB0B1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2508">
              <w:rPr>
                <w:rFonts w:ascii="Arial" w:hAnsi="Arial" w:cs="Arial"/>
                <w:b/>
              </w:rPr>
              <w:t>Merkator Sp. z o.o.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św. Jacka Odrowąża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672508" w:rsidRPr="00F245C5" w:rsidRDefault="00672508" w:rsidP="00FB0B1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03-310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Warszawa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2508">
              <w:rPr>
                <w:rFonts w:ascii="Arial" w:hAnsi="Arial" w:cs="Arial"/>
                <w:b/>
              </w:rPr>
              <w:t>1 252.14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72508" w:rsidRPr="00F245C5" w:rsidRDefault="00672508" w:rsidP="00FB0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72508" w:rsidRPr="00672508" w:rsidRDefault="00CE6D88" w:rsidP="00FB0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CE6D88">
              <w:rPr>
                <w:rFonts w:ascii="Arial" w:hAnsi="Arial" w:cs="Arial"/>
              </w:rPr>
              <w:t>Oferta poprawna pod względem formalnym i merytorycznym</w:t>
            </w:r>
          </w:p>
        </w:tc>
      </w:tr>
      <w:tr w:rsidR="00672508" w:rsidTr="00FB0B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F245C5" w:rsidRDefault="00672508" w:rsidP="00FB0B1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72508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2508">
              <w:rPr>
                <w:rFonts w:ascii="Arial" w:hAnsi="Arial" w:cs="Arial"/>
              </w:rPr>
              <w:t>Zakup wraz dostawą komputera przenośnego TYP A</w:t>
            </w:r>
          </w:p>
          <w:p w:rsidR="00672508" w:rsidRPr="00F245C5" w:rsidRDefault="00672508" w:rsidP="00FB0B1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2508">
              <w:rPr>
                <w:rFonts w:ascii="Arial" w:hAnsi="Arial" w:cs="Arial"/>
                <w:b/>
              </w:rPr>
              <w:t xml:space="preserve">Web-Profit Maciej </w:t>
            </w:r>
            <w:proofErr w:type="spellStart"/>
            <w:r w:rsidRPr="00672508">
              <w:rPr>
                <w:rFonts w:ascii="Arial" w:hAnsi="Arial" w:cs="Arial"/>
                <w:b/>
              </w:rPr>
              <w:t>Kuźlik</w:t>
            </w:r>
            <w:proofErr w:type="spellEnd"/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Spokojna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672508" w:rsidRPr="00F245C5" w:rsidRDefault="00672508" w:rsidP="00FB0B1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41-940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Piekary Śląskie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2508">
              <w:rPr>
                <w:rFonts w:ascii="Arial" w:hAnsi="Arial" w:cs="Arial"/>
                <w:b/>
              </w:rPr>
              <w:t>27 224.82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72508" w:rsidRPr="00F245C5" w:rsidRDefault="00672508" w:rsidP="00FB0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72508" w:rsidRPr="00672508" w:rsidRDefault="00CE6D88" w:rsidP="00FB0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CE6D88">
              <w:rPr>
                <w:rFonts w:ascii="Arial" w:hAnsi="Arial" w:cs="Arial"/>
              </w:rPr>
              <w:t>Oferta poprawna pod względem formalnym i merytorycznym</w:t>
            </w:r>
          </w:p>
        </w:tc>
      </w:tr>
      <w:tr w:rsidR="00672508" w:rsidTr="00FB0B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F245C5" w:rsidRDefault="00672508" w:rsidP="00FB0B1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72508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2508">
              <w:rPr>
                <w:rFonts w:ascii="Arial" w:hAnsi="Arial" w:cs="Arial"/>
              </w:rPr>
              <w:t xml:space="preserve">Zakup wraz z dostawą skanera na stanowisko dostosowane dla osób z niepełnosprawnościami w </w:t>
            </w:r>
            <w:proofErr w:type="spellStart"/>
            <w:r w:rsidRPr="00672508">
              <w:rPr>
                <w:rFonts w:ascii="Arial" w:hAnsi="Arial" w:cs="Arial"/>
              </w:rPr>
              <w:t>informatorium</w:t>
            </w:r>
            <w:proofErr w:type="spellEnd"/>
            <w:r w:rsidRPr="00672508">
              <w:rPr>
                <w:rFonts w:ascii="Arial" w:hAnsi="Arial" w:cs="Arial"/>
              </w:rPr>
              <w:t xml:space="preserve"> AKF</w:t>
            </w:r>
          </w:p>
          <w:p w:rsidR="00672508" w:rsidRPr="00F245C5" w:rsidRDefault="00672508" w:rsidP="00FB0B1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72508">
              <w:rPr>
                <w:rFonts w:ascii="Arial" w:hAnsi="Arial" w:cs="Arial"/>
                <w:b/>
              </w:rPr>
              <w:t>Infotech</w:t>
            </w:r>
            <w:proofErr w:type="spellEnd"/>
            <w:r w:rsidRPr="00672508">
              <w:rPr>
                <w:rFonts w:ascii="Arial" w:hAnsi="Arial" w:cs="Arial"/>
                <w:b/>
              </w:rPr>
              <w:t xml:space="preserve"> Krzysztof Zieliński Paweł Zieliński spółka jawna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/1</w:t>
            </w:r>
          </w:p>
          <w:p w:rsidR="00672508" w:rsidRPr="00F245C5" w:rsidRDefault="00672508" w:rsidP="00FB0B1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82-300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Elbląg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2508">
              <w:rPr>
                <w:rFonts w:ascii="Arial" w:hAnsi="Arial" w:cs="Arial"/>
                <w:b/>
              </w:rPr>
              <w:t>3 687.54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72508" w:rsidRPr="00F245C5" w:rsidRDefault="00672508" w:rsidP="00FB0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72508" w:rsidRPr="00672508" w:rsidRDefault="00CE6D88" w:rsidP="00FB0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CE6D88">
              <w:rPr>
                <w:rFonts w:ascii="Arial" w:hAnsi="Arial" w:cs="Arial"/>
              </w:rPr>
              <w:t>Oferta poprawna pod względem formalnym i merytorycznym</w:t>
            </w:r>
          </w:p>
        </w:tc>
      </w:tr>
      <w:tr w:rsidR="00672508" w:rsidTr="00FB0B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F245C5" w:rsidRDefault="00672508" w:rsidP="00FB0B1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72508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2508">
              <w:rPr>
                <w:rFonts w:ascii="Arial" w:hAnsi="Arial" w:cs="Arial"/>
              </w:rPr>
              <w:t>Zakup wraz z dostawą komputerów przenośnych Typ  B</w:t>
            </w:r>
          </w:p>
          <w:p w:rsidR="00672508" w:rsidRPr="00F245C5" w:rsidRDefault="00672508" w:rsidP="00FB0B1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2508">
              <w:rPr>
                <w:rFonts w:ascii="Arial" w:hAnsi="Arial" w:cs="Arial"/>
                <w:b/>
              </w:rPr>
              <w:t>"e-Tech" Jacek Sójka Spółka Jawna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Nowa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29/31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672508" w:rsidRPr="00F245C5" w:rsidRDefault="00672508" w:rsidP="00FB0B1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2508">
              <w:rPr>
                <w:rFonts w:ascii="Arial" w:hAnsi="Arial" w:cs="Arial"/>
                <w:bCs/>
              </w:rPr>
              <w:t>90-030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2508">
              <w:rPr>
                <w:rFonts w:ascii="Arial" w:hAnsi="Arial" w:cs="Arial"/>
                <w:bCs/>
              </w:rPr>
              <w:t>Łódź</w:t>
            </w:r>
          </w:p>
          <w:p w:rsidR="00672508" w:rsidRPr="00F245C5" w:rsidRDefault="00672508" w:rsidP="00FB0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2508">
              <w:rPr>
                <w:rFonts w:ascii="Arial" w:hAnsi="Arial" w:cs="Arial"/>
                <w:b/>
              </w:rPr>
              <w:t>6 105.72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72508" w:rsidRPr="00F245C5" w:rsidRDefault="00672508" w:rsidP="00FB0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72508" w:rsidRPr="00672508" w:rsidRDefault="00CE6D88" w:rsidP="00FB0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CE6D88">
              <w:rPr>
                <w:rFonts w:ascii="Arial" w:hAnsi="Arial" w:cs="Arial"/>
              </w:rPr>
              <w:t>Oferta poprawna pod względem formalnym i merytorycznym</w:t>
            </w:r>
          </w:p>
        </w:tc>
      </w:tr>
    </w:tbl>
    <w:p w:rsidR="00B36EDA" w:rsidRDefault="00672508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 </w:t>
      </w:r>
      <w:r w:rsidR="00B36EDA"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 w:rsidR="00B36EDA">
        <w:rPr>
          <w:rFonts w:ascii="Arial" w:hAnsi="Arial" w:cs="Arial"/>
          <w:b/>
          <w:bCs/>
          <w:color w:val="000000"/>
        </w:rPr>
        <w:t xml:space="preserve"> </w:t>
      </w:r>
      <w:r w:rsidR="00B36EDA" w:rsidRPr="00C6247D">
        <w:rPr>
          <w:rFonts w:ascii="Arial" w:hAnsi="Arial" w:cs="Arial"/>
          <w:b/>
          <w:bCs/>
          <w:color w:val="000000"/>
        </w:rPr>
        <w:t>punktacją</w:t>
      </w:r>
      <w:r w:rsidR="00B36ED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>Zakup wraz z dostawą komputerów stacjonarnych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Infotech</w:t>
            </w:r>
            <w:proofErr w:type="spellEnd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Zieliński Paweł Zieliński spółka jawna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9/1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82-300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- 54.24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94,24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>Zakup wraz z dostawą komputerów stacjonarnych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"e-Tech" Jacek Sójka Spółka Jawna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29/31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90-030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95,00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>Zakup wraz z dostawą monitorów ekranowych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Infotech</w:t>
            </w:r>
            <w:proofErr w:type="spellEnd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Zieliński Paweł Zieliński spółka jawna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9/1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82-300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>Zakup wraz z dostawą drukarki laserowej monochromatycznej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Infotech</w:t>
            </w:r>
            <w:proofErr w:type="spellEnd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Zieliński Paweł Zieliński spółka jawna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9/1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82-300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- 53.35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93,35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>Zakup wraz z dostawą drukarki laserowej monochromatycznej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Merkator Sp. z o.o.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św. Jacka Odrowąża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03-310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 xml:space="preserve">Zakup wraz z dostawą urządzenia </w:t>
            </w:r>
            <w:proofErr w:type="spellStart"/>
            <w:r w:rsidRPr="00672508">
              <w:rPr>
                <w:rFonts w:ascii="Arial" w:hAnsi="Arial" w:cs="Arial"/>
                <w:sz w:val="22"/>
                <w:szCs w:val="22"/>
              </w:rPr>
              <w:t>wielofukcyjnego</w:t>
            </w:r>
            <w:proofErr w:type="spellEnd"/>
            <w:r w:rsidRPr="00672508">
              <w:rPr>
                <w:rFonts w:ascii="Arial" w:hAnsi="Arial" w:cs="Arial"/>
                <w:sz w:val="22"/>
                <w:szCs w:val="22"/>
              </w:rPr>
              <w:t xml:space="preserve"> kolorowego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Infotech</w:t>
            </w:r>
            <w:proofErr w:type="spellEnd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Zieliński Paweł Zieliński spółka jawna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9/1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82-300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- 53.11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93,11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 xml:space="preserve">Zakup wraz z dostawą urządzenia </w:t>
            </w:r>
            <w:proofErr w:type="spellStart"/>
            <w:r w:rsidRPr="00672508">
              <w:rPr>
                <w:rFonts w:ascii="Arial" w:hAnsi="Arial" w:cs="Arial"/>
                <w:sz w:val="22"/>
                <w:szCs w:val="22"/>
              </w:rPr>
              <w:t>wielofukcyjnego</w:t>
            </w:r>
            <w:proofErr w:type="spellEnd"/>
            <w:r w:rsidRPr="00672508">
              <w:rPr>
                <w:rFonts w:ascii="Arial" w:hAnsi="Arial" w:cs="Arial"/>
                <w:sz w:val="22"/>
                <w:szCs w:val="22"/>
              </w:rPr>
              <w:t xml:space="preserve"> kolorowego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Merkator Sp. z o.o.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św. Jacka Odrowąża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03-310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>Zakup wraz dostawą komputera przenośnego TYP 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Infotech</w:t>
            </w:r>
            <w:proofErr w:type="spellEnd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Zieliński Paweł Zieliński spółka jawna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9/1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82-300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- 52.85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92,85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>Zakup wraz dostawą komputera przenośnego TYP 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Web-Profit Maciej </w:t>
            </w:r>
            <w:proofErr w:type="spellStart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Kuźlik</w:t>
            </w:r>
            <w:proofErr w:type="spellEnd"/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Spokojna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18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41-940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- 13.33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93,33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>Zakup wraz dostawą komputera przenośnego TYP 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"e-Tech" Jacek Sójka Spółka Jawna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29/31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90-030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 xml:space="preserve">Zakup wraz z dostawą skanera na stanowisko dostosowane dla osób z niepełnosprawnościami w </w:t>
            </w:r>
            <w:proofErr w:type="spellStart"/>
            <w:r w:rsidRPr="00672508">
              <w:rPr>
                <w:rFonts w:ascii="Arial" w:hAnsi="Arial" w:cs="Arial"/>
                <w:sz w:val="22"/>
                <w:szCs w:val="22"/>
              </w:rPr>
              <w:t>informatorium</w:t>
            </w:r>
            <w:proofErr w:type="spellEnd"/>
            <w:r w:rsidRPr="00672508">
              <w:rPr>
                <w:rFonts w:ascii="Arial" w:hAnsi="Arial" w:cs="Arial"/>
                <w:sz w:val="22"/>
                <w:szCs w:val="22"/>
              </w:rPr>
              <w:t xml:space="preserve"> AKF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Infotech</w:t>
            </w:r>
            <w:proofErr w:type="spellEnd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Zieliński Paweł Zieliński spółka jawna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9/1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82-300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>Zakup wraz z dostawą komputerów przenośnych Typ  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Infotech</w:t>
            </w:r>
            <w:proofErr w:type="spellEnd"/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Zieliński Paweł Zieliński spółka jawna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9/1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82-300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- 55.20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95,20</w:t>
            </w:r>
          </w:p>
        </w:tc>
      </w:tr>
      <w:tr w:rsidR="00672508" w:rsidTr="00CE6D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2508">
              <w:rPr>
                <w:rFonts w:ascii="Arial" w:hAnsi="Arial" w:cs="Arial"/>
                <w:sz w:val="22"/>
                <w:szCs w:val="22"/>
              </w:rPr>
              <w:t>Zakup wraz z dostawą komputerów przenośnych Typ  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508">
              <w:rPr>
                <w:rFonts w:ascii="Arial" w:hAnsi="Arial" w:cs="Arial"/>
                <w:b/>
                <w:bCs/>
                <w:sz w:val="22"/>
                <w:szCs w:val="22"/>
              </w:rPr>
              <w:t>"e-Tech" Jacek Sójka Spółka Jawna</w:t>
            </w:r>
          </w:p>
          <w:p w:rsidR="00672508" w:rsidRPr="007D7932" w:rsidRDefault="00672508" w:rsidP="00FB0B1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29/31</w:t>
            </w:r>
          </w:p>
          <w:p w:rsidR="00672508" w:rsidRPr="007D7932" w:rsidRDefault="00672508" w:rsidP="00FB0B1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90-030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2508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672508" w:rsidRPr="00672508" w:rsidRDefault="00672508" w:rsidP="00FB0B1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:rsidR="00672508" w:rsidRPr="007D7932" w:rsidRDefault="00672508" w:rsidP="00FB0B1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08" w:rsidRPr="007D7932" w:rsidRDefault="00672508" w:rsidP="00FB0B1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25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4362E6" w:rsidRDefault="004362E6" w:rsidP="004362E6">
      <w:pPr>
        <w:ind w:left="3119" w:right="-425" w:firstLine="425"/>
        <w:jc w:val="right"/>
        <w:rPr>
          <w:rFonts w:ascii="Arial" w:hAnsi="Arial" w:cs="Arial"/>
          <w:i/>
        </w:rPr>
      </w:pPr>
    </w:p>
    <w:p w:rsidR="00B464D3" w:rsidRDefault="00672508" w:rsidP="004362E6">
      <w:pPr>
        <w:ind w:left="3119" w:right="-425" w:firstLine="425"/>
        <w:jc w:val="right"/>
        <w:rPr>
          <w:rFonts w:ascii="Arial" w:hAnsi="Arial" w:cs="Arial"/>
          <w:i/>
        </w:rPr>
      </w:pPr>
      <w:bookmarkStart w:id="1" w:name="_GoBack"/>
      <w:bookmarkEnd w:id="1"/>
      <w:r w:rsidRPr="00B36EDA">
        <w:rPr>
          <w:rFonts w:ascii="Arial" w:hAnsi="Arial" w:cs="Arial"/>
          <w:i/>
        </w:rPr>
        <w:t xml:space="preserve"> </w:t>
      </w:r>
      <w:r w:rsidR="00B464D3" w:rsidRPr="00B36EDA">
        <w:rPr>
          <w:rFonts w:ascii="Arial" w:hAnsi="Arial" w:cs="Arial"/>
          <w:i/>
        </w:rPr>
        <w:t>Zamawiający</w:t>
      </w:r>
    </w:p>
    <w:p w:rsidR="00CE6D88" w:rsidRDefault="00CE6D88" w:rsidP="004362E6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Kanclerz AKF w Krakowie </w:t>
      </w:r>
    </w:p>
    <w:p w:rsidR="00CE6D88" w:rsidRDefault="00CE6D88" w:rsidP="004362E6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mgr Paweł Potoczek </w:t>
      </w:r>
    </w:p>
    <w:p w:rsidR="00CE6D88" w:rsidRPr="00B36EDA" w:rsidRDefault="00CE6D88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</w:p>
    <w:bookmarkEnd w:id="0"/>
    <w:sectPr w:rsidR="00CE6D88" w:rsidRPr="00B36EDA" w:rsidSect="00CE6D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806" w:rsidRDefault="00BF1806">
      <w:r>
        <w:separator/>
      </w:r>
    </w:p>
  </w:endnote>
  <w:endnote w:type="continuationSeparator" w:id="0">
    <w:p w:rsidR="00BF1806" w:rsidRDefault="00BF1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806" w:rsidRDefault="00BF1806">
      <w:r>
        <w:separator/>
      </w:r>
    </w:p>
  </w:footnote>
  <w:footnote w:type="continuationSeparator" w:id="0">
    <w:p w:rsidR="00BF1806" w:rsidRDefault="00BF1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80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62E6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250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F1806"/>
    <w:rsid w:val="00C423DD"/>
    <w:rsid w:val="00C60D7B"/>
    <w:rsid w:val="00C65E53"/>
    <w:rsid w:val="00CA0B33"/>
    <w:rsid w:val="00CA3511"/>
    <w:rsid w:val="00CE6D88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0DC7D"/>
  <w15:chartTrackingRefBased/>
  <w15:docId w15:val="{7FCCF2B8-7135-4259-A72A-8521FE42B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891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3</cp:revision>
  <cp:lastPrinted>1601-01-01T00:00:00Z</cp:lastPrinted>
  <dcterms:created xsi:type="dcterms:W3CDTF">2026-05-29T09:37:00Z</dcterms:created>
  <dcterms:modified xsi:type="dcterms:W3CDTF">2026-05-29T09:51:00Z</dcterms:modified>
</cp:coreProperties>
</file>