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EF02D" w14:textId="0F74F3DA" w:rsidR="00081D13" w:rsidRPr="00146F09" w:rsidRDefault="00570993" w:rsidP="00146F09">
      <w:pPr>
        <w:jc w:val="right"/>
      </w:pPr>
      <w:bookmarkStart w:id="0" w:name="_Hlk53520193"/>
      <w:r w:rsidRPr="00146F09">
        <w:t>Kraków</w:t>
      </w:r>
      <w:r w:rsidR="00081D13" w:rsidRPr="00146F09">
        <w:t xml:space="preserve"> dnia: </w:t>
      </w:r>
      <w:r w:rsidRPr="00146F09">
        <w:t>2026-05-28</w:t>
      </w:r>
    </w:p>
    <w:p w14:paraId="71E0D299" w14:textId="0F696460" w:rsidR="00081D13" w:rsidRPr="00146F09" w:rsidRDefault="00570993" w:rsidP="00146F09">
      <w:pPr>
        <w:ind w:right="3969"/>
        <w:rPr>
          <w:b/>
          <w:bCs/>
        </w:rPr>
      </w:pPr>
      <w:r w:rsidRPr="00146F09">
        <w:rPr>
          <w:b/>
          <w:bCs/>
        </w:rPr>
        <w:t>A</w:t>
      </w:r>
      <w:r w:rsidR="00146F09">
        <w:rPr>
          <w:b/>
          <w:bCs/>
        </w:rPr>
        <w:t>K</w:t>
      </w:r>
      <w:r w:rsidRPr="00146F09">
        <w:rPr>
          <w:b/>
          <w:bCs/>
        </w:rPr>
        <w:t xml:space="preserve">F </w:t>
      </w:r>
      <w:r w:rsidR="00146F09">
        <w:rPr>
          <w:b/>
          <w:bCs/>
        </w:rPr>
        <w:t xml:space="preserve">w </w:t>
      </w:r>
      <w:r w:rsidRPr="00146F09">
        <w:rPr>
          <w:b/>
          <w:bCs/>
        </w:rPr>
        <w:t>Krak</w:t>
      </w:r>
      <w:r w:rsidR="00146F09">
        <w:rPr>
          <w:b/>
          <w:bCs/>
        </w:rPr>
        <w:t>owie</w:t>
      </w:r>
    </w:p>
    <w:p w14:paraId="58FC3922" w14:textId="59635D09" w:rsidR="00081D13" w:rsidRPr="00146F09" w:rsidRDefault="00570993" w:rsidP="00081D13">
      <w:pPr>
        <w:spacing w:line="360" w:lineRule="auto"/>
        <w:ind w:right="3969"/>
      </w:pPr>
      <w:r w:rsidRPr="00146F09">
        <w:t>al. Jana Pawła II</w:t>
      </w:r>
      <w:r w:rsidR="00081D13" w:rsidRPr="00146F09">
        <w:t xml:space="preserve"> </w:t>
      </w:r>
      <w:r w:rsidRPr="00146F09">
        <w:t>78</w:t>
      </w:r>
    </w:p>
    <w:p w14:paraId="5F28A970" w14:textId="6EDAA7B8" w:rsidR="00081D13" w:rsidRPr="00146F09" w:rsidRDefault="00570993" w:rsidP="00081D13">
      <w:pPr>
        <w:ind w:right="3969"/>
      </w:pPr>
      <w:r w:rsidRPr="00146F09">
        <w:t>31-571</w:t>
      </w:r>
      <w:r w:rsidR="00081D13" w:rsidRPr="00146F09">
        <w:t xml:space="preserve"> </w:t>
      </w:r>
      <w:r w:rsidRPr="00146F09">
        <w:t>Kraków</w:t>
      </w:r>
    </w:p>
    <w:p w14:paraId="35F91098" w14:textId="77777777" w:rsidR="00081D13" w:rsidRPr="00146F09" w:rsidRDefault="00081D13" w:rsidP="00081D13">
      <w:pPr>
        <w:ind w:right="3969"/>
        <w:jc w:val="both"/>
        <w:rPr>
          <w:bCs/>
        </w:rPr>
      </w:pPr>
      <w:r w:rsidRPr="00146F09">
        <w:rPr>
          <w:bCs/>
        </w:rPr>
        <w:t>……………………………………</w:t>
      </w:r>
    </w:p>
    <w:p w14:paraId="2EFE6811" w14:textId="77777777" w:rsidR="00081D13" w:rsidRPr="00146F09" w:rsidRDefault="00081D13" w:rsidP="00146F09">
      <w:pPr>
        <w:tabs>
          <w:tab w:val="right" w:pos="9072"/>
        </w:tabs>
        <w:ind w:right="3969"/>
        <w:jc w:val="both"/>
        <w:rPr>
          <w:bCs/>
        </w:rPr>
      </w:pPr>
      <w:r w:rsidRPr="00146F09">
        <w:rPr>
          <w:bCs/>
        </w:rPr>
        <w:t>[nazwa zamawiającego, adres]</w:t>
      </w:r>
    </w:p>
    <w:p w14:paraId="70EB2DA3" w14:textId="77777777" w:rsidR="00081D13" w:rsidRPr="00146F09" w:rsidRDefault="00081D13" w:rsidP="00146F09">
      <w:pPr>
        <w:tabs>
          <w:tab w:val="left" w:pos="708"/>
          <w:tab w:val="center" w:pos="4536"/>
          <w:tab w:val="right" w:pos="9072"/>
        </w:tabs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146F09" w14:paraId="53899089" w14:textId="77777777" w:rsidTr="00C13EA9">
        <w:tc>
          <w:tcPr>
            <w:tcW w:w="10065" w:type="dxa"/>
            <w:shd w:val="clear" w:color="auto" w:fill="F2F2F2"/>
            <w:hideMark/>
          </w:tcPr>
          <w:p w14:paraId="0942C1C6" w14:textId="1435F213" w:rsidR="00081D13" w:rsidRPr="00146F09" w:rsidRDefault="00146F09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>
              <w:rPr>
                <w:b/>
                <w:spacing w:val="50"/>
                <w:kern w:val="28"/>
              </w:rPr>
              <w:t>OGŁOSZENIE</w:t>
            </w:r>
          </w:p>
          <w:p w14:paraId="611090A2" w14:textId="77777777" w:rsidR="00081D13" w:rsidRPr="00146F09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146F09">
              <w:rPr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00E58062" w14:textId="77777777" w:rsidR="00081D13" w:rsidRPr="00146F09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146F09">
        <w:rPr>
          <w:rFonts w:eastAsia="Calibri"/>
          <w:lang w:eastAsia="en-US"/>
        </w:rPr>
        <w:t xml:space="preserve">Dotyczy </w:t>
      </w:r>
      <w:r w:rsidRPr="00146F09">
        <w:t>postępowania o udzielenie zamówienia publicznego</w:t>
      </w:r>
      <w:r w:rsidRPr="00146F09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146F09" w14:paraId="5D6E63A5" w14:textId="77777777" w:rsidTr="00081D13">
        <w:tc>
          <w:tcPr>
            <w:tcW w:w="2269" w:type="dxa"/>
          </w:tcPr>
          <w:p w14:paraId="7F7ADD3B" w14:textId="77777777" w:rsidR="00081D13" w:rsidRPr="00146F09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46F09">
              <w:t>Nazwa zamówienia:</w:t>
            </w:r>
          </w:p>
        </w:tc>
        <w:tc>
          <w:tcPr>
            <w:tcW w:w="7796" w:type="dxa"/>
          </w:tcPr>
          <w:p w14:paraId="27861207" w14:textId="00C19F91" w:rsidR="00081D13" w:rsidRPr="00146F09" w:rsidRDefault="0057099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46F09">
              <w:rPr>
                <w:bCs/>
              </w:rPr>
              <w:t xml:space="preserve">Wykonanie prac remontowych: budowlanych, elektrycznych i sanitarnych </w:t>
            </w:r>
            <w:r w:rsidR="00146F09">
              <w:rPr>
                <w:bCs/>
              </w:rPr>
              <w:br/>
            </w:r>
            <w:r w:rsidRPr="00146F09">
              <w:rPr>
                <w:bCs/>
              </w:rPr>
              <w:t xml:space="preserve">w pomieszczeniach budynku głównym Akademii Kultury Fizycznej </w:t>
            </w:r>
            <w:r w:rsidR="00146F09">
              <w:rPr>
                <w:bCs/>
              </w:rPr>
              <w:br/>
            </w:r>
            <w:r w:rsidRPr="00146F09">
              <w:rPr>
                <w:bCs/>
              </w:rPr>
              <w:t>w Krakowie - pawilony II, III, IV</w:t>
            </w:r>
          </w:p>
        </w:tc>
      </w:tr>
      <w:tr w:rsidR="00570993" w:rsidRPr="00146F09" w14:paraId="1C4CC5A5" w14:textId="77777777" w:rsidTr="00886CBE">
        <w:tc>
          <w:tcPr>
            <w:tcW w:w="2269" w:type="dxa"/>
          </w:tcPr>
          <w:p w14:paraId="7AD6818E" w14:textId="77777777" w:rsidR="00570993" w:rsidRPr="00146F09" w:rsidRDefault="00570993" w:rsidP="00886CB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46F09">
              <w:t>Numer referencyjny:</w:t>
            </w:r>
          </w:p>
        </w:tc>
        <w:tc>
          <w:tcPr>
            <w:tcW w:w="7796" w:type="dxa"/>
          </w:tcPr>
          <w:p w14:paraId="12352803" w14:textId="6AD1100B" w:rsidR="00570993" w:rsidRPr="00146F09" w:rsidRDefault="00570993" w:rsidP="00886CB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46F09">
              <w:rPr>
                <w:bCs/>
              </w:rPr>
              <w:t>K-2.381/12/2026</w:t>
            </w:r>
          </w:p>
        </w:tc>
      </w:tr>
    </w:tbl>
    <w:p w14:paraId="5D2957D8" w14:textId="77777777" w:rsidR="00081D13" w:rsidRPr="00146F09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14:paraId="161BF3AE" w14:textId="255A9E15" w:rsidR="00081D13" w:rsidRPr="00146F09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</w:rPr>
      </w:pPr>
      <w:r w:rsidRPr="00146F09">
        <w:t xml:space="preserve">Zamawiający, działając na podstawie art. 253 </w:t>
      </w:r>
      <w:r w:rsidR="00A17CDB" w:rsidRPr="00146F09">
        <w:t xml:space="preserve">ust. 1 pkt. 1 i </w:t>
      </w:r>
      <w:r w:rsidRPr="00146F09">
        <w:t xml:space="preserve">ust. </w:t>
      </w:r>
      <w:r w:rsidR="00A17CDB" w:rsidRPr="00146F09">
        <w:t>2</w:t>
      </w:r>
      <w:r w:rsidRPr="00146F09">
        <w:t xml:space="preserve"> </w:t>
      </w:r>
      <w:r w:rsidR="00081D13" w:rsidRPr="00146F09">
        <w:t xml:space="preserve">ustawy z dnia 11 września 2019r. Prawo zamówień publicznych </w:t>
      </w:r>
      <w:r w:rsidR="00570993" w:rsidRPr="00146F09">
        <w:t>(t.j. Dz. U. z 2024 r. poz. 1320 ze zm.)</w:t>
      </w:r>
      <w:r w:rsidR="00081D13" w:rsidRPr="00146F09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70993" w:rsidRPr="00146F09" w14:paraId="45CA6175" w14:textId="77777777" w:rsidTr="00886CB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B970104" w14:textId="0E606B8E" w:rsidR="00570993" w:rsidRPr="00146F09" w:rsidRDefault="00570993" w:rsidP="00886CBE">
            <w:pPr>
              <w:spacing w:before="80" w:line="360" w:lineRule="auto"/>
              <w:ind w:left="-75"/>
              <w:jc w:val="both"/>
              <w:rPr>
                <w:b/>
              </w:rPr>
            </w:pPr>
            <w:r w:rsidRPr="00146F09">
              <w:rPr>
                <w:b/>
              </w:rPr>
              <w:t>Kamil Kanigowski Firma remontowo-budowlana Kambud</w:t>
            </w:r>
          </w:p>
          <w:p w14:paraId="6B0F00D8" w14:textId="0A2F344A" w:rsidR="00570993" w:rsidRPr="00146F09" w:rsidRDefault="00570993" w:rsidP="00886CBE">
            <w:pPr>
              <w:spacing w:line="360" w:lineRule="auto"/>
              <w:ind w:left="-75"/>
              <w:jc w:val="both"/>
              <w:rPr>
                <w:b/>
              </w:rPr>
            </w:pPr>
            <w:r w:rsidRPr="00146F09">
              <w:rPr>
                <w:bCs/>
              </w:rPr>
              <w:t>Wilkowisko</w:t>
            </w:r>
            <w:r w:rsidRPr="00146F09">
              <w:rPr>
                <w:bCs/>
              </w:rPr>
              <w:t xml:space="preserve"> </w:t>
            </w:r>
            <w:r w:rsidRPr="00146F09">
              <w:rPr>
                <w:bCs/>
              </w:rPr>
              <w:t>149</w:t>
            </w:r>
            <w:r w:rsidRPr="00146F09">
              <w:rPr>
                <w:bCs/>
              </w:rPr>
              <w:t xml:space="preserve"> </w:t>
            </w:r>
          </w:p>
          <w:p w14:paraId="39A04B31" w14:textId="6D234C51" w:rsidR="00570993" w:rsidRPr="00146F09" w:rsidRDefault="00570993" w:rsidP="00886CBE">
            <w:pPr>
              <w:ind w:left="-75"/>
              <w:jc w:val="both"/>
              <w:rPr>
                <w:bCs/>
              </w:rPr>
            </w:pPr>
            <w:r w:rsidRPr="00146F09">
              <w:rPr>
                <w:bCs/>
              </w:rPr>
              <w:t>34-617</w:t>
            </w:r>
            <w:r w:rsidRPr="00146F09">
              <w:rPr>
                <w:bCs/>
              </w:rPr>
              <w:t xml:space="preserve"> </w:t>
            </w:r>
            <w:r w:rsidRPr="00146F09">
              <w:rPr>
                <w:bCs/>
              </w:rPr>
              <w:t>Wilkowisko</w:t>
            </w:r>
          </w:p>
          <w:p w14:paraId="55715FDB" w14:textId="1FF57023" w:rsidR="00570993" w:rsidRPr="00146F09" w:rsidRDefault="00570993" w:rsidP="00886CBE">
            <w:pPr>
              <w:spacing w:before="120" w:after="40" w:line="276" w:lineRule="auto"/>
              <w:ind w:left="-75"/>
              <w:jc w:val="both"/>
            </w:pPr>
            <w:r w:rsidRPr="00146F09">
              <w:t>za cenę wykonania przedmiotu zamówienia w wysokości</w:t>
            </w:r>
            <w:bookmarkStart w:id="1" w:name="p360105_01"/>
            <w:r w:rsidRPr="00146F09">
              <w:t xml:space="preserve"> </w:t>
            </w:r>
            <w:bookmarkEnd w:id="1"/>
            <w:r w:rsidRPr="00146F09">
              <w:rPr>
                <w:b/>
              </w:rPr>
              <w:t>194 278.50 zł</w:t>
            </w:r>
            <w:r w:rsidRPr="00146F09">
              <w:rPr>
                <w:b/>
              </w:rPr>
              <w:t xml:space="preserve"> brutto</w:t>
            </w:r>
            <w:r w:rsidRPr="00146F09">
              <w:rPr>
                <w:bCs/>
              </w:rPr>
              <w:t>.</w:t>
            </w:r>
          </w:p>
          <w:p w14:paraId="6CCE6A21" w14:textId="78478CD4" w:rsidR="00570993" w:rsidRPr="00146F09" w:rsidRDefault="00570993" w:rsidP="00146F09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146F09">
              <w:rPr>
                <w:color w:val="000000"/>
              </w:rPr>
              <w:t>Uzasadnienie wyboru:</w:t>
            </w:r>
            <w:r w:rsidR="00146F09">
              <w:rPr>
                <w:color w:val="000000"/>
              </w:rPr>
              <w:t xml:space="preserve"> </w:t>
            </w:r>
            <w:r w:rsidRPr="00146F09">
              <w:t>oferta jest poprawna pod względem formalnym i merytorycznym</w:t>
            </w:r>
          </w:p>
        </w:tc>
      </w:tr>
    </w:tbl>
    <w:p w14:paraId="775C69F8" w14:textId="77777777" w:rsidR="00081D13" w:rsidRPr="00146F09" w:rsidRDefault="00081D13" w:rsidP="00081D13">
      <w:pPr>
        <w:spacing w:before="240" w:after="120"/>
        <w:jc w:val="both"/>
        <w:rPr>
          <w:color w:val="000000"/>
        </w:rPr>
      </w:pPr>
      <w:r w:rsidRPr="00146F09">
        <w:rPr>
          <w:b/>
          <w:bCs/>
          <w:color w:val="000000"/>
        </w:rPr>
        <w:t>Punktacja przyznana ofertom w każdym kryterium oceny ofert wraz z łączną punktacją</w:t>
      </w:r>
      <w:r w:rsidRPr="00146F09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386"/>
        <w:gridCol w:w="851"/>
        <w:gridCol w:w="1276"/>
        <w:gridCol w:w="1559"/>
      </w:tblGrid>
      <w:tr w:rsidR="00146F09" w:rsidRPr="00146F09" w14:paraId="17C6D8F5" w14:textId="77777777" w:rsidTr="00146F0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2F5A4EFF" w14:textId="77777777" w:rsidR="00146F09" w:rsidRPr="00146F09" w:rsidRDefault="00146F09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146F09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5386" w:type="dxa"/>
            <w:shd w:val="clear" w:color="auto" w:fill="F2F2F2"/>
            <w:vAlign w:val="center"/>
          </w:tcPr>
          <w:p w14:paraId="369568E0" w14:textId="77777777" w:rsidR="00146F09" w:rsidRPr="00146F09" w:rsidRDefault="00146F09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F09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1CE523DB" w14:textId="085E1D29" w:rsidR="00146F09" w:rsidRPr="00146F09" w:rsidRDefault="00146F09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F09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D9D512B" w14:textId="6F48548D" w:rsidR="00146F09" w:rsidRPr="00146F09" w:rsidRDefault="00146F09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F09">
              <w:rPr>
                <w:rFonts w:ascii="Times New Roman" w:hAnsi="Times New Roman" w:cs="Times New Roman"/>
                <w:bCs/>
                <w:sz w:val="24"/>
                <w:szCs w:val="24"/>
              </w:rPr>
              <w:t>gwarancja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3BA72F1A" w14:textId="77777777" w:rsidR="00146F09" w:rsidRPr="00146F09" w:rsidRDefault="00146F09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F09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2"/>
      <w:tr w:rsidR="00146F09" w:rsidRPr="00146F09" w14:paraId="7AEDC8BD" w14:textId="77777777" w:rsidTr="00146F09">
        <w:tc>
          <w:tcPr>
            <w:tcW w:w="851" w:type="dxa"/>
            <w:vAlign w:val="center"/>
          </w:tcPr>
          <w:p w14:paraId="4F931086" w14:textId="666E8E2B" w:rsidR="00146F09" w:rsidRPr="00146F09" w:rsidRDefault="00146F09" w:rsidP="00886CB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F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86" w:type="dxa"/>
            <w:vAlign w:val="center"/>
          </w:tcPr>
          <w:p w14:paraId="57EDB6CD" w14:textId="4F13B8F0" w:rsidR="00146F09" w:rsidRPr="00146F09" w:rsidRDefault="00146F09" w:rsidP="00886CBE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6F09">
              <w:rPr>
                <w:rFonts w:ascii="Times New Roman" w:hAnsi="Times New Roman" w:cs="Times New Roman"/>
                <w:b/>
                <w:sz w:val="24"/>
                <w:szCs w:val="24"/>
              </w:rPr>
              <w:t>Kamil Kanigowski Firma remontowo-budowlana Kambud</w:t>
            </w:r>
          </w:p>
          <w:p w14:paraId="558AB34F" w14:textId="4F27587B" w:rsidR="00146F09" w:rsidRPr="00146F09" w:rsidRDefault="00146F09" w:rsidP="00886CBE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F09">
              <w:rPr>
                <w:rFonts w:ascii="Times New Roman" w:hAnsi="Times New Roman" w:cs="Times New Roman"/>
                <w:bCs/>
                <w:sz w:val="24"/>
                <w:szCs w:val="24"/>
              </w:rPr>
              <w:t>Wilkowisko</w:t>
            </w:r>
            <w:r w:rsidRPr="00146F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46F09">
              <w:rPr>
                <w:rFonts w:ascii="Times New Roman" w:hAnsi="Times New Roman" w:cs="Times New Roman"/>
                <w:bCs/>
                <w:sz w:val="24"/>
                <w:szCs w:val="24"/>
              </w:rPr>
              <w:t>149</w:t>
            </w:r>
            <w:r w:rsidRPr="00146F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450DB990" w14:textId="1BA62B0D" w:rsidR="00146F09" w:rsidRPr="00146F09" w:rsidRDefault="00146F09" w:rsidP="00886CB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F09">
              <w:rPr>
                <w:rFonts w:ascii="Times New Roman" w:hAnsi="Times New Roman" w:cs="Times New Roman"/>
                <w:bCs/>
                <w:sz w:val="24"/>
                <w:szCs w:val="24"/>
              </w:rPr>
              <w:t>34-617</w:t>
            </w:r>
            <w:r w:rsidRPr="00146F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46F09">
              <w:rPr>
                <w:rFonts w:ascii="Times New Roman" w:hAnsi="Times New Roman" w:cs="Times New Roman"/>
                <w:bCs/>
                <w:sz w:val="24"/>
                <w:szCs w:val="24"/>
              </w:rPr>
              <w:t>Wilkowisko</w:t>
            </w:r>
          </w:p>
        </w:tc>
        <w:tc>
          <w:tcPr>
            <w:tcW w:w="851" w:type="dxa"/>
            <w:vAlign w:val="center"/>
          </w:tcPr>
          <w:p w14:paraId="3A949750" w14:textId="15E25473" w:rsidR="00146F09" w:rsidRPr="00146F09" w:rsidRDefault="00146F09" w:rsidP="00886CB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F09">
              <w:rPr>
                <w:rFonts w:ascii="Times New Roman" w:hAnsi="Times New Roman" w:cs="Times New Roman"/>
                <w:sz w:val="24"/>
                <w:szCs w:val="24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14:paraId="717DB545" w14:textId="5B86DAFF" w:rsidR="00146F09" w:rsidRPr="00146F09" w:rsidRDefault="00146F09" w:rsidP="00886CB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F09">
              <w:rPr>
                <w:rFonts w:ascii="Times New Roman" w:hAnsi="Times New Roman" w:cs="Times New Roman"/>
                <w:sz w:val="24"/>
                <w:szCs w:val="24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4B75A2A7" w14:textId="52807A42" w:rsidR="00146F09" w:rsidRPr="00146F09" w:rsidRDefault="00146F09" w:rsidP="00886CB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F09">
              <w:rPr>
                <w:rFonts w:ascii="Times New Roman" w:hAnsi="Times New Roman" w:cs="Times New Roman"/>
                <w:sz w:val="24"/>
                <w:szCs w:val="24"/>
              </w:rPr>
              <w:t xml:space="preserve">  100,00</w:t>
            </w:r>
          </w:p>
        </w:tc>
      </w:tr>
      <w:tr w:rsidR="00146F09" w:rsidRPr="00146F09" w14:paraId="7F493248" w14:textId="77777777" w:rsidTr="00146F09">
        <w:tc>
          <w:tcPr>
            <w:tcW w:w="851" w:type="dxa"/>
            <w:vAlign w:val="center"/>
          </w:tcPr>
          <w:p w14:paraId="25DF1763" w14:textId="4256E82B" w:rsidR="00146F09" w:rsidRPr="00146F09" w:rsidRDefault="00146F09" w:rsidP="00886CB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F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  <w:vAlign w:val="center"/>
          </w:tcPr>
          <w:p w14:paraId="7A90E988" w14:textId="246B1731" w:rsidR="00146F09" w:rsidRPr="00146F09" w:rsidRDefault="00146F09" w:rsidP="00886CBE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6F09">
              <w:rPr>
                <w:rFonts w:ascii="Times New Roman" w:hAnsi="Times New Roman" w:cs="Times New Roman"/>
                <w:b/>
                <w:sz w:val="24"/>
                <w:szCs w:val="24"/>
              </w:rPr>
              <w:t>BET-MAR Beata Stępień</w:t>
            </w:r>
          </w:p>
          <w:p w14:paraId="245C0BEE" w14:textId="4A1FF552" w:rsidR="00146F09" w:rsidRPr="00146F09" w:rsidRDefault="00146F09" w:rsidP="00886CBE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F09">
              <w:rPr>
                <w:rFonts w:ascii="Times New Roman" w:hAnsi="Times New Roman" w:cs="Times New Roman"/>
                <w:bCs/>
                <w:sz w:val="24"/>
                <w:szCs w:val="24"/>
              </w:rPr>
              <w:t>Petra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ż</w:t>
            </w:r>
            <w:r w:rsidRPr="00146F09">
              <w:rPr>
                <w:rFonts w:ascii="Times New Roman" w:hAnsi="Times New Roman" w:cs="Times New Roman"/>
                <w:bCs/>
                <w:sz w:val="24"/>
                <w:szCs w:val="24"/>
              </w:rPr>
              <w:t>yckiego</w:t>
            </w:r>
            <w:r w:rsidRPr="00146F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46F09">
              <w:rPr>
                <w:rFonts w:ascii="Times New Roman" w:hAnsi="Times New Roman" w:cs="Times New Roman"/>
                <w:bCs/>
                <w:sz w:val="24"/>
                <w:szCs w:val="24"/>
              </w:rPr>
              <w:t>46</w:t>
            </w:r>
            <w:r w:rsidRPr="00146F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7A42774F" w14:textId="48C4E4BE" w:rsidR="00146F09" w:rsidRPr="00146F09" w:rsidRDefault="00146F09" w:rsidP="00886CB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F09">
              <w:rPr>
                <w:rFonts w:ascii="Times New Roman" w:hAnsi="Times New Roman" w:cs="Times New Roman"/>
                <w:bCs/>
                <w:sz w:val="24"/>
                <w:szCs w:val="24"/>
              </w:rPr>
              <w:t>30-399</w:t>
            </w:r>
            <w:r w:rsidRPr="00146F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46F09">
              <w:rPr>
                <w:rFonts w:ascii="Times New Roman" w:hAnsi="Times New Roman" w:cs="Times New Roman"/>
                <w:bCs/>
                <w:sz w:val="24"/>
                <w:szCs w:val="24"/>
              </w:rPr>
              <w:t>Kraków</w:t>
            </w:r>
          </w:p>
        </w:tc>
        <w:tc>
          <w:tcPr>
            <w:tcW w:w="851" w:type="dxa"/>
            <w:vAlign w:val="center"/>
          </w:tcPr>
          <w:p w14:paraId="62E80756" w14:textId="34B27031" w:rsidR="00146F09" w:rsidRPr="00146F09" w:rsidRDefault="00146F09" w:rsidP="00886CB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F09">
              <w:rPr>
                <w:rFonts w:ascii="Times New Roman" w:hAnsi="Times New Roman" w:cs="Times New Roman"/>
                <w:sz w:val="24"/>
                <w:szCs w:val="24"/>
              </w:rPr>
              <w:t xml:space="preserve">  50,22</w:t>
            </w:r>
          </w:p>
        </w:tc>
        <w:tc>
          <w:tcPr>
            <w:tcW w:w="1276" w:type="dxa"/>
            <w:vAlign w:val="center"/>
          </w:tcPr>
          <w:p w14:paraId="7A6E4EF9" w14:textId="1E517954" w:rsidR="00146F09" w:rsidRPr="00146F09" w:rsidRDefault="00146F09" w:rsidP="00886CB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F09">
              <w:rPr>
                <w:rFonts w:ascii="Times New Roman" w:hAnsi="Times New Roman" w:cs="Times New Roman"/>
                <w:sz w:val="24"/>
                <w:szCs w:val="24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36DAB471" w14:textId="43201BFE" w:rsidR="00146F09" w:rsidRPr="00146F09" w:rsidRDefault="00146F09" w:rsidP="00886CB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F09">
              <w:rPr>
                <w:rFonts w:ascii="Times New Roman" w:hAnsi="Times New Roman" w:cs="Times New Roman"/>
                <w:sz w:val="24"/>
                <w:szCs w:val="24"/>
              </w:rPr>
              <w:t xml:space="preserve">  90,22</w:t>
            </w:r>
          </w:p>
        </w:tc>
      </w:tr>
    </w:tbl>
    <w:p w14:paraId="38A8F9EE" w14:textId="77777777" w:rsidR="00F960D7" w:rsidRPr="00146F09" w:rsidRDefault="00F960D7" w:rsidP="00146F09">
      <w:pPr>
        <w:jc w:val="both"/>
      </w:pPr>
    </w:p>
    <w:p w14:paraId="4585202B" w14:textId="2D688A54" w:rsidR="00146F09" w:rsidRDefault="00B464D3" w:rsidP="00146F09">
      <w:pPr>
        <w:ind w:left="3119" w:firstLine="425"/>
        <w:jc w:val="right"/>
        <w:rPr>
          <w:i/>
        </w:rPr>
      </w:pPr>
      <w:r w:rsidRPr="00146F09">
        <w:rPr>
          <w:i/>
        </w:rPr>
        <w:t>Zamawiający</w:t>
      </w:r>
      <w:bookmarkEnd w:id="0"/>
    </w:p>
    <w:p w14:paraId="0A7795EA" w14:textId="1F12FB43" w:rsidR="00146F09" w:rsidRDefault="00146F09" w:rsidP="00146F09">
      <w:pPr>
        <w:ind w:left="3119" w:firstLine="425"/>
        <w:jc w:val="right"/>
        <w:rPr>
          <w:i/>
        </w:rPr>
      </w:pPr>
      <w:r>
        <w:rPr>
          <w:i/>
        </w:rPr>
        <w:t>Kanclerz</w:t>
      </w:r>
    </w:p>
    <w:p w14:paraId="0416F88C" w14:textId="656B2D35" w:rsidR="00146F09" w:rsidRPr="00146F09" w:rsidRDefault="00146F09" w:rsidP="00146F09">
      <w:pPr>
        <w:ind w:left="3119" w:firstLine="425"/>
        <w:jc w:val="right"/>
        <w:rPr>
          <w:i/>
        </w:rPr>
      </w:pPr>
      <w:r>
        <w:rPr>
          <w:i/>
        </w:rPr>
        <w:t>mgr Paweł Potoczek</w:t>
      </w:r>
    </w:p>
    <w:sectPr w:rsidR="00146F09" w:rsidRPr="00146F09" w:rsidSect="00146F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0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9B453" w14:textId="77777777" w:rsidR="009B4D5A" w:rsidRDefault="009B4D5A">
      <w:r>
        <w:separator/>
      </w:r>
    </w:p>
  </w:endnote>
  <w:endnote w:type="continuationSeparator" w:id="0">
    <w:p w14:paraId="786A78CD" w14:textId="77777777" w:rsidR="009B4D5A" w:rsidRDefault="009B4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3F273" w14:textId="77777777" w:rsidR="00570993" w:rsidRDefault="005709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35FA6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72933ED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DAB32" w14:textId="77777777" w:rsidR="00570993" w:rsidRDefault="005709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01456" w14:textId="77777777" w:rsidR="009B4D5A" w:rsidRDefault="009B4D5A">
      <w:r>
        <w:separator/>
      </w:r>
    </w:p>
  </w:footnote>
  <w:footnote w:type="continuationSeparator" w:id="0">
    <w:p w14:paraId="12B6217F" w14:textId="77777777" w:rsidR="009B4D5A" w:rsidRDefault="009B4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FC5B1" w14:textId="77777777" w:rsidR="00570993" w:rsidRDefault="005709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7ABD8" w14:textId="77777777" w:rsidR="00570993" w:rsidRDefault="005709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79E56" w14:textId="77777777" w:rsidR="00570993" w:rsidRDefault="005709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383E"/>
    <w:rsid w:val="00005838"/>
    <w:rsid w:val="00022322"/>
    <w:rsid w:val="00042497"/>
    <w:rsid w:val="00081D13"/>
    <w:rsid w:val="0009383E"/>
    <w:rsid w:val="000C1E6F"/>
    <w:rsid w:val="000E4E56"/>
    <w:rsid w:val="00146F09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0993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4D5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71A284"/>
  <w15:chartTrackingRefBased/>
  <w15:docId w15:val="{00D1AAD9-43D6-46BA-AC82-D6A719993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Arnold</dc:creator>
  <cp:keywords/>
  <dc:description/>
  <cp:lastModifiedBy>Agnieszka Arnold</cp:lastModifiedBy>
  <cp:revision>3</cp:revision>
  <cp:lastPrinted>2026-05-28T11:21:00Z</cp:lastPrinted>
  <dcterms:created xsi:type="dcterms:W3CDTF">2026-05-28T11:18:00Z</dcterms:created>
  <dcterms:modified xsi:type="dcterms:W3CDTF">2026-05-28T11:21:00Z</dcterms:modified>
</cp:coreProperties>
</file>