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9908D1" w:rsidRDefault="00657A47" w:rsidP="00EC10EE">
      <w:pPr>
        <w:pStyle w:val="Nagwek4"/>
        <w:spacing w:after="480" w:line="276" w:lineRule="auto"/>
        <w:rPr>
          <w:rFonts w:asciiTheme="minorHAnsi" w:hAnsiTheme="minorHAnsi" w:cstheme="minorHAnsi"/>
          <w:bCs/>
          <w:i w:val="0"/>
          <w:sz w:val="20"/>
        </w:rPr>
      </w:pPr>
      <w:bookmarkStart w:id="0" w:name="_Hlk60301409"/>
      <w:r w:rsidRPr="009908D1">
        <w:rPr>
          <w:rFonts w:asciiTheme="minorHAnsi" w:hAnsiTheme="minorHAnsi" w:cstheme="minorHAnsi"/>
          <w:bCs/>
          <w:i w:val="0"/>
          <w:sz w:val="20"/>
        </w:rPr>
        <w:t xml:space="preserve">Załącznik nr </w:t>
      </w:r>
      <w:r w:rsidR="009908D1" w:rsidRPr="009908D1">
        <w:rPr>
          <w:rFonts w:asciiTheme="minorHAnsi" w:hAnsiTheme="minorHAnsi" w:cstheme="minorHAnsi"/>
          <w:bCs/>
          <w:i w:val="0"/>
          <w:sz w:val="20"/>
        </w:rPr>
        <w:t>3</w:t>
      </w:r>
      <w:r w:rsidR="007666D6" w:rsidRPr="009908D1">
        <w:rPr>
          <w:rFonts w:asciiTheme="minorHAnsi" w:hAnsiTheme="minorHAnsi" w:cstheme="minorHAnsi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9908D1" w:rsidTr="00467CA2">
        <w:tc>
          <w:tcPr>
            <w:tcW w:w="2800" w:type="dxa"/>
            <w:shd w:val="clear" w:color="auto" w:fill="auto"/>
          </w:tcPr>
          <w:p w:rsidR="00D520D3" w:rsidRPr="009908D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pl-PL"/>
              </w:rPr>
            </w:pPr>
            <w:r w:rsidRPr="009908D1">
              <w:rPr>
                <w:rFonts w:asciiTheme="minorHAnsi" w:hAnsiTheme="minorHAnsi" w:cstheme="minorHAnsi"/>
                <w:b/>
                <w:sz w:val="20"/>
                <w:szCs w:val="20"/>
              </w:rPr>
              <w:t>Podmiot</w:t>
            </w:r>
            <w:r w:rsidRPr="009908D1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9908D1" w:rsidRDefault="00D520D3" w:rsidP="00467CA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:rsidR="00D520D3" w:rsidRPr="009908D1" w:rsidRDefault="00D520D3" w:rsidP="00467CA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</w:pPr>
            <w:r w:rsidRPr="009908D1"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9908D1" w:rsidRDefault="00D520D3" w:rsidP="00467CA2">
            <w:pPr>
              <w:spacing w:after="12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908D1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[nazwa, adres,</w:t>
            </w:r>
            <w:r w:rsidRPr="009908D1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 xml:space="preserve"> </w:t>
            </w:r>
            <w:r w:rsidRPr="009908D1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9908D1" w:rsidTr="00467CA2">
        <w:tc>
          <w:tcPr>
            <w:tcW w:w="2800" w:type="dxa"/>
            <w:shd w:val="clear" w:color="auto" w:fill="auto"/>
          </w:tcPr>
          <w:p w:rsidR="00D520D3" w:rsidRPr="009908D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pl-PL"/>
              </w:rPr>
            </w:pPr>
            <w:r w:rsidRPr="009908D1">
              <w:rPr>
                <w:rFonts w:asciiTheme="minorHAnsi" w:hAnsiTheme="minorHAnsi" w:cstheme="minorHAnsi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9908D1" w:rsidRDefault="00D520D3" w:rsidP="00467CA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:rsidR="00D520D3" w:rsidRPr="009908D1" w:rsidRDefault="00D520D3" w:rsidP="00467CA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</w:pPr>
            <w:r w:rsidRPr="009908D1"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9908D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908D1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[</w:t>
            </w:r>
            <w:r w:rsidRPr="009908D1">
              <w:rPr>
                <w:rFonts w:asciiTheme="minorHAnsi" w:hAnsiTheme="minorHAnsi" w:cstheme="minorHAnsi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9908D1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9908D1" w:rsidRDefault="00B62AD0" w:rsidP="009908D1">
      <w:pPr>
        <w:spacing w:after="0"/>
        <w:rPr>
          <w:rFonts w:asciiTheme="minorHAnsi" w:hAnsiTheme="minorHAnsi" w:cstheme="minorHAnsi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908D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908D1" w:rsidRDefault="00053927" w:rsidP="00053927">
            <w:pPr>
              <w:spacing w:before="240" w:after="120"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908D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9908D1" w:rsidRDefault="00053927" w:rsidP="00053927">
            <w:pPr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9908D1">
              <w:rPr>
                <w:rFonts w:asciiTheme="minorHAnsi" w:hAnsiTheme="minorHAnsi" w:cstheme="minorHAnsi"/>
                <w:color w:val="0070C0"/>
                <w:sz w:val="20"/>
                <w:szCs w:val="20"/>
                <w:u w:val="single"/>
              </w:rPr>
              <w:t>Uwaga</w:t>
            </w:r>
            <w:r w:rsidRPr="009908D1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: </w:t>
            </w:r>
            <w:r w:rsidRPr="009908D1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908D1" w:rsidRDefault="0071340C" w:rsidP="009908D1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908D1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Oświadczam</w:t>
      </w:r>
      <w:r w:rsidR="00EF3368"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</w:t>
      </w:r>
      <w:r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>w oparciu o</w:t>
      </w:r>
      <w:r w:rsidR="00EF3368"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postanowienia art. 118</w:t>
      </w:r>
      <w:r w:rsidR="00BE3BCE" w:rsidRPr="009908D1">
        <w:rPr>
          <w:rFonts w:asciiTheme="minorHAnsi" w:hAnsiTheme="minorHAnsi" w:cstheme="minorHAnsi"/>
          <w:sz w:val="20"/>
          <w:szCs w:val="20"/>
        </w:rPr>
        <w:t xml:space="preserve"> ustawy </w:t>
      </w:r>
      <w:r w:rsidR="00EF3368" w:rsidRPr="009908D1">
        <w:rPr>
          <w:rFonts w:asciiTheme="minorHAnsi" w:hAnsiTheme="minorHAnsi" w:cstheme="minorHAnsi"/>
          <w:sz w:val="20"/>
          <w:szCs w:val="20"/>
        </w:rPr>
        <w:t xml:space="preserve">z dnia 11 września 2019r. Prawo zamówień publicznych </w:t>
      </w:r>
      <w:r w:rsidR="00C95827" w:rsidRPr="009908D1">
        <w:rPr>
          <w:rFonts w:asciiTheme="minorHAnsi" w:hAnsiTheme="minorHAnsi" w:cstheme="minorHAnsi"/>
          <w:sz w:val="20"/>
          <w:szCs w:val="20"/>
        </w:rPr>
        <w:t>(</w:t>
      </w:r>
      <w:proofErr w:type="spellStart"/>
      <w:r w:rsidR="00C95827" w:rsidRPr="009908D1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C95827" w:rsidRPr="009908D1">
        <w:rPr>
          <w:rFonts w:asciiTheme="minorHAnsi" w:hAnsiTheme="minorHAnsi" w:cstheme="minorHAnsi"/>
          <w:sz w:val="20"/>
          <w:szCs w:val="20"/>
        </w:rPr>
        <w:t xml:space="preserve">. Dz. </w:t>
      </w:r>
      <w:r w:rsidR="009908D1">
        <w:rPr>
          <w:rFonts w:asciiTheme="minorHAnsi" w:hAnsiTheme="minorHAnsi" w:cstheme="minorHAnsi"/>
          <w:sz w:val="20"/>
          <w:szCs w:val="20"/>
        </w:rPr>
        <w:t>U. z 2024 r. poz. 1320 ze</w:t>
      </w:r>
      <w:r w:rsidR="00C95827" w:rsidRPr="009908D1">
        <w:rPr>
          <w:rFonts w:asciiTheme="minorHAnsi" w:hAnsiTheme="minorHAnsi" w:cstheme="minorHAnsi"/>
          <w:sz w:val="20"/>
          <w:szCs w:val="20"/>
        </w:rPr>
        <w:t xml:space="preserve"> zm.)</w:t>
      </w:r>
      <w:r w:rsidR="00E27ABB"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</w:t>
      </w:r>
      <w:r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że </w:t>
      </w:r>
      <w:r w:rsidRPr="009908D1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zobowiązuję się</w:t>
      </w:r>
      <w:r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EF3368"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do </w:t>
      </w:r>
      <w:r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9908D1" w:rsidTr="00467CA2">
        <w:tc>
          <w:tcPr>
            <w:tcW w:w="2269" w:type="dxa"/>
            <w:shd w:val="clear" w:color="auto" w:fill="auto"/>
          </w:tcPr>
          <w:p w:rsidR="00D520D3" w:rsidRPr="009908D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9908D1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9908D1" w:rsidRDefault="00C9582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9908D1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Budowa nowego placu zabaw przynależącego do żłobka w miejscowości Drwinia</w:t>
            </w:r>
            <w:r w:rsidR="00D520D3" w:rsidRPr="009908D1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C95827" w:rsidRPr="009908D1" w:rsidTr="00C92705">
        <w:tc>
          <w:tcPr>
            <w:tcW w:w="2269" w:type="dxa"/>
            <w:shd w:val="clear" w:color="auto" w:fill="auto"/>
          </w:tcPr>
          <w:p w:rsidR="00C95827" w:rsidRPr="009908D1" w:rsidRDefault="00C95827" w:rsidP="00C927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9908D1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95827" w:rsidRPr="009908D1" w:rsidRDefault="00C95827" w:rsidP="00C927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9908D1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ZP.271.3.2026</w:t>
            </w:r>
          </w:p>
        </w:tc>
      </w:tr>
    </w:tbl>
    <w:p w:rsidR="00DC652A" w:rsidRPr="009908D1" w:rsidRDefault="00C9582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DC652A"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>do dyspozycji Wykonawcy:</w:t>
      </w:r>
    </w:p>
    <w:p w:rsidR="00DC652A" w:rsidRPr="009908D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9908D1" w:rsidRDefault="00D520D3" w:rsidP="009908D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  <w:r w:rsidRPr="009908D1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[</w:t>
      </w:r>
      <w:r w:rsidR="00DC652A" w:rsidRPr="009908D1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nazwa i adres Wykonawcy składającego ofertę</w:t>
      </w:r>
      <w:r w:rsidRPr="009908D1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]</w:t>
      </w:r>
    </w:p>
    <w:p w:rsidR="0071340C" w:rsidRPr="009908D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>nw. zasobów:</w:t>
      </w:r>
    </w:p>
    <w:p w:rsidR="0071340C" w:rsidRPr="009908D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9908D1" w:rsidRDefault="00D520D3" w:rsidP="009908D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  <w:r w:rsidRPr="009908D1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[</w:t>
      </w:r>
      <w:r w:rsidR="0071340C" w:rsidRPr="009908D1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określenie zasobów</w:t>
      </w:r>
      <w:r w:rsidRPr="009908D1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]</w:t>
      </w:r>
    </w:p>
    <w:p w:rsidR="00DC652A" w:rsidRPr="009908D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9908D1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O</w:t>
      </w:r>
      <w:r w:rsidR="00DC652A" w:rsidRPr="009908D1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świadczam, że</w:t>
      </w:r>
      <w:r w:rsidR="00DC652A"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>:</w:t>
      </w:r>
    </w:p>
    <w:p w:rsidR="00DC652A" w:rsidRPr="009908D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>u</w:t>
      </w:r>
      <w:r w:rsidR="00DC652A"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>dostę</w:t>
      </w:r>
      <w:r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="00DC652A"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>ni</w:t>
      </w:r>
      <w:r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>ę</w:t>
      </w:r>
      <w:r w:rsidR="00DC652A"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Wykonawcy zasoby, w następującym zakresie:</w:t>
      </w:r>
    </w:p>
    <w:p w:rsidR="0093388F" w:rsidRPr="009908D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9908D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9908D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bookmarkStart w:id="1" w:name="_Hlk60300768"/>
      <w:r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9908D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9908D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9908D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okres </w:t>
      </w:r>
      <w:r w:rsidR="00830970"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mojego </w:t>
      </w:r>
      <w:r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udostępnienia zasobów Wykonawcy </w:t>
      </w:r>
      <w:r w:rsidR="00830970"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908D1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9908D1" w:rsidRPr="009908D1" w:rsidRDefault="009908D1" w:rsidP="009908D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  <w:bookmarkStart w:id="2" w:name="_GoBack"/>
      <w:bookmarkEnd w:id="2"/>
    </w:p>
    <w:bookmarkEnd w:id="0"/>
    <w:p w:rsidR="00E27ABB" w:rsidRPr="009908D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</w:p>
    <w:sectPr w:rsidR="00E27ABB" w:rsidRPr="009908D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EB5" w:rsidRDefault="00891EB5" w:rsidP="00025386">
      <w:pPr>
        <w:spacing w:after="0" w:line="240" w:lineRule="auto"/>
      </w:pPr>
      <w:r>
        <w:separator/>
      </w:r>
    </w:p>
  </w:endnote>
  <w:endnote w:type="continuationSeparator" w:id="0">
    <w:p w:rsidR="00891EB5" w:rsidRDefault="00891EB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827" w:rsidRDefault="00C958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827" w:rsidRDefault="00C958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EB5" w:rsidRDefault="00891EB5" w:rsidP="00025386">
      <w:pPr>
        <w:spacing w:after="0" w:line="240" w:lineRule="auto"/>
      </w:pPr>
      <w:r>
        <w:separator/>
      </w:r>
    </w:p>
  </w:footnote>
  <w:footnote w:type="continuationSeparator" w:id="0">
    <w:p w:rsidR="00891EB5" w:rsidRDefault="00891EB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827" w:rsidRDefault="00C958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827" w:rsidRDefault="00C958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827" w:rsidRDefault="00C958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1EB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91EB5"/>
    <w:rsid w:val="008B797E"/>
    <w:rsid w:val="008F2498"/>
    <w:rsid w:val="0093388F"/>
    <w:rsid w:val="009908D1"/>
    <w:rsid w:val="00A56A6F"/>
    <w:rsid w:val="00A87380"/>
    <w:rsid w:val="00AF4E90"/>
    <w:rsid w:val="00AF7375"/>
    <w:rsid w:val="00B62AD0"/>
    <w:rsid w:val="00B77707"/>
    <w:rsid w:val="00BE3BCE"/>
    <w:rsid w:val="00C95827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82D5A5C"/>
  <w15:chartTrackingRefBased/>
  <w15:docId w15:val="{1322E779-5BAD-4701-9495-C2DC8C781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2026-05-04T11:03:00Z</cp:lastPrinted>
  <dcterms:created xsi:type="dcterms:W3CDTF">2026-05-04T11:03:00Z</dcterms:created>
  <dcterms:modified xsi:type="dcterms:W3CDTF">2026-05-04T11:03:00Z</dcterms:modified>
</cp:coreProperties>
</file>