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6DC3C9FC" w:rsidR="008D2AB8" w:rsidRPr="00E53B08" w:rsidRDefault="00E240C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zadania</w:t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522FC3">
        <w:rPr>
          <w:rFonts w:ascii="Arial" w:hAnsi="Arial" w:cs="Arial"/>
          <w:b w:val="0"/>
          <w:sz w:val="22"/>
          <w:szCs w:val="22"/>
        </w:rPr>
        <w:tab/>
      </w:r>
      <w:r w:rsidR="008D2AB8"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NAZWA WYKONAWCY:……………………………………………………………………..</w:t>
      </w:r>
    </w:p>
    <w:p w14:paraId="6CD645DC" w14:textId="3213B7A0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gospodarczą):………………………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4FEF614E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78EFA49B" w:rsidR="008D2AB8" w:rsidRPr="00E53B08" w:rsidRDefault="008D2AB8" w:rsidP="0046478A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46478A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</w:t>
      </w:r>
      <w:r w:rsidR="00D01CB6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system nr II - </w:t>
      </w:r>
      <w:r w:rsidR="0038214C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dostawa </w:t>
      </w:r>
      <w:r w:rsidR="0038214C">
        <w:rPr>
          <w:rFonts w:ascii="Palatino Linotype" w:hAnsi="Palatino Linotype"/>
          <w:b/>
          <w:sz w:val="22"/>
          <w:szCs w:val="22"/>
        </w:rPr>
        <w:t xml:space="preserve">zestaw elementów optycznych i </w:t>
      </w:r>
      <w:proofErr w:type="spellStart"/>
      <w:r w:rsidR="0038214C">
        <w:rPr>
          <w:rFonts w:ascii="Palatino Linotype" w:hAnsi="Palatino Linotype"/>
          <w:b/>
          <w:sz w:val="22"/>
          <w:szCs w:val="22"/>
        </w:rPr>
        <w:t>optomechanicznych</w:t>
      </w:r>
      <w:proofErr w:type="spellEnd"/>
      <w:r w:rsidR="003E2C40">
        <w:rPr>
          <w:rFonts w:ascii="Palatino Linotype" w:hAnsi="Palatino Linotype"/>
          <w:b/>
          <w:sz w:val="22"/>
          <w:szCs w:val="22"/>
        </w:rPr>
        <w:t xml:space="preserve"> oraz stołu optycznego</w:t>
      </w:r>
      <w:r w:rsidR="00E53B08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1852B4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6D3366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38214C">
        <w:rPr>
          <w:rFonts w:ascii="Palatino Linotype" w:hAnsi="Palatino Linotype" w:cs="Arial"/>
          <w:b/>
          <w:bCs/>
          <w:color w:val="000000"/>
          <w:sz w:val="22"/>
          <w:szCs w:val="22"/>
        </w:rPr>
        <w:t>9</w:t>
      </w:r>
      <w:r w:rsidR="006D3366" w:rsidRPr="00E53B08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E53B08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E53B08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3744F987" w14:textId="77777777" w:rsidR="00C66B9F" w:rsidRDefault="00C66B9F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FE9F194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  <w:highlight w:val="cyan"/>
        </w:rPr>
        <w:t>Zadanie częściowe nr 1</w:t>
      </w:r>
      <w:r w:rsidRPr="00C66B9F">
        <w:rPr>
          <w:rFonts w:ascii="Palatino Linotype" w:hAnsi="Palatino Linotype"/>
          <w:b/>
          <w:sz w:val="22"/>
          <w:szCs w:val="22"/>
        </w:rPr>
        <w:t xml:space="preserve"> </w:t>
      </w:r>
    </w:p>
    <w:p w14:paraId="4CE5B233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22F23D0C" w14:textId="56074381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>Cena netto za całość z</w:t>
      </w:r>
      <w:r w:rsidR="00E240C8">
        <w:rPr>
          <w:rFonts w:ascii="Palatino Linotype" w:hAnsi="Palatino Linotype"/>
          <w:b/>
          <w:sz w:val="22"/>
          <w:szCs w:val="22"/>
        </w:rPr>
        <w:t>adania</w:t>
      </w:r>
      <w:r w:rsidRPr="00C66B9F"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14:paraId="421CCC20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5CFCE80" w14:textId="54FD7120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>Cena brutto za całość za</w:t>
      </w:r>
      <w:r w:rsidR="00E240C8">
        <w:rPr>
          <w:rFonts w:ascii="Palatino Linotype" w:hAnsi="Palatino Linotype"/>
          <w:b/>
          <w:sz w:val="22"/>
          <w:szCs w:val="22"/>
        </w:rPr>
        <w:t>dania</w:t>
      </w:r>
      <w:r w:rsidRPr="00C66B9F"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14:paraId="7031ED66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466D4748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9547E47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233CCE8C" w14:textId="7AFAD462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Powyższa cena zawiera podatek VAT w wysokości .......... % tj. ……………………. PLN</w:t>
      </w:r>
    </w:p>
    <w:p w14:paraId="3BE985F6" w14:textId="08C4FA46" w:rsidR="00C66B9F" w:rsidRDefault="00C66B9F" w:rsidP="00C66B9F">
      <w:pPr>
        <w:widowControl w:val="0"/>
        <w:spacing w:line="360" w:lineRule="auto"/>
        <w:ind w:right="1"/>
        <w:jc w:val="both"/>
        <w:rPr>
          <w:rFonts w:ascii="Palatino Linotype" w:hAnsi="Palatino Linotype"/>
          <w:b/>
          <w:bCs/>
          <w:sz w:val="22"/>
          <w:szCs w:val="22"/>
        </w:rPr>
      </w:pPr>
    </w:p>
    <w:p w14:paraId="5F1B3724" w14:textId="6124DD42" w:rsidR="00E240C8" w:rsidRDefault="00C66B9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Termin realizacji umowy: </w:t>
      </w:r>
      <w:r w:rsidR="00E240C8">
        <w:rPr>
          <w:rFonts w:ascii="Palatino Linotype" w:hAnsi="Palatino Linotype" w:cs="Arial"/>
          <w:b/>
          <w:sz w:val="22"/>
          <w:szCs w:val="22"/>
        </w:rPr>
        <w:t>…….</w:t>
      </w:r>
      <w:r w:rsidRPr="00E53B08">
        <w:rPr>
          <w:rFonts w:ascii="Palatino Linotype" w:hAnsi="Palatino Linotype" w:cs="Arial"/>
          <w:b/>
          <w:sz w:val="22"/>
          <w:szCs w:val="22"/>
        </w:rPr>
        <w:t xml:space="preserve"> dni</w:t>
      </w:r>
      <w:r w:rsidRPr="00E53B0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Pr="00C66B9F"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 w:rsidRPr="00C66B9F"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  <w:r w:rsidR="00E240C8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7627A048" w14:textId="77777777" w:rsidR="00C66B9F" w:rsidRDefault="00C66B9F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6057ED61" w14:textId="6AC44C81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  <w:highlight w:val="cyan"/>
        </w:rPr>
        <w:t xml:space="preserve">Zadanie częściowe nr </w:t>
      </w:r>
      <w:r>
        <w:rPr>
          <w:rFonts w:ascii="Palatino Linotype" w:hAnsi="Palatino Linotype"/>
          <w:b/>
          <w:sz w:val="22"/>
          <w:szCs w:val="22"/>
          <w:highlight w:val="cyan"/>
        </w:rPr>
        <w:t>2</w:t>
      </w:r>
    </w:p>
    <w:p w14:paraId="283A842C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7ED4EF8" w14:textId="2AF658BB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netto za całość </w:t>
      </w:r>
      <w:r w:rsidR="00E240C8">
        <w:rPr>
          <w:rFonts w:ascii="Palatino Linotype" w:hAnsi="Palatino Linotype"/>
          <w:b/>
          <w:sz w:val="22"/>
          <w:szCs w:val="22"/>
        </w:rPr>
        <w:t>zadania</w:t>
      </w:r>
      <w:r w:rsidRPr="00C66B9F"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14:paraId="15FB68C5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8EF1DE3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>Cena brutto za całość zamówienia: ......................................................................... PLN</w:t>
      </w:r>
    </w:p>
    <w:p w14:paraId="385A82E1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035BBD6B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717E76E1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69A89F2A" w14:textId="5ECD18B0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Powyższa cena zawiera podatek VAT w wysokości .......... % tj. ……………………. PLN</w:t>
      </w:r>
    </w:p>
    <w:p w14:paraId="4979C024" w14:textId="77777777" w:rsidR="00E240C8" w:rsidRPr="00E53B08" w:rsidRDefault="00D626FE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Termin realizacji umowy: </w:t>
      </w:r>
      <w:r w:rsidR="00E240C8">
        <w:rPr>
          <w:rFonts w:ascii="Palatino Linotype" w:hAnsi="Palatino Linotype" w:cs="Arial"/>
          <w:b/>
          <w:sz w:val="22"/>
          <w:szCs w:val="22"/>
        </w:rPr>
        <w:t>……</w:t>
      </w:r>
      <w:r w:rsidR="00E53B08" w:rsidRPr="00E53B08">
        <w:rPr>
          <w:rFonts w:ascii="Palatino Linotype" w:hAnsi="Palatino Linotype" w:cs="Arial"/>
          <w:b/>
          <w:sz w:val="22"/>
          <w:szCs w:val="22"/>
        </w:rPr>
        <w:t xml:space="preserve"> dni</w:t>
      </w:r>
      <w:bookmarkStart w:id="0" w:name="_Hlk202861656"/>
      <w:r w:rsidR="00E218D1" w:rsidRPr="00E53B0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="00C66B9F" w:rsidRPr="00C66B9F">
        <w:rPr>
          <w:rFonts w:ascii="Palatino Linotype" w:hAnsi="Palatino Linotype"/>
          <w:b/>
          <w:bCs/>
          <w:color w:val="000000"/>
          <w:sz w:val="22"/>
          <w:szCs w:val="22"/>
        </w:rPr>
        <w:t>od</w:t>
      </w:r>
      <w:r w:rsidR="00C66B9F" w:rsidRPr="00C66B9F">
        <w:rPr>
          <w:rFonts w:ascii="Palatino Linotype" w:hAnsi="Palatino Linotype"/>
          <w:b/>
          <w:bCs/>
          <w:sz w:val="22"/>
          <w:szCs w:val="22"/>
        </w:rPr>
        <w:t xml:space="preserve">  daty podpisania umowy</w:t>
      </w:r>
      <w:r w:rsidR="00E240C8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4AB6B4B0" w14:textId="77777777" w:rsidR="00C66B9F" w:rsidRPr="00E53B08" w:rsidRDefault="00C66B9F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bookmarkStart w:id="1" w:name="_GoBack"/>
      <w:bookmarkEnd w:id="0"/>
      <w:bookmarkEnd w:id="1"/>
    </w:p>
    <w:p w14:paraId="098C3FDE" w14:textId="5601BB31" w:rsidR="00D626FE" w:rsidRPr="00E53B08" w:rsidRDefault="00D626FE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Oświadczamy, że zgodnie z ustawą z dnia 6 marca 2018 r. Prawo przedsiębiorców, należymy do małych lub średnich przedsiębiorców:</w:t>
      </w:r>
      <w:r w:rsidRPr="00E53B08">
        <w:rPr>
          <w:rFonts w:ascii="Palatino Linotype" w:hAnsi="Palatino Linotype" w:cs="Arial"/>
          <w:b/>
          <w:sz w:val="22"/>
          <w:szCs w:val="22"/>
        </w:rPr>
        <w:t xml:space="preserve"> TAK/NIE</w:t>
      </w:r>
    </w:p>
    <w:p w14:paraId="3FD73307" w14:textId="5E2DAE26" w:rsidR="006D3366" w:rsidRPr="00E53B08" w:rsidRDefault="006D3366" w:rsidP="00522FC3">
      <w:pPr>
        <w:tabs>
          <w:tab w:val="left" w:pos="426"/>
        </w:tabs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22E0B9D2" w14:textId="75332AFE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</w:p>
    <w:p w14:paraId="2ED6B03A" w14:textId="77777777" w:rsidR="00522FC3" w:rsidRPr="00E53B08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do </w:t>
      </w:r>
      <w:r w:rsidRPr="00E53B08">
        <w:rPr>
          <w:rFonts w:ascii="Palatino Linotype" w:hAnsi="Palatino Linotype" w:cs="Arial"/>
          <w:bCs/>
          <w:sz w:val="22"/>
          <w:szCs w:val="22"/>
        </w:rPr>
        <w:t>21 dni</w:t>
      </w:r>
      <w:r w:rsidRPr="00E53B08">
        <w:rPr>
          <w:rFonts w:ascii="Palatino Linotype" w:hAnsi="Palatino Linotype" w:cs="Arial"/>
          <w:sz w:val="22"/>
          <w:szCs w:val="22"/>
        </w:rPr>
        <w:t xml:space="preserve"> od dnia otrzymania faktury wystawionej przez Wykonawcę, po wykonaniu przedmiotu zamówienia i dokonaniu jego odbioru jakościowego potwierdzonego przez Strony protokołem zdawczo-odbiorczym</w:t>
      </w:r>
      <w:bookmarkStart w:id="2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</w:p>
    <w:bookmarkEnd w:id="2"/>
    <w:p w14:paraId="33145A3D" w14:textId="77777777" w:rsidR="00522FC3" w:rsidRDefault="00522FC3" w:rsidP="00522FC3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310B9E" w14:textId="0970C760" w:rsidR="00522FC3" w:rsidRDefault="00522FC3" w:rsidP="00522FC3">
      <w:pPr>
        <w:rPr>
          <w:b/>
          <w:sz w:val="22"/>
          <w:szCs w:val="22"/>
        </w:rPr>
      </w:pPr>
    </w:p>
    <w:p w14:paraId="469D682B" w14:textId="1FB21F9A" w:rsidR="00E53B08" w:rsidRDefault="00E53B08" w:rsidP="00522FC3">
      <w:pPr>
        <w:rPr>
          <w:b/>
          <w:sz w:val="22"/>
          <w:szCs w:val="22"/>
        </w:rPr>
      </w:pPr>
    </w:p>
    <w:p w14:paraId="0F731297" w14:textId="4C9CF4CF" w:rsidR="00E53B08" w:rsidRDefault="00E53B08" w:rsidP="00522FC3">
      <w:pPr>
        <w:rPr>
          <w:b/>
          <w:sz w:val="22"/>
          <w:szCs w:val="22"/>
        </w:rPr>
      </w:pPr>
    </w:p>
    <w:p w14:paraId="3C688DC1" w14:textId="1212F5D0" w:rsidR="00E53B08" w:rsidRDefault="00E53B08" w:rsidP="00522FC3">
      <w:pPr>
        <w:rPr>
          <w:b/>
          <w:sz w:val="22"/>
          <w:szCs w:val="22"/>
        </w:rPr>
      </w:pPr>
    </w:p>
    <w:p w14:paraId="7C6CF816" w14:textId="7B7667CA" w:rsidR="00E53B08" w:rsidRDefault="00E53B08" w:rsidP="00522FC3">
      <w:pPr>
        <w:rPr>
          <w:b/>
          <w:sz w:val="22"/>
          <w:szCs w:val="22"/>
        </w:rPr>
      </w:pPr>
    </w:p>
    <w:p w14:paraId="08789DB5" w14:textId="64A89587" w:rsidR="00E53B08" w:rsidRDefault="00E53B08" w:rsidP="00522FC3">
      <w:pPr>
        <w:rPr>
          <w:b/>
          <w:sz w:val="22"/>
          <w:szCs w:val="22"/>
        </w:rPr>
      </w:pPr>
    </w:p>
    <w:p w14:paraId="327D3668" w14:textId="3D140A6F" w:rsidR="00E240C8" w:rsidRDefault="00E240C8" w:rsidP="00522FC3">
      <w:pPr>
        <w:rPr>
          <w:b/>
          <w:sz w:val="22"/>
          <w:szCs w:val="22"/>
        </w:rPr>
      </w:pPr>
    </w:p>
    <w:p w14:paraId="44E11DCA" w14:textId="0B40A394" w:rsidR="00E240C8" w:rsidRDefault="00E240C8" w:rsidP="00522FC3">
      <w:pPr>
        <w:rPr>
          <w:b/>
          <w:sz w:val="22"/>
          <w:szCs w:val="22"/>
        </w:rPr>
      </w:pPr>
    </w:p>
    <w:p w14:paraId="49D02C66" w14:textId="52441168" w:rsidR="00E240C8" w:rsidRDefault="00E240C8" w:rsidP="00522FC3">
      <w:pPr>
        <w:rPr>
          <w:b/>
          <w:sz w:val="22"/>
          <w:szCs w:val="22"/>
        </w:rPr>
      </w:pPr>
    </w:p>
    <w:p w14:paraId="185CA025" w14:textId="34786B5B" w:rsidR="00E240C8" w:rsidRDefault="00E240C8" w:rsidP="00522FC3">
      <w:pPr>
        <w:rPr>
          <w:b/>
          <w:sz w:val="22"/>
          <w:szCs w:val="22"/>
        </w:rPr>
      </w:pPr>
    </w:p>
    <w:p w14:paraId="0ABB5994" w14:textId="77777777" w:rsidR="00E240C8" w:rsidRDefault="00E240C8" w:rsidP="00522FC3">
      <w:pPr>
        <w:rPr>
          <w:b/>
          <w:sz w:val="22"/>
          <w:szCs w:val="22"/>
        </w:rPr>
      </w:pPr>
    </w:p>
    <w:p w14:paraId="37929412" w14:textId="4931A718" w:rsidR="00E53B08" w:rsidRDefault="00E53B08" w:rsidP="00522FC3">
      <w:pPr>
        <w:rPr>
          <w:b/>
          <w:sz w:val="22"/>
          <w:szCs w:val="22"/>
        </w:rPr>
      </w:pPr>
    </w:p>
    <w:p w14:paraId="10E4255A" w14:textId="77777777" w:rsidR="008E4EE0" w:rsidRDefault="008E4EE0" w:rsidP="00522FC3">
      <w:pPr>
        <w:rPr>
          <w:b/>
          <w:sz w:val="22"/>
          <w:szCs w:val="22"/>
        </w:rPr>
      </w:pPr>
    </w:p>
    <w:p w14:paraId="04A12261" w14:textId="34B092D2" w:rsidR="00E53B08" w:rsidRDefault="00E53B08" w:rsidP="00522FC3">
      <w:pPr>
        <w:rPr>
          <w:b/>
          <w:sz w:val="22"/>
          <w:szCs w:val="22"/>
        </w:rPr>
      </w:pPr>
    </w:p>
    <w:p w14:paraId="74FD42E0" w14:textId="32FB7B3E" w:rsidR="00E53B08" w:rsidRDefault="00E53B08" w:rsidP="00522FC3">
      <w:pPr>
        <w:rPr>
          <w:b/>
          <w:sz w:val="22"/>
          <w:szCs w:val="22"/>
        </w:rPr>
      </w:pPr>
    </w:p>
    <w:p w14:paraId="74B3DAB4" w14:textId="32DA1BC9" w:rsidR="00E53B08" w:rsidRDefault="00E53B08" w:rsidP="00522FC3">
      <w:pPr>
        <w:rPr>
          <w:b/>
          <w:sz w:val="22"/>
          <w:szCs w:val="22"/>
        </w:rPr>
      </w:pPr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15F8CA4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29A36BF6" w14:textId="4D8C4C22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</w:rPr>
        <w:t>Oświadczam, że zaoferowan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y sprzęt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jest 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 xml:space="preserve">fabrycznie nowy i 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>zgodn</w:t>
      </w:r>
      <w:r w:rsidR="00522FC3" w:rsidRPr="00E53B08">
        <w:rPr>
          <w:rFonts w:ascii="Palatino Linotype" w:hAnsi="Palatino Linotype" w:cs="Arial"/>
          <w:color w:val="000000"/>
          <w:sz w:val="22"/>
          <w:szCs w:val="22"/>
        </w:rPr>
        <w:t>y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z dyrektywami CE.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85E642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0586F03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2A69EB38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lastRenderedPageBreak/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3F696725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E53B08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E53B08">
        <w:rPr>
          <w:rFonts w:ascii="Palatino Linotype" w:hAnsi="Palatino Linotype" w:cs="Arial"/>
          <w:sz w:val="22"/>
          <w:szCs w:val="22"/>
        </w:rPr>
        <w:t>) dokumentu(ów)</w:t>
      </w:r>
    </w:p>
    <w:p w14:paraId="49A6D8AC" w14:textId="77777777" w:rsidR="00D626FE" w:rsidRPr="00E53B08" w:rsidRDefault="00D626FE" w:rsidP="00522FC3">
      <w:p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……………………………………………………...........................……które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09461CD3" w:rsidR="00FE545C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1CC8ED6" w14:textId="7F908CD1" w:rsidR="00A4431A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7772F66" w14:textId="62625776" w:rsidR="00A4431A" w:rsidRDefault="00A4431A" w:rsidP="00A443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9F3E648" w14:textId="77777777" w:rsidR="00A4431A" w:rsidRPr="00E240C8" w:rsidRDefault="00A4431A" w:rsidP="00A4431A">
      <w:pPr>
        <w:jc w:val="both"/>
        <w:rPr>
          <w:rFonts w:ascii="Palatino Linotype" w:hAnsi="Palatino Linotype"/>
          <w:b/>
          <w:color w:val="FF0000"/>
          <w:sz w:val="18"/>
          <w:szCs w:val="18"/>
        </w:rPr>
      </w:pPr>
      <w:r w:rsidRPr="00E240C8">
        <w:rPr>
          <w:rFonts w:ascii="Palatino Linotype" w:hAnsi="Palatino Linotype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1C229EC" w14:textId="77777777" w:rsidR="00A4431A" w:rsidRPr="00522FC3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A4431A" w:rsidRPr="00522F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1027E" w14:textId="77777777" w:rsidR="009C781A" w:rsidRDefault="009C781A">
      <w:r>
        <w:separator/>
      </w:r>
    </w:p>
  </w:endnote>
  <w:endnote w:type="continuationSeparator" w:id="0">
    <w:p w14:paraId="78C08E41" w14:textId="77777777" w:rsidR="009C781A" w:rsidRDefault="009C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8204D" w14:textId="77777777" w:rsidR="009C781A" w:rsidRDefault="009C781A">
      <w:r>
        <w:separator/>
      </w:r>
    </w:p>
  </w:footnote>
  <w:footnote w:type="continuationSeparator" w:id="0">
    <w:p w14:paraId="685E9BFE" w14:textId="77777777" w:rsidR="009C781A" w:rsidRDefault="009C7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2286"/>
    <w:rsid w:val="0002680A"/>
    <w:rsid w:val="000414C7"/>
    <w:rsid w:val="000704FC"/>
    <w:rsid w:val="00071CCC"/>
    <w:rsid w:val="000957B2"/>
    <w:rsid w:val="000B731D"/>
    <w:rsid w:val="000C56C0"/>
    <w:rsid w:val="000D6134"/>
    <w:rsid w:val="000E09C7"/>
    <w:rsid w:val="000F6589"/>
    <w:rsid w:val="00106636"/>
    <w:rsid w:val="00116EC6"/>
    <w:rsid w:val="00131AB5"/>
    <w:rsid w:val="001620B2"/>
    <w:rsid w:val="001801DD"/>
    <w:rsid w:val="001852B4"/>
    <w:rsid w:val="001D4612"/>
    <w:rsid w:val="00202DEB"/>
    <w:rsid w:val="00207E98"/>
    <w:rsid w:val="002223FE"/>
    <w:rsid w:val="002225A8"/>
    <w:rsid w:val="002308E2"/>
    <w:rsid w:val="0024566F"/>
    <w:rsid w:val="002723B0"/>
    <w:rsid w:val="00312D8E"/>
    <w:rsid w:val="00315A4A"/>
    <w:rsid w:val="0038214C"/>
    <w:rsid w:val="00396C7E"/>
    <w:rsid w:val="003B48C6"/>
    <w:rsid w:val="003E2C40"/>
    <w:rsid w:val="00441CE9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95C87"/>
    <w:rsid w:val="005D2C65"/>
    <w:rsid w:val="005E6D94"/>
    <w:rsid w:val="0063384F"/>
    <w:rsid w:val="00643C6F"/>
    <w:rsid w:val="00646202"/>
    <w:rsid w:val="0065290F"/>
    <w:rsid w:val="006603DB"/>
    <w:rsid w:val="006815F6"/>
    <w:rsid w:val="006D3366"/>
    <w:rsid w:val="006D48E2"/>
    <w:rsid w:val="006F2032"/>
    <w:rsid w:val="007748F0"/>
    <w:rsid w:val="007A248C"/>
    <w:rsid w:val="007A4321"/>
    <w:rsid w:val="007F0A9F"/>
    <w:rsid w:val="00833933"/>
    <w:rsid w:val="00840624"/>
    <w:rsid w:val="00853083"/>
    <w:rsid w:val="008A499D"/>
    <w:rsid w:val="008B2F0C"/>
    <w:rsid w:val="008B4928"/>
    <w:rsid w:val="008C0A4B"/>
    <w:rsid w:val="008D2AB8"/>
    <w:rsid w:val="008D65ED"/>
    <w:rsid w:val="008E4EE0"/>
    <w:rsid w:val="008F1C66"/>
    <w:rsid w:val="00912727"/>
    <w:rsid w:val="00931FBA"/>
    <w:rsid w:val="00970FE4"/>
    <w:rsid w:val="009C781A"/>
    <w:rsid w:val="00A0022B"/>
    <w:rsid w:val="00A346FE"/>
    <w:rsid w:val="00A427E9"/>
    <w:rsid w:val="00A4431A"/>
    <w:rsid w:val="00A47B4D"/>
    <w:rsid w:val="00A83018"/>
    <w:rsid w:val="00B157B4"/>
    <w:rsid w:val="00B774DC"/>
    <w:rsid w:val="00BF7C51"/>
    <w:rsid w:val="00C42F4A"/>
    <w:rsid w:val="00C66B9F"/>
    <w:rsid w:val="00C76352"/>
    <w:rsid w:val="00C969A6"/>
    <w:rsid w:val="00CA7D36"/>
    <w:rsid w:val="00CF3A92"/>
    <w:rsid w:val="00D01CB6"/>
    <w:rsid w:val="00D24208"/>
    <w:rsid w:val="00D60C38"/>
    <w:rsid w:val="00D626FE"/>
    <w:rsid w:val="00D66893"/>
    <w:rsid w:val="00D90ACB"/>
    <w:rsid w:val="00D962E9"/>
    <w:rsid w:val="00DB4421"/>
    <w:rsid w:val="00DC1500"/>
    <w:rsid w:val="00DE40EB"/>
    <w:rsid w:val="00E218D1"/>
    <w:rsid w:val="00E240C8"/>
    <w:rsid w:val="00E44371"/>
    <w:rsid w:val="00E53B08"/>
    <w:rsid w:val="00E86349"/>
    <w:rsid w:val="00E94715"/>
    <w:rsid w:val="00E949B0"/>
    <w:rsid w:val="00EC0BEA"/>
    <w:rsid w:val="00EE1439"/>
    <w:rsid w:val="00F00591"/>
    <w:rsid w:val="00F51688"/>
    <w:rsid w:val="00F53146"/>
    <w:rsid w:val="00F56F79"/>
    <w:rsid w:val="00F91018"/>
    <w:rsid w:val="00FA0F30"/>
    <w:rsid w:val="00FA4B33"/>
    <w:rsid w:val="00FA51A4"/>
    <w:rsid w:val="00FC79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75F00-9421-4CAA-B4E8-E31FC6AE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59</TotalTime>
  <Pages>4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35</cp:revision>
  <cp:lastPrinted>2026-04-28T08:19:00Z</cp:lastPrinted>
  <dcterms:created xsi:type="dcterms:W3CDTF">2026-02-03T21:23:00Z</dcterms:created>
  <dcterms:modified xsi:type="dcterms:W3CDTF">2026-04-30T10:00:00Z</dcterms:modified>
</cp:coreProperties>
</file>