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4887A76E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004DE0">
        <w:rPr>
          <w:bCs/>
          <w:sz w:val="22"/>
          <w:szCs w:val="22"/>
        </w:rPr>
        <w:t xml:space="preserve"> / załącznik </w:t>
      </w:r>
      <w:r w:rsidR="00004DE0" w:rsidRPr="00004DE0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5BA2584B" w14:textId="77777777" w:rsidR="005E7943" w:rsidRDefault="005E7943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</w:p>
    <w:p w14:paraId="7A5B5FD7" w14:textId="77777777" w:rsidR="00004DE0" w:rsidRPr="00004DE0" w:rsidRDefault="00004DE0" w:rsidP="00004DE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004DE0">
        <w:rPr>
          <w:b/>
          <w:sz w:val="22"/>
          <w:szCs w:val="22"/>
        </w:rPr>
        <w:t xml:space="preserve">Wykonanie dokumentacji projektowo-kosztorysowej dla zdania pn. ,,Wykonanie odwodnienia oraz nowej izolacji fundamentów budynków Szpitala Wojewódzkiego w Poznaniu </w:t>
      </w:r>
      <w:r w:rsidRPr="00004DE0">
        <w:rPr>
          <w:b/>
          <w:sz w:val="22"/>
          <w:szCs w:val="22"/>
        </w:rPr>
        <w:br/>
        <w:t xml:space="preserve">przy ul. Juraszów 7/19 (Budynku Rotundy, Budynku Diagnostycznego </w:t>
      </w:r>
      <w:r w:rsidRPr="00004DE0">
        <w:rPr>
          <w:b/>
          <w:sz w:val="22"/>
          <w:szCs w:val="22"/>
        </w:rPr>
        <w:br/>
        <w:t>oraz Budynku Łóżkowego)</w:t>
      </w:r>
    </w:p>
    <w:p w14:paraId="466E2A6E" w14:textId="77777777" w:rsidR="00004DE0" w:rsidRDefault="00004DE0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6B44B8B0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  <w:tr w:rsidR="007463DF" w:rsidRPr="00281DC6" w14:paraId="033E8220" w14:textId="77777777" w:rsidTr="007463DF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C076" w14:textId="269D4239" w:rsidR="007463DF" w:rsidRPr="00281DC6" w:rsidRDefault="007463DF" w:rsidP="00FA0E5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&amp; 11 pkt. 1 umowy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BACF" w14:textId="6079B26F" w:rsidR="007463DF" w:rsidRPr="007463DF" w:rsidRDefault="007463DF" w:rsidP="00FA0E59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7463DF">
              <w:rPr>
                <w:sz w:val="22"/>
                <w:szCs w:val="22"/>
              </w:rPr>
              <w:t xml:space="preserve">Wykonawca udziela Zamawiającemu </w:t>
            </w:r>
            <w:r w:rsidRPr="007463DF">
              <w:rPr>
                <w:sz w:val="22"/>
                <w:szCs w:val="22"/>
                <w:highlight w:val="yellow"/>
              </w:rPr>
              <w:t>___</w:t>
            </w:r>
            <w:r w:rsidRPr="007463DF">
              <w:rPr>
                <w:sz w:val="22"/>
                <w:szCs w:val="22"/>
              </w:rPr>
              <w:t xml:space="preserve">-miesięcznej gwarancji jakości na całość Przedmiotu Umowy oraz ponosi odpowiedzialność z tytułu rękojmi za wady przez okres </w:t>
            </w:r>
            <w:r w:rsidRPr="007463DF">
              <w:rPr>
                <w:sz w:val="22"/>
                <w:szCs w:val="22"/>
                <w:highlight w:val="yellow"/>
              </w:rPr>
              <w:t>___</w:t>
            </w:r>
            <w:r w:rsidRPr="007463DF">
              <w:rPr>
                <w:sz w:val="22"/>
                <w:szCs w:val="22"/>
              </w:rPr>
              <w:t xml:space="preserve"> miesięcy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1C4E1813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791847">
        <w:rPr>
          <w:sz w:val="22"/>
        </w:rPr>
        <w:t xml:space="preserve">, </w:t>
      </w:r>
      <w:r w:rsidR="00004DE0">
        <w:rPr>
          <w:sz w:val="22"/>
        </w:rPr>
        <w:t>Opisem Przedmiotu Zamówienia</w:t>
      </w:r>
      <w:r w:rsidR="005844EE">
        <w:rPr>
          <w:sz w:val="22"/>
        </w:rPr>
        <w:t xml:space="preserve"> </w:t>
      </w:r>
      <w:r w:rsidR="00791847">
        <w:rPr>
          <w:sz w:val="22"/>
        </w:rPr>
        <w:t xml:space="preserve">oraz </w:t>
      </w:r>
      <w:r w:rsidR="003A60C7">
        <w:rPr>
          <w:sz w:val="22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443B050A" w14:textId="77777777" w:rsidR="00F63740" w:rsidRDefault="00F63740" w:rsidP="00F63740">
      <w:pPr>
        <w:spacing w:line="276" w:lineRule="auto"/>
        <w:jc w:val="both"/>
        <w:rPr>
          <w:b/>
          <w:sz w:val="22"/>
        </w:rPr>
      </w:pPr>
      <w:bookmarkStart w:id="2" w:name="_Hlk160522491"/>
      <w:bookmarkStart w:id="3" w:name="_Hlk64876004"/>
    </w:p>
    <w:p w14:paraId="13B467A2" w14:textId="4DCCC8AA" w:rsidR="0017408A" w:rsidRPr="0017408A" w:rsidRDefault="0017408A" w:rsidP="005844EE">
      <w:pPr>
        <w:spacing w:line="276" w:lineRule="auto"/>
        <w:ind w:left="142"/>
        <w:jc w:val="both"/>
        <w:rPr>
          <w:bCs/>
          <w:sz w:val="22"/>
        </w:rPr>
      </w:pPr>
      <w:r w:rsidRPr="0017408A">
        <w:rPr>
          <w:b/>
          <w:sz w:val="22"/>
        </w:rPr>
        <w:t>K-1</w:t>
      </w:r>
      <w:r w:rsidRPr="0017408A">
        <w:rPr>
          <w:bCs/>
          <w:sz w:val="22"/>
        </w:rPr>
        <w:t xml:space="preserve"> </w:t>
      </w:r>
      <w:r w:rsidRPr="0017408A">
        <w:rPr>
          <w:b/>
          <w:sz w:val="22"/>
        </w:rPr>
        <w:t>(cena oferty brutto)</w:t>
      </w:r>
    </w:p>
    <w:p w14:paraId="0AF87446" w14:textId="77777777" w:rsidR="0017408A" w:rsidRDefault="0017408A" w:rsidP="005844EE">
      <w:pPr>
        <w:spacing w:line="276" w:lineRule="auto"/>
        <w:ind w:left="142"/>
        <w:jc w:val="both"/>
        <w:rPr>
          <w:bCs/>
          <w:sz w:val="22"/>
        </w:rPr>
      </w:pPr>
      <w:r w:rsidRPr="0017408A">
        <w:rPr>
          <w:bCs/>
          <w:sz w:val="22"/>
        </w:rPr>
        <w:t>Wartość netto za wykonanie całości przedmiotu zamówienia wynosi: ………..…………… zł</w:t>
      </w:r>
    </w:p>
    <w:p w14:paraId="19A36C7A" w14:textId="77777777" w:rsidR="00791847" w:rsidRDefault="009B7840" w:rsidP="005844EE">
      <w:pPr>
        <w:spacing w:line="276" w:lineRule="auto"/>
        <w:ind w:left="142"/>
        <w:jc w:val="both"/>
        <w:rPr>
          <w:bCs/>
          <w:sz w:val="22"/>
        </w:rPr>
      </w:pPr>
      <w:r w:rsidRPr="009B7840">
        <w:rPr>
          <w:bCs/>
          <w:sz w:val="22"/>
        </w:rPr>
        <w:t>stawka  podatku VAT wynosi  ......%,</w:t>
      </w:r>
    </w:p>
    <w:p w14:paraId="78916166" w14:textId="1E65C323" w:rsidR="0017408A" w:rsidRPr="0017408A" w:rsidRDefault="0017408A" w:rsidP="005844EE">
      <w:pPr>
        <w:spacing w:line="276" w:lineRule="auto"/>
        <w:ind w:left="142"/>
        <w:jc w:val="both"/>
        <w:rPr>
          <w:b/>
          <w:sz w:val="22"/>
        </w:rPr>
      </w:pPr>
      <w:r w:rsidRPr="0017408A">
        <w:rPr>
          <w:b/>
          <w:sz w:val="22"/>
        </w:rPr>
        <w:lastRenderedPageBreak/>
        <w:t xml:space="preserve">Wartość brutto za wykonanie całości przedmiotu zamówienia wynosi: ……………….. zł </w:t>
      </w:r>
    </w:p>
    <w:p w14:paraId="7C526C62" w14:textId="77777777" w:rsidR="0017408A" w:rsidRPr="0017408A" w:rsidRDefault="0017408A" w:rsidP="005844EE">
      <w:pPr>
        <w:spacing w:line="276" w:lineRule="auto"/>
        <w:ind w:left="142"/>
        <w:jc w:val="both"/>
        <w:rPr>
          <w:bCs/>
          <w:sz w:val="22"/>
        </w:rPr>
      </w:pPr>
      <w:r w:rsidRPr="0017408A">
        <w:rPr>
          <w:bCs/>
          <w:sz w:val="22"/>
        </w:rPr>
        <w:t>(słownie: ………………………………………………………………………………… zł),</w:t>
      </w:r>
    </w:p>
    <w:bookmarkEnd w:id="2"/>
    <w:bookmarkEnd w:id="3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4DEF2F92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6183B41E" w14:textId="752965C2" w:rsidR="00CF3AA7" w:rsidRPr="00131076" w:rsidRDefault="00A073AB" w:rsidP="004C3EFC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63740">
        <w:rPr>
          <w:b/>
          <w:iCs/>
          <w:sz w:val="22"/>
          <w:lang w:val="x-none"/>
        </w:rPr>
        <w:t>K-</w:t>
      </w:r>
      <w:r w:rsidR="00510C15">
        <w:rPr>
          <w:b/>
          <w:iCs/>
          <w:sz w:val="22"/>
          <w:lang w:val="x-none"/>
        </w:rPr>
        <w:t>2</w:t>
      </w:r>
      <w:r w:rsidRPr="00F63740">
        <w:rPr>
          <w:b/>
          <w:iCs/>
          <w:sz w:val="22"/>
          <w:lang w:val="x-none"/>
        </w:rPr>
        <w:t xml:space="preserve"> - </w:t>
      </w:r>
      <w:r w:rsidR="0017408A" w:rsidRPr="00F63740">
        <w:rPr>
          <w:b/>
          <w:iCs/>
          <w:sz w:val="22"/>
          <w:lang w:val="x-none"/>
        </w:rPr>
        <w:t xml:space="preserve">Doświadczenie </w:t>
      </w:r>
      <w:r w:rsidR="00984616">
        <w:rPr>
          <w:b/>
          <w:iCs/>
          <w:sz w:val="22"/>
          <w:lang w:val="x-none"/>
        </w:rPr>
        <w:t xml:space="preserve">- </w:t>
      </w:r>
      <w:r w:rsidR="00BA2129" w:rsidRPr="00F63740">
        <w:rPr>
          <w:b/>
          <w:iCs/>
          <w:sz w:val="22"/>
          <w:lang w:val="x-none"/>
        </w:rPr>
        <w:t>………</w:t>
      </w:r>
      <w:r w:rsidR="00510C15">
        <w:rPr>
          <w:b/>
          <w:iCs/>
          <w:sz w:val="22"/>
          <w:lang w:val="x-none"/>
        </w:rPr>
        <w:t xml:space="preserve"> realizacje/i</w:t>
      </w:r>
      <w:r w:rsidR="00F63740">
        <w:rPr>
          <w:bCs/>
          <w:iCs/>
          <w:sz w:val="22"/>
          <w:lang w:val="x-none"/>
        </w:rPr>
        <w:t xml:space="preserve"> (podać ilość wykazanych </w:t>
      </w:r>
      <w:r w:rsidR="00510C15">
        <w:rPr>
          <w:bCs/>
          <w:iCs/>
          <w:sz w:val="22"/>
          <w:lang w:val="x-none"/>
        </w:rPr>
        <w:t xml:space="preserve">dodatkowych </w:t>
      </w:r>
      <w:r w:rsidR="000373D1">
        <w:rPr>
          <w:bCs/>
          <w:iCs/>
          <w:sz w:val="22"/>
          <w:lang w:val="x-none"/>
        </w:rPr>
        <w:t>zrealizowanych</w:t>
      </w:r>
      <w:r w:rsidR="00510C15">
        <w:rPr>
          <w:bCs/>
          <w:iCs/>
          <w:sz w:val="22"/>
          <w:lang w:val="x-none"/>
        </w:rPr>
        <w:t xml:space="preserve"> usług</w:t>
      </w:r>
      <w:r w:rsidR="00F63740">
        <w:rPr>
          <w:bCs/>
          <w:iCs/>
          <w:sz w:val="22"/>
          <w:lang w:val="x-none"/>
        </w:rPr>
        <w:t>)</w:t>
      </w:r>
      <w:r w:rsidR="00DB56E5">
        <w:rPr>
          <w:bCs/>
          <w:iCs/>
          <w:sz w:val="22"/>
          <w:lang w:val="x-none"/>
        </w:rPr>
        <w:t xml:space="preserve"> – </w:t>
      </w:r>
      <w:r w:rsidR="00DB56E5" w:rsidRPr="00131076">
        <w:rPr>
          <w:bCs/>
          <w:iCs/>
          <w:sz w:val="22"/>
          <w:lang w:val="x-none"/>
        </w:rPr>
        <w:t xml:space="preserve">zgodnie  z rozdziałem </w:t>
      </w:r>
      <w:r w:rsidR="00DF3B97" w:rsidRPr="00131076">
        <w:rPr>
          <w:bCs/>
          <w:iCs/>
          <w:sz w:val="22"/>
          <w:lang w:val="x-none"/>
        </w:rPr>
        <w:t>2</w:t>
      </w:r>
      <w:r w:rsidR="00131076" w:rsidRPr="00131076">
        <w:rPr>
          <w:bCs/>
          <w:iCs/>
          <w:sz w:val="22"/>
          <w:lang w:val="x-none"/>
        </w:rPr>
        <w:t>1</w:t>
      </w:r>
      <w:r w:rsidR="00DF3B97" w:rsidRPr="00131076">
        <w:rPr>
          <w:bCs/>
          <w:iCs/>
          <w:sz w:val="22"/>
          <w:lang w:val="x-none"/>
        </w:rPr>
        <w:t xml:space="preserve">.2 punkt </w:t>
      </w:r>
      <w:r w:rsidR="00131076" w:rsidRPr="00131076">
        <w:rPr>
          <w:bCs/>
          <w:iCs/>
          <w:sz w:val="22"/>
          <w:lang w:val="x-none"/>
        </w:rPr>
        <w:t>2</w:t>
      </w:r>
      <w:r w:rsidR="00DF3B97" w:rsidRPr="00131076">
        <w:rPr>
          <w:bCs/>
          <w:iCs/>
          <w:sz w:val="22"/>
          <w:lang w:val="x-none"/>
        </w:rPr>
        <w:t xml:space="preserve"> tabeli</w:t>
      </w:r>
      <w:r w:rsidR="00DB56E5" w:rsidRPr="00131076">
        <w:rPr>
          <w:bCs/>
          <w:iCs/>
          <w:sz w:val="22"/>
          <w:lang w:val="x-none"/>
        </w:rPr>
        <w:t xml:space="preserve"> SWZ</w:t>
      </w:r>
      <w:r w:rsidR="000373D1" w:rsidRPr="00131076">
        <w:rPr>
          <w:bCs/>
          <w:iCs/>
          <w:sz w:val="22"/>
          <w:lang w:val="x-none"/>
        </w:rPr>
        <w:t xml:space="preserve"> </w:t>
      </w:r>
    </w:p>
    <w:p w14:paraId="4DF6C656" w14:textId="64089716" w:rsidR="004C3EFC" w:rsidRDefault="00747FDA" w:rsidP="004C3EFC">
      <w:pPr>
        <w:spacing w:after="120" w:line="276" w:lineRule="auto"/>
        <w:contextualSpacing/>
        <w:jc w:val="both"/>
        <w:rPr>
          <w:sz w:val="22"/>
          <w:szCs w:val="22"/>
        </w:rPr>
      </w:pPr>
      <w:r w:rsidRPr="00F63740">
        <w:rPr>
          <w:sz w:val="22"/>
          <w:szCs w:val="22"/>
          <w:u w:val="single"/>
        </w:rPr>
        <w:t xml:space="preserve">(W celu przyznania punktów - do oferty należy dołączyć wykaz </w:t>
      </w:r>
      <w:r w:rsidR="00F63740" w:rsidRPr="00F63740">
        <w:rPr>
          <w:sz w:val="22"/>
          <w:szCs w:val="22"/>
          <w:u w:val="single"/>
        </w:rPr>
        <w:t xml:space="preserve">dodatkowego </w:t>
      </w:r>
      <w:r w:rsidRPr="00F63740">
        <w:rPr>
          <w:sz w:val="22"/>
          <w:szCs w:val="22"/>
          <w:u w:val="single"/>
        </w:rPr>
        <w:t xml:space="preserve">doświadczenia </w:t>
      </w:r>
      <w:r w:rsidR="000373D1" w:rsidRPr="00DE78DC">
        <w:rPr>
          <w:sz w:val="22"/>
          <w:szCs w:val="22"/>
          <w:u w:val="single"/>
        </w:rPr>
        <w:t>zrealizowanych usług</w:t>
      </w:r>
      <w:r w:rsidR="00F63740" w:rsidRPr="00DE78DC">
        <w:rPr>
          <w:sz w:val="22"/>
          <w:szCs w:val="22"/>
          <w:u w:val="single"/>
        </w:rPr>
        <w:t xml:space="preserve"> </w:t>
      </w:r>
      <w:r w:rsidR="000373D1" w:rsidRPr="00DE78DC">
        <w:rPr>
          <w:sz w:val="22"/>
          <w:szCs w:val="22"/>
          <w:u w:val="single"/>
        </w:rPr>
        <w:t>wy</w:t>
      </w:r>
      <w:r w:rsidR="00F63740" w:rsidRPr="00DE78DC">
        <w:rPr>
          <w:sz w:val="22"/>
          <w:szCs w:val="22"/>
          <w:u w:val="single"/>
        </w:rPr>
        <w:t>mienion</w:t>
      </w:r>
      <w:r w:rsidR="000373D1" w:rsidRPr="00DE78DC">
        <w:rPr>
          <w:sz w:val="22"/>
          <w:szCs w:val="22"/>
          <w:u w:val="single"/>
        </w:rPr>
        <w:t>ych</w:t>
      </w:r>
      <w:r w:rsidR="00F63740" w:rsidRPr="00DE78DC">
        <w:rPr>
          <w:sz w:val="22"/>
          <w:szCs w:val="22"/>
          <w:u w:val="single"/>
        </w:rPr>
        <w:t xml:space="preserve"> w załączniku nr </w:t>
      </w:r>
      <w:r w:rsidR="000373D1" w:rsidRPr="00DE78DC">
        <w:rPr>
          <w:sz w:val="22"/>
          <w:szCs w:val="22"/>
          <w:u w:val="single"/>
        </w:rPr>
        <w:t>6</w:t>
      </w:r>
      <w:r w:rsidR="00F63740" w:rsidRPr="00DE78DC">
        <w:rPr>
          <w:sz w:val="22"/>
          <w:szCs w:val="22"/>
          <w:u w:val="single"/>
        </w:rPr>
        <w:t xml:space="preserve"> do SWZ </w:t>
      </w:r>
      <w:r w:rsidR="000373D1" w:rsidRPr="00DE78DC">
        <w:rPr>
          <w:sz w:val="22"/>
          <w:szCs w:val="22"/>
          <w:u w:val="single"/>
        </w:rPr>
        <w:t xml:space="preserve">wraz z dokumentami potwierdzającymi </w:t>
      </w:r>
      <w:r w:rsidR="007F7879" w:rsidRPr="00DE78DC">
        <w:rPr>
          <w:sz w:val="22"/>
          <w:szCs w:val="22"/>
          <w:u w:val="single"/>
        </w:rPr>
        <w:t>należyte wykonanie</w:t>
      </w:r>
      <w:r w:rsidR="000373D1">
        <w:rPr>
          <w:b/>
          <w:bCs/>
          <w:sz w:val="22"/>
          <w:szCs w:val="22"/>
          <w:u w:val="single"/>
        </w:rPr>
        <w:t xml:space="preserve"> </w:t>
      </w:r>
      <w:r w:rsidRPr="00F63740">
        <w:rPr>
          <w:sz w:val="22"/>
          <w:szCs w:val="22"/>
          <w:u w:val="single"/>
        </w:rPr>
        <w:t xml:space="preserve"> - nie ma tu zastosowania art. 128 ust. 1 Ustawy)</w:t>
      </w:r>
      <w:r w:rsidRPr="00F6374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B7A1EE9" w14:textId="77777777" w:rsidR="00735370" w:rsidRDefault="00735370" w:rsidP="004C3EFC">
      <w:pPr>
        <w:spacing w:after="120" w:line="276" w:lineRule="auto"/>
        <w:contextualSpacing/>
        <w:jc w:val="both"/>
        <w:rPr>
          <w:sz w:val="22"/>
          <w:szCs w:val="22"/>
        </w:rPr>
      </w:pPr>
    </w:p>
    <w:p w14:paraId="2B48E121" w14:textId="7AE7DEB9" w:rsidR="00387DC6" w:rsidRDefault="00DE78DC" w:rsidP="00387DC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K-3 - </w:t>
      </w:r>
      <w:r w:rsidR="00387DC6">
        <w:rPr>
          <w:b/>
          <w:sz w:val="22"/>
          <w:szCs w:val="22"/>
        </w:rPr>
        <w:t xml:space="preserve">Termin wykonania zamówienia / termin realizacji: </w:t>
      </w:r>
      <w:r w:rsidR="00387DC6">
        <w:rPr>
          <w:bCs/>
          <w:sz w:val="22"/>
          <w:szCs w:val="22"/>
        </w:rPr>
        <w:t xml:space="preserve">skrócenie terminu realizacji o: </w:t>
      </w:r>
      <w:r w:rsidR="00387DC6">
        <w:rPr>
          <w:b/>
          <w:bCs/>
          <w:sz w:val="22"/>
          <w:szCs w:val="22"/>
        </w:rPr>
        <w:t xml:space="preserve">……………….. </w:t>
      </w:r>
      <w:r>
        <w:rPr>
          <w:b/>
          <w:bCs/>
          <w:sz w:val="22"/>
          <w:szCs w:val="22"/>
        </w:rPr>
        <w:t>dni</w:t>
      </w:r>
      <w:r w:rsidR="00387DC6">
        <w:rPr>
          <w:sz w:val="22"/>
          <w:szCs w:val="22"/>
        </w:rPr>
        <w:t xml:space="preserve"> (wpisać odpowiednio: bez skrócenia terminu, skrócenie o 1</w:t>
      </w:r>
      <w:r>
        <w:rPr>
          <w:sz w:val="22"/>
          <w:szCs w:val="22"/>
        </w:rPr>
        <w:t>0 dni</w:t>
      </w:r>
      <w:r w:rsidR="00387DC6">
        <w:rPr>
          <w:sz w:val="22"/>
          <w:szCs w:val="22"/>
        </w:rPr>
        <w:t>, skrócenie o  2</w:t>
      </w:r>
      <w:r>
        <w:rPr>
          <w:sz w:val="22"/>
          <w:szCs w:val="22"/>
        </w:rPr>
        <w:t>0</w:t>
      </w:r>
      <w:r w:rsidR="00387DC6">
        <w:rPr>
          <w:sz w:val="22"/>
          <w:szCs w:val="22"/>
        </w:rPr>
        <w:t xml:space="preserve"> </w:t>
      </w:r>
      <w:r>
        <w:rPr>
          <w:sz w:val="22"/>
          <w:szCs w:val="22"/>
        </w:rPr>
        <w:t>dni, skrócenie o 30 dni</w:t>
      </w:r>
      <w:r w:rsidR="00387DC6">
        <w:rPr>
          <w:sz w:val="22"/>
          <w:szCs w:val="22"/>
        </w:rPr>
        <w:t>)</w:t>
      </w:r>
    </w:p>
    <w:p w14:paraId="044A3481" w14:textId="137F8B5F" w:rsidR="003B73D9" w:rsidRDefault="003B73D9" w:rsidP="003B73D9">
      <w:pPr>
        <w:spacing w:after="120" w:line="276" w:lineRule="auto"/>
        <w:contextualSpacing/>
        <w:jc w:val="both"/>
        <w:rPr>
          <w:sz w:val="22"/>
          <w:szCs w:val="22"/>
        </w:rPr>
      </w:pPr>
      <w:r>
        <w:rPr>
          <w:bCs/>
          <w:sz w:val="22"/>
        </w:rPr>
        <w:t xml:space="preserve">Nie podanie przez Wykonawcę terminu realizacji traktowane będzie jako zaoferowanie </w:t>
      </w:r>
      <w:r>
        <w:rPr>
          <w:bCs/>
          <w:sz w:val="22"/>
        </w:rPr>
        <w:br/>
        <w:t xml:space="preserve">terminu realizacji bez skrócenia terminu, co skutkować będzie przyznaniem 0,00 pkt. </w:t>
      </w:r>
      <w:r>
        <w:rPr>
          <w:bCs/>
          <w:sz w:val="22"/>
        </w:rPr>
        <w:br/>
        <w:t xml:space="preserve">w niniejszym kryterium. </w:t>
      </w:r>
    </w:p>
    <w:p w14:paraId="232FBAF4" w14:textId="77777777" w:rsidR="003B73D9" w:rsidRDefault="003B73D9" w:rsidP="003B73D9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Maksymalny termin wykonania zamówienia wynosi 6 miesięcy od daty zawarcia umowy – nie później jednak niż do 30.11.2026 r.</w:t>
      </w:r>
    </w:p>
    <w:p w14:paraId="302E65D6" w14:textId="77777777" w:rsidR="00510C15" w:rsidRDefault="00510C15" w:rsidP="00387DC6">
      <w:pPr>
        <w:spacing w:line="276" w:lineRule="auto"/>
        <w:jc w:val="both"/>
        <w:rPr>
          <w:bCs/>
          <w:sz w:val="22"/>
        </w:rPr>
      </w:pPr>
    </w:p>
    <w:p w14:paraId="06ED641D" w14:textId="77777777" w:rsidR="003B73D9" w:rsidRDefault="00F73F3C" w:rsidP="003B73D9">
      <w:pPr>
        <w:spacing w:line="276" w:lineRule="auto"/>
        <w:jc w:val="both"/>
        <w:rPr>
          <w:bCs/>
          <w:sz w:val="22"/>
        </w:rPr>
      </w:pPr>
      <w:r>
        <w:rPr>
          <w:bCs/>
          <w:iCs/>
          <w:sz w:val="22"/>
          <w:lang w:val="x-none"/>
        </w:rPr>
        <w:t xml:space="preserve">Termin realizacji: </w:t>
      </w:r>
      <w:r w:rsidR="003B73D9">
        <w:rPr>
          <w:bCs/>
          <w:sz w:val="22"/>
        </w:rPr>
        <w:t>6 miesięcy od daty zawarcia umowy – nie później jednak niż do 30.11.2026 r.</w:t>
      </w:r>
    </w:p>
    <w:p w14:paraId="22685EA3" w14:textId="5C267331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5A8ACEAF" w14:textId="2FCCFFFC" w:rsidR="003B73D9" w:rsidRDefault="003B73D9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Cs/>
          <w:iCs/>
          <w:sz w:val="22"/>
          <w:lang w:val="x-none"/>
        </w:rPr>
        <w:t>Termin gwarancji: 24 miesięcy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7C12E9BC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37776B">
        <w:t>9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lastRenderedPageBreak/>
        <w:t xml:space="preserve">oświadczam, że nie podlegam wykluczeniu z postępowania na podstawie art.108 ust 1 pkt 1-6 ustawy </w:t>
      </w:r>
      <w:proofErr w:type="spellStart"/>
      <w:r w:rsidRPr="009F3705">
        <w:rPr>
          <w:sz w:val="22"/>
          <w:szCs w:val="22"/>
        </w:rPr>
        <w:t>Pzp</w:t>
      </w:r>
      <w:proofErr w:type="spellEnd"/>
      <w:r w:rsidRPr="009F3705">
        <w:rPr>
          <w:sz w:val="22"/>
          <w:szCs w:val="22"/>
        </w:rPr>
        <w:t>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F3705">
        <w:rPr>
          <w:sz w:val="22"/>
          <w:szCs w:val="22"/>
        </w:rPr>
        <w:t>Pzp</w:t>
      </w:r>
      <w:proofErr w:type="spellEnd"/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E14EBFA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</w:t>
      </w:r>
    </w:p>
    <w:p w14:paraId="3AB88617" w14:textId="48481BD3" w:rsidR="00281DC6" w:rsidRDefault="009902F3" w:rsidP="00F63740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70682" w14:textId="77777777" w:rsidR="00990216" w:rsidRDefault="00990216">
      <w:r>
        <w:separator/>
      </w:r>
    </w:p>
  </w:endnote>
  <w:endnote w:type="continuationSeparator" w:id="0">
    <w:p w14:paraId="3E1A66F0" w14:textId="77777777" w:rsidR="00990216" w:rsidRDefault="00990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03EAA" w14:textId="77777777" w:rsidR="00990216" w:rsidRDefault="00990216">
      <w:r>
        <w:separator/>
      </w:r>
    </w:p>
  </w:footnote>
  <w:footnote w:type="continuationSeparator" w:id="0">
    <w:p w14:paraId="0584A71F" w14:textId="77777777" w:rsidR="00990216" w:rsidRDefault="0099021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67E759BE" w:rsidR="00D74BC1" w:rsidRDefault="00281DC6">
    <w:pPr>
      <w:pStyle w:val="Nagwek"/>
    </w:pPr>
    <w:r>
      <w:t>Znak sprawy: SZW/DZP/</w:t>
    </w:r>
    <w:r w:rsidR="00004DE0">
      <w:t>33</w:t>
    </w:r>
    <w:r>
      <w:t>/202</w:t>
    </w:r>
    <w:r w:rsidR="005844EE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4DE0"/>
    <w:rsid w:val="00006A6D"/>
    <w:rsid w:val="00007487"/>
    <w:rsid w:val="00012B4A"/>
    <w:rsid w:val="00017EAC"/>
    <w:rsid w:val="000373D1"/>
    <w:rsid w:val="000540D7"/>
    <w:rsid w:val="00071FE3"/>
    <w:rsid w:val="000C58D1"/>
    <w:rsid w:val="0011274B"/>
    <w:rsid w:val="00131076"/>
    <w:rsid w:val="001371D9"/>
    <w:rsid w:val="00150A60"/>
    <w:rsid w:val="001671AF"/>
    <w:rsid w:val="001673FF"/>
    <w:rsid w:val="0017408A"/>
    <w:rsid w:val="00176904"/>
    <w:rsid w:val="00180027"/>
    <w:rsid w:val="00180314"/>
    <w:rsid w:val="0018410E"/>
    <w:rsid w:val="001A5807"/>
    <w:rsid w:val="001C0077"/>
    <w:rsid w:val="001C009E"/>
    <w:rsid w:val="001E750E"/>
    <w:rsid w:val="002230B8"/>
    <w:rsid w:val="002235C4"/>
    <w:rsid w:val="0026270B"/>
    <w:rsid w:val="00281DC6"/>
    <w:rsid w:val="0029656A"/>
    <w:rsid w:val="002A007A"/>
    <w:rsid w:val="002B7C3B"/>
    <w:rsid w:val="002C3230"/>
    <w:rsid w:val="0030391A"/>
    <w:rsid w:val="00350590"/>
    <w:rsid w:val="0036136D"/>
    <w:rsid w:val="0037776B"/>
    <w:rsid w:val="0038224B"/>
    <w:rsid w:val="00387DC6"/>
    <w:rsid w:val="003A60C7"/>
    <w:rsid w:val="003A652F"/>
    <w:rsid w:val="003B73D9"/>
    <w:rsid w:val="00441692"/>
    <w:rsid w:val="00442BE0"/>
    <w:rsid w:val="00443C09"/>
    <w:rsid w:val="00460383"/>
    <w:rsid w:val="00476C42"/>
    <w:rsid w:val="004A1487"/>
    <w:rsid w:val="004A2566"/>
    <w:rsid w:val="004C3EFC"/>
    <w:rsid w:val="004D43D5"/>
    <w:rsid w:val="004E09C4"/>
    <w:rsid w:val="004E2626"/>
    <w:rsid w:val="00510C15"/>
    <w:rsid w:val="00520D37"/>
    <w:rsid w:val="00531549"/>
    <w:rsid w:val="00535E57"/>
    <w:rsid w:val="005844EE"/>
    <w:rsid w:val="005A70C7"/>
    <w:rsid w:val="005B17FD"/>
    <w:rsid w:val="005B2AE0"/>
    <w:rsid w:val="005C7872"/>
    <w:rsid w:val="005E2A2E"/>
    <w:rsid w:val="005E2FE2"/>
    <w:rsid w:val="005E7943"/>
    <w:rsid w:val="00613B65"/>
    <w:rsid w:val="00640D4E"/>
    <w:rsid w:val="0064110C"/>
    <w:rsid w:val="006A0EFD"/>
    <w:rsid w:val="006B3050"/>
    <w:rsid w:val="006D4DA2"/>
    <w:rsid w:val="006F285D"/>
    <w:rsid w:val="00701746"/>
    <w:rsid w:val="00735370"/>
    <w:rsid w:val="00740C0B"/>
    <w:rsid w:val="007463DF"/>
    <w:rsid w:val="00747FDA"/>
    <w:rsid w:val="007717C3"/>
    <w:rsid w:val="00791847"/>
    <w:rsid w:val="007B7258"/>
    <w:rsid w:val="007C02FB"/>
    <w:rsid w:val="007D6DD2"/>
    <w:rsid w:val="007F7879"/>
    <w:rsid w:val="00804388"/>
    <w:rsid w:val="00812E90"/>
    <w:rsid w:val="00893815"/>
    <w:rsid w:val="008D03BF"/>
    <w:rsid w:val="008F154A"/>
    <w:rsid w:val="00916B87"/>
    <w:rsid w:val="0093330F"/>
    <w:rsid w:val="00935292"/>
    <w:rsid w:val="00957208"/>
    <w:rsid w:val="00977DCC"/>
    <w:rsid w:val="00984616"/>
    <w:rsid w:val="00990216"/>
    <w:rsid w:val="009902F3"/>
    <w:rsid w:val="009B7840"/>
    <w:rsid w:val="009C5AF5"/>
    <w:rsid w:val="009E7BB1"/>
    <w:rsid w:val="00A04D6E"/>
    <w:rsid w:val="00A073AB"/>
    <w:rsid w:val="00A84131"/>
    <w:rsid w:val="00AA183D"/>
    <w:rsid w:val="00AA4FAC"/>
    <w:rsid w:val="00AB60FA"/>
    <w:rsid w:val="00AD7E79"/>
    <w:rsid w:val="00AF433B"/>
    <w:rsid w:val="00B22D6B"/>
    <w:rsid w:val="00B26097"/>
    <w:rsid w:val="00B5095E"/>
    <w:rsid w:val="00B679F6"/>
    <w:rsid w:val="00B74899"/>
    <w:rsid w:val="00B94231"/>
    <w:rsid w:val="00BA2129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1258"/>
    <w:rsid w:val="00D52747"/>
    <w:rsid w:val="00D611FA"/>
    <w:rsid w:val="00D74BC1"/>
    <w:rsid w:val="00D80BE8"/>
    <w:rsid w:val="00DB56E5"/>
    <w:rsid w:val="00DE78DC"/>
    <w:rsid w:val="00DF3B97"/>
    <w:rsid w:val="00E340C6"/>
    <w:rsid w:val="00E73494"/>
    <w:rsid w:val="00E86ED6"/>
    <w:rsid w:val="00F2537A"/>
    <w:rsid w:val="00F63740"/>
    <w:rsid w:val="00F73F3C"/>
    <w:rsid w:val="00FB3305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268</TotalTime>
  <Pages>4</Pages>
  <Words>875</Words>
  <Characters>5255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SPECYFIKACJA ISTOTNYCH WARUNKÓW ZAMÓWIENIA</vt:lpstr>
      <vt:lpstr>    </vt:lpstr>
      <vt:lpstr>    </vt:lpstr>
      <vt:lpstr>    </vt:lpstr>
      <vt:lpstr>    OŚWIADCZAMY, że:</vt:lpstr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63</cp:revision>
  <cp:lastPrinted>2024-10-21T07:54:00Z</cp:lastPrinted>
  <dcterms:created xsi:type="dcterms:W3CDTF">2021-03-05T08:11:00Z</dcterms:created>
  <dcterms:modified xsi:type="dcterms:W3CDTF">2026-04-24T12:14:00Z</dcterms:modified>
</cp:coreProperties>
</file>