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9414D" w:rsidRPr="0079414D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9414D" w:rsidRPr="00C14101" w:rsidTr="00A7696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9414D" w:rsidRPr="00C14101" w:rsidRDefault="0079414D" w:rsidP="00A7696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9414D" w:rsidRPr="00C14101" w:rsidRDefault="0079414D" w:rsidP="00A7696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9414D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9414D" w:rsidRPr="00C14101" w:rsidRDefault="0079414D" w:rsidP="00A769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9414D" w:rsidRPr="00C14101" w:rsidRDefault="0079414D" w:rsidP="00A769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9414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79414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41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Pełna obsługa serwisowa analizatora parametrów krytycznych oraz przeglądy okresowe i naprawy kardiomonitorów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414D" w:rsidRPr="00D62E6E" w:rsidTr="00A76965">
        <w:tc>
          <w:tcPr>
            <w:tcW w:w="2269" w:type="dxa"/>
          </w:tcPr>
          <w:p w:rsidR="0079414D" w:rsidRPr="00D62E6E" w:rsidRDefault="0079414D" w:rsidP="00A769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9414D" w:rsidRPr="00D62E6E" w:rsidRDefault="0079414D" w:rsidP="00A769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41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53/2026</w:t>
            </w:r>
          </w:p>
        </w:tc>
      </w:tr>
    </w:tbl>
    <w:p w:rsidR="00BC121E" w:rsidRDefault="0079414D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9414D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9414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414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5B4" w:rsidRDefault="007135B4">
      <w:r>
        <w:separator/>
      </w:r>
    </w:p>
  </w:endnote>
  <w:endnote w:type="continuationSeparator" w:id="1">
    <w:p w:rsidR="007135B4" w:rsidRDefault="007135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41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41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4D" w:rsidRDefault="007941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5B4" w:rsidRDefault="007135B4">
      <w:r>
        <w:separator/>
      </w:r>
    </w:p>
  </w:footnote>
  <w:footnote w:type="continuationSeparator" w:id="1">
    <w:p w:rsidR="007135B4" w:rsidRDefault="007135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4D" w:rsidRDefault="007941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4D" w:rsidRDefault="007941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4D" w:rsidRDefault="007941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14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5B4"/>
    <w:rsid w:val="00736B31"/>
    <w:rsid w:val="00747C6F"/>
    <w:rsid w:val="00753DC1"/>
    <w:rsid w:val="00775E2B"/>
    <w:rsid w:val="007823E9"/>
    <w:rsid w:val="0079414D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2026-04-13T10:35:00Z</dcterms:created>
  <dcterms:modified xsi:type="dcterms:W3CDTF">2026-04-13T10:35:00Z</dcterms:modified>
</cp:coreProperties>
</file>