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06EF8" w14:textId="77777777" w:rsidR="00906D1A" w:rsidRPr="00353FDC" w:rsidRDefault="007013D9" w:rsidP="001F7B1C">
      <w:pPr>
        <w:jc w:val="right"/>
        <w:rPr>
          <w:rFonts w:ascii="Arial" w:hAnsi="Arial" w:cs="Arial"/>
        </w:rPr>
      </w:pPr>
      <w:bookmarkStart w:id="0" w:name="_Hlk53520193"/>
      <w:r w:rsidRPr="007013D9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7013D9">
        <w:rPr>
          <w:rFonts w:ascii="Arial" w:hAnsi="Arial" w:cs="Arial"/>
        </w:rPr>
        <w:t>2025-10-09</w:t>
      </w:r>
    </w:p>
    <w:p w14:paraId="3C5E174E" w14:textId="77777777" w:rsidR="007013D9" w:rsidRPr="007013D9" w:rsidRDefault="007013D9" w:rsidP="001F7B1C">
      <w:pPr>
        <w:ind w:right="4410"/>
        <w:rPr>
          <w:rFonts w:ascii="Arial" w:hAnsi="Arial" w:cs="Arial"/>
          <w:b/>
          <w:bCs/>
        </w:rPr>
      </w:pPr>
      <w:r w:rsidRPr="007013D9">
        <w:rPr>
          <w:rFonts w:ascii="Arial" w:hAnsi="Arial" w:cs="Arial"/>
          <w:b/>
          <w:bCs/>
        </w:rPr>
        <w:t>Szpital Wojewódzki w Poznaniu</w:t>
      </w:r>
    </w:p>
    <w:p w14:paraId="00B0E4CE" w14:textId="77777777" w:rsidR="00906D1A" w:rsidRPr="00353FDC" w:rsidRDefault="007013D9" w:rsidP="001F7B1C">
      <w:pPr>
        <w:ind w:right="4410"/>
        <w:rPr>
          <w:rFonts w:ascii="Arial" w:hAnsi="Arial" w:cs="Arial"/>
          <w:b/>
          <w:bCs/>
        </w:rPr>
      </w:pPr>
      <w:r w:rsidRPr="007013D9">
        <w:rPr>
          <w:rFonts w:ascii="Arial" w:hAnsi="Arial" w:cs="Arial"/>
          <w:b/>
          <w:bCs/>
        </w:rPr>
        <w:t>Dział Zamówień Publicznych</w:t>
      </w:r>
    </w:p>
    <w:p w14:paraId="1D4661AB" w14:textId="77777777" w:rsidR="00906D1A" w:rsidRPr="00353FDC" w:rsidRDefault="007013D9" w:rsidP="001F7B1C">
      <w:pPr>
        <w:ind w:right="4410"/>
        <w:rPr>
          <w:rFonts w:ascii="Arial" w:hAnsi="Arial" w:cs="Arial"/>
        </w:rPr>
      </w:pPr>
      <w:r w:rsidRPr="007013D9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7013D9">
        <w:rPr>
          <w:rFonts w:ascii="Arial" w:hAnsi="Arial" w:cs="Arial"/>
        </w:rPr>
        <w:t>7/19</w:t>
      </w:r>
    </w:p>
    <w:p w14:paraId="301DA4C1" w14:textId="77777777" w:rsidR="00906D1A" w:rsidRPr="00353FDC" w:rsidRDefault="007013D9" w:rsidP="001F7B1C">
      <w:pPr>
        <w:tabs>
          <w:tab w:val="left" w:pos="5670"/>
        </w:tabs>
        <w:ind w:right="4410"/>
        <w:rPr>
          <w:rFonts w:ascii="Arial" w:hAnsi="Arial" w:cs="Arial"/>
        </w:rPr>
      </w:pPr>
      <w:r w:rsidRPr="007013D9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7013D9">
        <w:rPr>
          <w:rFonts w:ascii="Arial" w:hAnsi="Arial" w:cs="Arial"/>
        </w:rPr>
        <w:t>Poznań</w:t>
      </w:r>
    </w:p>
    <w:p w14:paraId="48286333" w14:textId="77777777" w:rsidR="001F7B1C" w:rsidRDefault="001F7B1C" w:rsidP="001F7B1C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503C5B63" w14:textId="088DEF77" w:rsidR="00A151B5" w:rsidRDefault="00A151B5" w:rsidP="001F7B1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68ABFEE" w14:textId="77777777" w:rsidR="00906D1A" w:rsidRDefault="00A151B5" w:rsidP="001F7B1C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6AC47BB0" w14:textId="77777777" w:rsidR="001F7B1C" w:rsidRDefault="001F7B1C" w:rsidP="001F7B1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2C99ADC7" w14:textId="77777777" w:rsidR="001F7B1C" w:rsidRPr="00A151B5" w:rsidRDefault="001F7B1C" w:rsidP="001F7B1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693698AA" w14:textId="77777777" w:rsidTr="00EF318B">
        <w:tc>
          <w:tcPr>
            <w:tcW w:w="10065" w:type="dxa"/>
            <w:shd w:val="clear" w:color="auto" w:fill="F2F2F2"/>
            <w:hideMark/>
          </w:tcPr>
          <w:p w14:paraId="03F1D492" w14:textId="77777777" w:rsidR="00906D1A" w:rsidRPr="00353FDC" w:rsidRDefault="00906D1A" w:rsidP="001F7B1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F74A6F9" w14:textId="77777777" w:rsidR="00906D1A" w:rsidRPr="00353FDC" w:rsidRDefault="00906D1A" w:rsidP="001F7B1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E8B957C" w14:textId="77777777" w:rsidR="00906D1A" w:rsidRPr="00353FDC" w:rsidRDefault="00906D1A" w:rsidP="001F7B1C">
      <w:pPr>
        <w:keepNext/>
        <w:outlineLvl w:val="0"/>
        <w:rPr>
          <w:rFonts w:ascii="Arial" w:hAnsi="Arial" w:cs="Arial"/>
          <w:b/>
        </w:rPr>
      </w:pPr>
    </w:p>
    <w:p w14:paraId="7BF2AD2E" w14:textId="77777777" w:rsidR="00906D1A" w:rsidRPr="00353FDC" w:rsidRDefault="00906D1A" w:rsidP="001F7B1C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648A95F7" w14:textId="77777777" w:rsidTr="00EF318B">
        <w:tc>
          <w:tcPr>
            <w:tcW w:w="2269" w:type="dxa"/>
          </w:tcPr>
          <w:p w14:paraId="27EAB6B9" w14:textId="77777777" w:rsidR="00906D1A" w:rsidRPr="00353FDC" w:rsidRDefault="00906D1A" w:rsidP="001F7B1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7270982B" w14:textId="6E5FDCDF" w:rsidR="00906D1A" w:rsidRPr="00353FDC" w:rsidRDefault="007013D9" w:rsidP="001F7B1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013D9">
              <w:rPr>
                <w:rFonts w:ascii="Arial" w:hAnsi="Arial" w:cs="Arial"/>
                <w:bCs/>
              </w:rPr>
              <w:t>Naprawa i wymiana wykładzin wraz z podłożem w pomieszczeniach szpitalnych wraz z materiałem (min 650m2)</w:t>
            </w:r>
            <w:r w:rsidR="001F7B1C">
              <w:rPr>
                <w:rFonts w:ascii="Arial" w:hAnsi="Arial" w:cs="Arial"/>
                <w:bCs/>
              </w:rPr>
              <w:t xml:space="preserve"> </w:t>
            </w:r>
            <w:r w:rsidRPr="007013D9">
              <w:rPr>
                <w:rFonts w:ascii="Arial" w:hAnsi="Arial" w:cs="Arial"/>
                <w:bCs/>
              </w:rPr>
              <w:t>-</w:t>
            </w:r>
            <w:r w:rsidR="001F7B1C">
              <w:rPr>
                <w:rFonts w:ascii="Arial" w:hAnsi="Arial" w:cs="Arial"/>
                <w:bCs/>
              </w:rPr>
              <w:t xml:space="preserve"> </w:t>
            </w:r>
            <w:r w:rsidRPr="007013D9">
              <w:rPr>
                <w:rFonts w:ascii="Arial" w:hAnsi="Arial" w:cs="Arial"/>
                <w:bCs/>
              </w:rPr>
              <w:t xml:space="preserve">Realizacja prac remontowych na obiektach Filii nr 1 i 2 Szpitala Wojewódzkiego w Poznaniu wynikających z zaleceń Sanepidu w ramach zadania </w:t>
            </w:r>
            <w:proofErr w:type="spellStart"/>
            <w:r w:rsidRPr="007013D9">
              <w:rPr>
                <w:rFonts w:ascii="Arial" w:hAnsi="Arial" w:cs="Arial"/>
                <w:bCs/>
              </w:rPr>
              <w:t>pn</w:t>
            </w:r>
            <w:proofErr w:type="spellEnd"/>
            <w:r w:rsidRPr="007013D9">
              <w:rPr>
                <w:rFonts w:ascii="Arial" w:hAnsi="Arial" w:cs="Arial"/>
                <w:bCs/>
              </w:rPr>
              <w:t>.:"Realizacja prac remontowych na obiektach Filii nr 1 i 2 Szpitala Wojewódzkiego w Poznaniu wynikających z zaleceń pokontrolnych Sanepidu"</w:t>
            </w:r>
          </w:p>
        </w:tc>
      </w:tr>
      <w:tr w:rsidR="007013D9" w:rsidRPr="00353FDC" w14:paraId="710632C4" w14:textId="77777777" w:rsidTr="00996D94">
        <w:tc>
          <w:tcPr>
            <w:tcW w:w="2269" w:type="dxa"/>
          </w:tcPr>
          <w:p w14:paraId="33A817BF" w14:textId="77777777" w:rsidR="007013D9" w:rsidRPr="00353FDC" w:rsidRDefault="007013D9" w:rsidP="001F7B1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52A3CD42" w14:textId="77777777" w:rsidR="007013D9" w:rsidRPr="00353FDC" w:rsidRDefault="007013D9" w:rsidP="001F7B1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013D9">
              <w:rPr>
                <w:rFonts w:ascii="Arial" w:hAnsi="Arial" w:cs="Arial"/>
                <w:bCs/>
              </w:rPr>
              <w:t>SZW/DZP/119/2025</w:t>
            </w:r>
          </w:p>
        </w:tc>
      </w:tr>
    </w:tbl>
    <w:p w14:paraId="15D68896" w14:textId="77777777" w:rsidR="00906D1A" w:rsidRPr="00E1738E" w:rsidRDefault="00906D1A" w:rsidP="001F7B1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E49AABC" w14:textId="521B7D6D" w:rsidR="00906D1A" w:rsidRPr="00E1738E" w:rsidRDefault="00906D1A" w:rsidP="001F7B1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7013D9" w:rsidRPr="007013D9">
        <w:rPr>
          <w:rFonts w:ascii="Arial" w:hAnsi="Arial" w:cs="Arial"/>
          <w:b/>
        </w:rPr>
        <w:t>Szpital Wojewódzki w Poznaniu</w:t>
      </w:r>
      <w:r w:rsidR="001F7B1C">
        <w:rPr>
          <w:rFonts w:ascii="Arial" w:hAnsi="Arial" w:cs="Arial"/>
          <w:b/>
        </w:rPr>
        <w:t xml:space="preserve">, </w:t>
      </w:r>
      <w:r w:rsidR="007013D9" w:rsidRPr="007013D9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7013D9" w:rsidRPr="007013D9">
        <w:rPr>
          <w:rFonts w:ascii="Arial" w:hAnsi="Arial" w:cs="Arial"/>
        </w:rPr>
        <w:t>(</w:t>
      </w:r>
      <w:proofErr w:type="spellStart"/>
      <w:r w:rsidR="007013D9" w:rsidRPr="007013D9">
        <w:rPr>
          <w:rFonts w:ascii="Arial" w:hAnsi="Arial" w:cs="Arial"/>
        </w:rPr>
        <w:t>t.j</w:t>
      </w:r>
      <w:proofErr w:type="spellEnd"/>
      <w:r w:rsidR="007013D9" w:rsidRPr="007013D9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013D9" w:rsidRPr="00E1738E" w14:paraId="4C7B633A" w14:textId="77777777" w:rsidTr="00996D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310AA02" w14:textId="77777777" w:rsidR="001F7B1C" w:rsidRDefault="001F7B1C" w:rsidP="001F7B1C">
            <w:pPr>
              <w:ind w:left="-75"/>
              <w:jc w:val="both"/>
              <w:rPr>
                <w:rFonts w:ascii="Arial" w:hAnsi="Arial" w:cs="Arial"/>
                <w:b/>
              </w:rPr>
            </w:pPr>
          </w:p>
          <w:p w14:paraId="5B27B866" w14:textId="03A7AFD1" w:rsidR="007013D9" w:rsidRDefault="007013D9" w:rsidP="001F7B1C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7013D9">
              <w:rPr>
                <w:rFonts w:ascii="Arial" w:hAnsi="Arial" w:cs="Arial"/>
                <w:b/>
              </w:rPr>
              <w:t>VIC-MAR Sp. z o. o.</w:t>
            </w:r>
          </w:p>
          <w:p w14:paraId="1DDA138C" w14:textId="77777777" w:rsidR="007013D9" w:rsidRPr="00AC1F4A" w:rsidRDefault="007013D9" w:rsidP="001F7B1C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7013D9">
              <w:rPr>
                <w:rFonts w:ascii="Arial" w:hAnsi="Arial" w:cs="Arial"/>
                <w:bCs/>
              </w:rPr>
              <w:t>ul. Poznańska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013D9">
              <w:rPr>
                <w:rFonts w:ascii="Arial" w:hAnsi="Arial" w:cs="Arial"/>
                <w:bCs/>
              </w:rPr>
              <w:t>167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522CAA50" w14:textId="77777777" w:rsidR="007013D9" w:rsidRPr="00E1738E" w:rsidRDefault="007013D9" w:rsidP="001F7B1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7013D9">
              <w:rPr>
                <w:rFonts w:ascii="Arial" w:hAnsi="Arial" w:cs="Arial"/>
                <w:bCs/>
              </w:rPr>
              <w:t>62-006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013D9">
              <w:rPr>
                <w:rFonts w:ascii="Arial" w:hAnsi="Arial" w:cs="Arial"/>
                <w:bCs/>
              </w:rPr>
              <w:t>Kobylnica</w:t>
            </w:r>
          </w:p>
          <w:p w14:paraId="168EB1B5" w14:textId="33E73699" w:rsidR="007013D9" w:rsidRPr="00BC506C" w:rsidRDefault="007013D9" w:rsidP="001F7B1C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7013D9">
              <w:rPr>
                <w:rFonts w:ascii="Arial" w:hAnsi="Arial" w:cs="Arial"/>
                <w:b/>
              </w:rPr>
              <w:t>1 471.08 zł</w:t>
            </w:r>
            <w:r w:rsidR="00CC7876">
              <w:rPr>
                <w:rFonts w:ascii="Arial" w:hAnsi="Arial" w:cs="Arial"/>
                <w:b/>
              </w:rPr>
              <w:t>/m²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7B441CC8" w14:textId="77777777" w:rsidR="007013D9" w:rsidRPr="00E1738E" w:rsidRDefault="007013D9" w:rsidP="001F7B1C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7F110F0D" w14:textId="77777777" w:rsidR="007013D9" w:rsidRPr="00E1738E" w:rsidRDefault="007013D9" w:rsidP="001F7B1C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7013D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40DC750D" w14:textId="77777777" w:rsidR="001F7B1C" w:rsidRDefault="001F7B1C" w:rsidP="001F7B1C">
      <w:pPr>
        <w:jc w:val="both"/>
        <w:rPr>
          <w:rFonts w:ascii="Arial" w:hAnsi="Arial" w:cs="Arial"/>
          <w:b/>
          <w:bCs/>
          <w:color w:val="000000"/>
        </w:rPr>
      </w:pPr>
    </w:p>
    <w:p w14:paraId="349A8B80" w14:textId="4156FAB3" w:rsidR="00906D1A" w:rsidRPr="008D02AA" w:rsidRDefault="00906D1A" w:rsidP="001F7B1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819"/>
        <w:gridCol w:w="2127"/>
        <w:gridCol w:w="1984"/>
      </w:tblGrid>
      <w:tr w:rsidR="001F7B1C" w:rsidRPr="008567C7" w14:paraId="6D5B584C" w14:textId="77777777" w:rsidTr="001F7B1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7E688C4" w14:textId="77777777" w:rsidR="001F7B1C" w:rsidRPr="00553EDC" w:rsidRDefault="001F7B1C" w:rsidP="001F7B1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819" w:type="dxa"/>
            <w:shd w:val="clear" w:color="auto" w:fill="F2F2F2"/>
            <w:vAlign w:val="center"/>
          </w:tcPr>
          <w:p w14:paraId="521983D2" w14:textId="77777777" w:rsidR="001F7B1C" w:rsidRPr="00553EDC" w:rsidRDefault="001F7B1C" w:rsidP="001F7B1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37E2E71B" w14:textId="77777777" w:rsidR="001F7B1C" w:rsidRPr="00553EDC" w:rsidRDefault="001F7B1C" w:rsidP="001F7B1C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013D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7046F614" w14:textId="77777777" w:rsidR="001F7B1C" w:rsidRPr="00553EDC" w:rsidRDefault="001F7B1C" w:rsidP="001F7B1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1F7B1C" w:rsidRPr="008567C7" w14:paraId="27C5382B" w14:textId="77777777" w:rsidTr="001F7B1C">
        <w:tc>
          <w:tcPr>
            <w:tcW w:w="851" w:type="dxa"/>
            <w:vAlign w:val="center"/>
          </w:tcPr>
          <w:p w14:paraId="64573F56" w14:textId="77777777" w:rsidR="001F7B1C" w:rsidRPr="00553EDC" w:rsidRDefault="001F7B1C" w:rsidP="001F7B1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13D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819" w:type="dxa"/>
            <w:vAlign w:val="center"/>
          </w:tcPr>
          <w:p w14:paraId="0225BD75" w14:textId="77777777" w:rsidR="001F7B1C" w:rsidRPr="00553EDC" w:rsidRDefault="001F7B1C" w:rsidP="001F7B1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7013D9">
              <w:rPr>
                <w:rFonts w:ascii="Arial" w:hAnsi="Arial" w:cs="Arial"/>
                <w:b/>
                <w:sz w:val="22"/>
                <w:szCs w:val="22"/>
              </w:rPr>
              <w:t>VIC-MAR Sp. z o. o.</w:t>
            </w:r>
          </w:p>
          <w:p w14:paraId="7CE1E49A" w14:textId="77777777" w:rsidR="001F7B1C" w:rsidRPr="00553EDC" w:rsidRDefault="001F7B1C" w:rsidP="001F7B1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7013D9">
              <w:rPr>
                <w:rFonts w:ascii="Arial" w:hAnsi="Arial" w:cs="Arial"/>
                <w:bCs/>
                <w:sz w:val="22"/>
                <w:szCs w:val="22"/>
              </w:rPr>
              <w:t>ul. Poznańska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13D9">
              <w:rPr>
                <w:rFonts w:ascii="Arial" w:hAnsi="Arial" w:cs="Arial"/>
                <w:bCs/>
                <w:sz w:val="22"/>
                <w:szCs w:val="22"/>
              </w:rPr>
              <w:t>167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10BE382" w14:textId="77777777" w:rsidR="001F7B1C" w:rsidRPr="00553EDC" w:rsidRDefault="001F7B1C" w:rsidP="001F7B1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7013D9">
              <w:rPr>
                <w:rFonts w:ascii="Arial" w:hAnsi="Arial" w:cs="Arial"/>
                <w:bCs/>
                <w:sz w:val="22"/>
                <w:szCs w:val="22"/>
              </w:rPr>
              <w:t>62-006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13D9">
              <w:rPr>
                <w:rFonts w:ascii="Arial" w:hAnsi="Arial" w:cs="Arial"/>
                <w:bCs/>
                <w:sz w:val="22"/>
                <w:szCs w:val="22"/>
              </w:rPr>
              <w:t>Kobylnica</w:t>
            </w:r>
          </w:p>
        </w:tc>
        <w:tc>
          <w:tcPr>
            <w:tcW w:w="2127" w:type="dxa"/>
            <w:vAlign w:val="center"/>
          </w:tcPr>
          <w:p w14:paraId="4023AA7F" w14:textId="77777777" w:rsidR="001F7B1C" w:rsidRPr="00553EDC" w:rsidRDefault="001F7B1C" w:rsidP="001F7B1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13D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984" w:type="dxa"/>
            <w:vAlign w:val="center"/>
          </w:tcPr>
          <w:p w14:paraId="529135AE" w14:textId="77777777" w:rsidR="001F7B1C" w:rsidRPr="00553EDC" w:rsidRDefault="001F7B1C" w:rsidP="001F7B1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13D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7B1C" w:rsidRPr="008567C7" w14:paraId="7F8EA7AE" w14:textId="77777777" w:rsidTr="001F7B1C">
        <w:tc>
          <w:tcPr>
            <w:tcW w:w="851" w:type="dxa"/>
            <w:vAlign w:val="center"/>
          </w:tcPr>
          <w:p w14:paraId="540888EF" w14:textId="77777777" w:rsidR="001F7B1C" w:rsidRPr="00553EDC" w:rsidRDefault="001F7B1C" w:rsidP="001F7B1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13D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819" w:type="dxa"/>
            <w:vAlign w:val="center"/>
          </w:tcPr>
          <w:p w14:paraId="667A2552" w14:textId="110009F3" w:rsidR="001F7B1C" w:rsidRPr="00553EDC" w:rsidRDefault="001F7B1C" w:rsidP="001F7B1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7013D9">
              <w:rPr>
                <w:rFonts w:ascii="Arial" w:hAnsi="Arial" w:cs="Arial"/>
                <w:b/>
                <w:sz w:val="22"/>
                <w:szCs w:val="22"/>
              </w:rPr>
              <w:t xml:space="preserve">P.H.U. FOX </w:t>
            </w:r>
            <w:r w:rsidR="00BA0D5E">
              <w:rPr>
                <w:rFonts w:ascii="Arial" w:hAnsi="Arial" w:cs="Arial"/>
                <w:b/>
                <w:sz w:val="22"/>
                <w:szCs w:val="22"/>
              </w:rPr>
              <w:t>Jolanta Marcinkowska</w:t>
            </w:r>
          </w:p>
          <w:p w14:paraId="76F69539" w14:textId="52D29951" w:rsidR="001F7B1C" w:rsidRPr="00553EDC" w:rsidRDefault="00BA0D5E" w:rsidP="001F7B1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Nowe Osiedle 41</w:t>
            </w:r>
          </w:p>
          <w:p w14:paraId="6CC7B520" w14:textId="5F442D1B" w:rsidR="001F7B1C" w:rsidRPr="00553EDC" w:rsidRDefault="00BA0D5E" w:rsidP="001F7B1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62-004 Kicin </w:t>
            </w:r>
          </w:p>
        </w:tc>
        <w:tc>
          <w:tcPr>
            <w:tcW w:w="2127" w:type="dxa"/>
            <w:vAlign w:val="center"/>
          </w:tcPr>
          <w:p w14:paraId="447C6B8F" w14:textId="77777777" w:rsidR="001F7B1C" w:rsidRPr="00553EDC" w:rsidRDefault="001F7B1C" w:rsidP="001F7B1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13D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14:paraId="19FFA5F7" w14:textId="77777777" w:rsidR="001F7B1C" w:rsidRPr="00553EDC" w:rsidRDefault="001F7B1C" w:rsidP="001F7B1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13D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F7B1C" w:rsidRPr="008567C7" w14:paraId="688A228C" w14:textId="77777777" w:rsidTr="001F7B1C">
        <w:tc>
          <w:tcPr>
            <w:tcW w:w="851" w:type="dxa"/>
            <w:vAlign w:val="center"/>
          </w:tcPr>
          <w:p w14:paraId="1EC3ABD5" w14:textId="77777777" w:rsidR="001F7B1C" w:rsidRPr="00553EDC" w:rsidRDefault="001F7B1C" w:rsidP="001F7B1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13D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819" w:type="dxa"/>
            <w:vAlign w:val="center"/>
          </w:tcPr>
          <w:p w14:paraId="53A3DA54" w14:textId="77777777" w:rsidR="001F7B1C" w:rsidRPr="00553EDC" w:rsidRDefault="001F7B1C" w:rsidP="001F7B1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7013D9">
              <w:rPr>
                <w:rFonts w:ascii="Arial" w:hAnsi="Arial" w:cs="Arial"/>
                <w:b/>
                <w:sz w:val="22"/>
                <w:szCs w:val="22"/>
              </w:rPr>
              <w:t>REMM spółka z ograniczoną odpowiedzialnością</w:t>
            </w:r>
          </w:p>
          <w:p w14:paraId="4FFB9B16" w14:textId="77777777" w:rsidR="001F7B1C" w:rsidRPr="00553EDC" w:rsidRDefault="001F7B1C" w:rsidP="001F7B1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7013D9">
              <w:rPr>
                <w:rFonts w:ascii="Arial" w:hAnsi="Arial" w:cs="Arial"/>
                <w:bCs/>
                <w:sz w:val="22"/>
                <w:szCs w:val="22"/>
              </w:rPr>
              <w:t>Czereśniowa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13D9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2797B47" w14:textId="77777777" w:rsidR="001F7B1C" w:rsidRPr="00553EDC" w:rsidRDefault="001F7B1C" w:rsidP="001F7B1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7013D9">
              <w:rPr>
                <w:rFonts w:ascii="Arial" w:hAnsi="Arial" w:cs="Arial"/>
                <w:bCs/>
                <w:sz w:val="22"/>
                <w:szCs w:val="22"/>
              </w:rPr>
              <w:t>62-035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13D9">
              <w:rPr>
                <w:rFonts w:ascii="Arial" w:hAnsi="Arial" w:cs="Arial"/>
                <w:bCs/>
                <w:sz w:val="22"/>
                <w:szCs w:val="22"/>
              </w:rPr>
              <w:t>Kórnik</w:t>
            </w:r>
          </w:p>
        </w:tc>
        <w:tc>
          <w:tcPr>
            <w:tcW w:w="2127" w:type="dxa"/>
            <w:vAlign w:val="center"/>
          </w:tcPr>
          <w:p w14:paraId="097B15EF" w14:textId="77777777" w:rsidR="001F7B1C" w:rsidRPr="00553EDC" w:rsidRDefault="001F7B1C" w:rsidP="001F7B1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13D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14:paraId="5AFE4AD8" w14:textId="77777777" w:rsidR="001F7B1C" w:rsidRPr="00553EDC" w:rsidRDefault="001F7B1C" w:rsidP="001F7B1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13D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165C4C26" w14:textId="77777777" w:rsidR="00906D1A" w:rsidRDefault="00906D1A" w:rsidP="001F7B1C">
      <w:pPr>
        <w:jc w:val="both"/>
        <w:rPr>
          <w:color w:val="000000"/>
        </w:rPr>
      </w:pPr>
    </w:p>
    <w:p w14:paraId="6DE207DF" w14:textId="77777777" w:rsidR="00906D1A" w:rsidRPr="008D02AA" w:rsidRDefault="00906D1A" w:rsidP="001F7B1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75322EBB" w14:textId="77777777" w:rsidTr="00EF318B">
        <w:tc>
          <w:tcPr>
            <w:tcW w:w="851" w:type="dxa"/>
            <w:shd w:val="clear" w:color="auto" w:fill="F2F2F2"/>
            <w:vAlign w:val="center"/>
          </w:tcPr>
          <w:p w14:paraId="1354ED73" w14:textId="77777777" w:rsidR="00906D1A" w:rsidRPr="00553EDC" w:rsidRDefault="00906D1A" w:rsidP="001F7B1C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3C261CEF" w14:textId="77777777" w:rsidR="00906D1A" w:rsidRPr="00553EDC" w:rsidRDefault="00906D1A" w:rsidP="001F7B1C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1D30D398" w14:textId="77777777" w:rsidR="00906D1A" w:rsidRPr="00553EDC" w:rsidRDefault="00906D1A" w:rsidP="001F7B1C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7013D9" w:rsidRPr="008D02AA" w14:paraId="623B626C" w14:textId="77777777" w:rsidTr="00996D94">
        <w:tc>
          <w:tcPr>
            <w:tcW w:w="851" w:type="dxa"/>
            <w:vAlign w:val="center"/>
          </w:tcPr>
          <w:p w14:paraId="2137A4D6" w14:textId="77777777" w:rsidR="007013D9" w:rsidRPr="00553EDC" w:rsidRDefault="007013D9" w:rsidP="001F7B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13D9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6EBB649B" w14:textId="77777777" w:rsidR="007013D9" w:rsidRPr="00553EDC" w:rsidRDefault="007013D9" w:rsidP="001F7B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336932C0" w14:textId="77777777" w:rsidR="00BA0D5E" w:rsidRPr="00553EDC" w:rsidRDefault="00BA0D5E" w:rsidP="00BA0D5E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7013D9">
              <w:rPr>
                <w:rFonts w:ascii="Arial" w:hAnsi="Arial" w:cs="Arial"/>
                <w:b/>
                <w:sz w:val="22"/>
                <w:szCs w:val="22"/>
              </w:rPr>
              <w:t xml:space="preserve">P.H.U. FOX </w:t>
            </w:r>
            <w:r>
              <w:rPr>
                <w:rFonts w:ascii="Arial" w:hAnsi="Arial" w:cs="Arial"/>
                <w:b/>
                <w:sz w:val="22"/>
                <w:szCs w:val="22"/>
              </w:rPr>
              <w:t>Jolanta Marcinkowska</w:t>
            </w:r>
          </w:p>
          <w:p w14:paraId="65CCB090" w14:textId="77777777" w:rsidR="00BA0D5E" w:rsidRPr="00553EDC" w:rsidRDefault="00BA0D5E" w:rsidP="00BA0D5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Nowe Osiedle 41</w:t>
            </w:r>
          </w:p>
          <w:p w14:paraId="7C071841" w14:textId="789E62B8" w:rsidR="007013D9" w:rsidRPr="00553EDC" w:rsidRDefault="00BA0D5E" w:rsidP="00BA0D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62-004 Kicin</w:t>
            </w:r>
          </w:p>
        </w:tc>
        <w:tc>
          <w:tcPr>
            <w:tcW w:w="6413" w:type="dxa"/>
            <w:vAlign w:val="center"/>
          </w:tcPr>
          <w:p w14:paraId="373A6149" w14:textId="77777777" w:rsidR="007013D9" w:rsidRPr="00CC7876" w:rsidRDefault="007013D9" w:rsidP="001F7B1C">
            <w:pPr>
              <w:rPr>
                <w:rFonts w:ascii="Arial" w:hAnsi="Arial" w:cs="Arial"/>
                <w:sz w:val="22"/>
                <w:szCs w:val="22"/>
              </w:rPr>
            </w:pPr>
            <w:r w:rsidRPr="00CC7876"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C7876">
              <w:rPr>
                <w:rFonts w:ascii="Arial" w:hAnsi="Arial" w:cs="Arial"/>
                <w:sz w:val="22"/>
                <w:szCs w:val="22"/>
              </w:rPr>
              <w:t>Art. 226 ust. 1 pkt 2 lit. c</w:t>
            </w:r>
            <w:r w:rsidRPr="00CC7876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CC7876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CC787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5B3081B" w14:textId="1D3DE553" w:rsidR="007013D9" w:rsidRPr="00CC7876" w:rsidRDefault="007013D9" w:rsidP="001F7B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7876">
              <w:rPr>
                <w:rFonts w:ascii="Arial" w:hAnsi="Arial" w:cs="Arial"/>
                <w:sz w:val="22"/>
                <w:szCs w:val="22"/>
              </w:rPr>
              <w:t>Uzasadnienie:</w:t>
            </w:r>
            <w:r w:rsidR="00BA0D5E" w:rsidRPr="00CC78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A0D5E" w:rsidRPr="00CC7876">
              <w:rPr>
                <w:rFonts w:ascii="Arial" w:hAnsi="Arial" w:cs="Arial"/>
                <w:sz w:val="22"/>
                <w:szCs w:val="22"/>
              </w:rPr>
              <w:t>Nie złożono przedmiotowych środków dowodowych</w:t>
            </w:r>
            <w:r w:rsidR="00CC787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4386303" w14:textId="45A4D789" w:rsidR="007013D9" w:rsidRPr="00CC7876" w:rsidRDefault="00CC7876" w:rsidP="00CC7876">
            <w:pPr>
              <w:pStyle w:val="Tekstpodstawowywcity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CC7876">
              <w:rPr>
                <w:rFonts w:ascii="Arial" w:hAnsi="Arial" w:cs="Arial"/>
                <w:sz w:val="22"/>
                <w:szCs w:val="22"/>
              </w:rPr>
              <w:t>Zamawiający zgodnie z pkt. 10.1 SWZ wymagał złożenia wraz z ofertą przedmiotowych środków dowodowych w postaci: wzornika wykładzin, karty charakterystyki produktu, atestów wykładzin. W pkt. 10.3 SWZ Zamawiający nie przewidywał  uzupełnienia przedmiotowych środków dowodowych.</w:t>
            </w:r>
          </w:p>
        </w:tc>
      </w:tr>
      <w:tr w:rsidR="007013D9" w:rsidRPr="008D02AA" w14:paraId="050E38BF" w14:textId="77777777" w:rsidTr="00996D94">
        <w:tc>
          <w:tcPr>
            <w:tcW w:w="851" w:type="dxa"/>
            <w:vAlign w:val="center"/>
          </w:tcPr>
          <w:p w14:paraId="1B3BBE80" w14:textId="77777777" w:rsidR="007013D9" w:rsidRPr="00553EDC" w:rsidRDefault="007013D9" w:rsidP="001F7B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13D9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5E07F23D" w14:textId="77777777" w:rsidR="007013D9" w:rsidRPr="00553EDC" w:rsidRDefault="007013D9" w:rsidP="001F7B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71E501C6" w14:textId="77777777" w:rsidR="007013D9" w:rsidRPr="00553EDC" w:rsidRDefault="007013D9" w:rsidP="001F7B1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13D9">
              <w:rPr>
                <w:rFonts w:ascii="Arial" w:hAnsi="Arial" w:cs="Arial"/>
                <w:b/>
                <w:bCs/>
                <w:sz w:val="22"/>
                <w:szCs w:val="22"/>
              </w:rPr>
              <w:t>REMM spółka z ograniczoną odpowiedzialnością</w:t>
            </w:r>
          </w:p>
          <w:p w14:paraId="7981ED2E" w14:textId="77777777" w:rsidR="007013D9" w:rsidRPr="00553EDC" w:rsidRDefault="007013D9" w:rsidP="001F7B1C">
            <w:pPr>
              <w:rPr>
                <w:rFonts w:ascii="Arial" w:hAnsi="Arial" w:cs="Arial"/>
                <w:sz w:val="22"/>
                <w:szCs w:val="22"/>
              </w:rPr>
            </w:pPr>
            <w:r w:rsidRPr="007013D9">
              <w:rPr>
                <w:rFonts w:ascii="Arial" w:hAnsi="Arial" w:cs="Arial"/>
                <w:sz w:val="22"/>
                <w:szCs w:val="22"/>
              </w:rPr>
              <w:t>Czereśniowa</w:t>
            </w: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13D9">
              <w:rPr>
                <w:rFonts w:ascii="Arial" w:hAnsi="Arial" w:cs="Arial"/>
                <w:sz w:val="22"/>
                <w:szCs w:val="22"/>
              </w:rPr>
              <w:t>2</w:t>
            </w: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74FF6A" w14:textId="77777777" w:rsidR="007013D9" w:rsidRPr="00553EDC" w:rsidRDefault="007013D9" w:rsidP="001F7B1C">
            <w:pPr>
              <w:rPr>
                <w:rFonts w:ascii="Arial" w:hAnsi="Arial" w:cs="Arial"/>
                <w:sz w:val="22"/>
                <w:szCs w:val="22"/>
              </w:rPr>
            </w:pPr>
            <w:r w:rsidRPr="007013D9">
              <w:rPr>
                <w:rFonts w:ascii="Arial" w:hAnsi="Arial" w:cs="Arial"/>
                <w:sz w:val="22"/>
                <w:szCs w:val="22"/>
              </w:rPr>
              <w:t>62-035</w:t>
            </w: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13D9">
              <w:rPr>
                <w:rFonts w:ascii="Arial" w:hAnsi="Arial" w:cs="Arial"/>
                <w:sz w:val="22"/>
                <w:szCs w:val="22"/>
              </w:rPr>
              <w:t>Kórnik</w:t>
            </w:r>
          </w:p>
        </w:tc>
        <w:tc>
          <w:tcPr>
            <w:tcW w:w="6413" w:type="dxa"/>
            <w:vAlign w:val="center"/>
          </w:tcPr>
          <w:p w14:paraId="0B77492C" w14:textId="77777777" w:rsidR="007013D9" w:rsidRPr="00CC7876" w:rsidRDefault="007013D9" w:rsidP="001F7B1C">
            <w:pPr>
              <w:rPr>
                <w:rFonts w:ascii="Arial" w:hAnsi="Arial" w:cs="Arial"/>
                <w:sz w:val="22"/>
                <w:szCs w:val="22"/>
              </w:rPr>
            </w:pPr>
            <w:r w:rsidRPr="00CC7876"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C7876">
              <w:rPr>
                <w:rFonts w:ascii="Arial" w:hAnsi="Arial" w:cs="Arial"/>
                <w:sz w:val="22"/>
                <w:szCs w:val="22"/>
              </w:rPr>
              <w:t>Art. 226 ust. 1 pkt 2 lit. c</w:t>
            </w:r>
            <w:r w:rsidRPr="00CC7876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CC7876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CC787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A3ED148" w14:textId="6A936E1A" w:rsidR="007013D9" w:rsidRPr="00CC7876" w:rsidRDefault="007013D9" w:rsidP="001F7B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7876">
              <w:rPr>
                <w:rFonts w:ascii="Arial" w:hAnsi="Arial" w:cs="Arial"/>
                <w:sz w:val="22"/>
                <w:szCs w:val="22"/>
              </w:rPr>
              <w:t>Uzasadnienie:</w:t>
            </w:r>
            <w:r w:rsidR="00BA0D5E" w:rsidRPr="00CC78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A0D5E" w:rsidRPr="00CC7876">
              <w:rPr>
                <w:rFonts w:ascii="Arial" w:hAnsi="Arial" w:cs="Arial"/>
                <w:sz w:val="22"/>
                <w:szCs w:val="22"/>
              </w:rPr>
              <w:t>Nie złożono przedmiotowych środków dowodowych</w:t>
            </w:r>
            <w:r w:rsidR="00CC787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B34D64F" w14:textId="31E2BEC9" w:rsidR="007013D9" w:rsidRPr="00CC7876" w:rsidRDefault="00CC7876" w:rsidP="00CC7876">
            <w:pPr>
              <w:pStyle w:val="Tekstpodstawowywcity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CC7876">
              <w:rPr>
                <w:rFonts w:ascii="Arial" w:hAnsi="Arial" w:cs="Arial"/>
                <w:sz w:val="22"/>
                <w:szCs w:val="22"/>
              </w:rPr>
              <w:t>Zamawiający zgodnie z pkt. 10.1 SWZ wymagał złożenia wraz z ofertą przedmiotowych środków dowodowych w postaci: wzornika wykładzin, karty charakterystyki produktu, atestów wykładzin. W pkt. 10.3 SWZ Zamawiający nie przewidywał  uzupełnienia przedmiotowych środków dowodowych.</w:t>
            </w:r>
          </w:p>
        </w:tc>
      </w:tr>
    </w:tbl>
    <w:p w14:paraId="0DA3A9A8" w14:textId="77777777" w:rsidR="00906D1A" w:rsidRPr="00906D1A" w:rsidRDefault="00906D1A" w:rsidP="001F7B1C">
      <w:pPr>
        <w:jc w:val="both"/>
        <w:rPr>
          <w:rFonts w:ascii="Arial" w:hAnsi="Arial" w:cs="Arial"/>
          <w:color w:val="000000"/>
        </w:rPr>
      </w:pPr>
    </w:p>
    <w:p w14:paraId="5AB0580B" w14:textId="77777777" w:rsidR="009F0E5C" w:rsidRPr="00906D1A" w:rsidRDefault="009F0E5C" w:rsidP="001F7B1C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3A2E71EB" w14:textId="77777777" w:rsidR="00F960D7" w:rsidRPr="00906D1A" w:rsidRDefault="00A029B8" w:rsidP="001F7B1C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7013D9" w:rsidRPr="00906D1A">
        <w:rPr>
          <w:rFonts w:ascii="Arial" w:hAnsi="Arial" w:cs="Arial"/>
        </w:rPr>
        <w:t>nie krótszym niż 5 dni od dnia przesłania niniejsze</w:t>
      </w:r>
      <w:r w:rsidR="007013D9">
        <w:rPr>
          <w:rFonts w:ascii="Arial" w:hAnsi="Arial" w:cs="Arial"/>
        </w:rPr>
        <w:t>j</w:t>
      </w:r>
      <w:r w:rsidR="007013D9" w:rsidRPr="00906D1A">
        <w:rPr>
          <w:rFonts w:ascii="Arial" w:hAnsi="Arial" w:cs="Arial"/>
        </w:rPr>
        <w:t xml:space="preserve"> </w:t>
      </w:r>
      <w:r w:rsidR="007013D9">
        <w:rPr>
          <w:rFonts w:ascii="Arial" w:hAnsi="Arial" w:cs="Arial"/>
        </w:rPr>
        <w:t xml:space="preserve">informacji </w:t>
      </w:r>
      <w:r w:rsidR="007013D9" w:rsidRPr="00906D1A">
        <w:rPr>
          <w:rFonts w:ascii="Arial" w:hAnsi="Arial" w:cs="Arial"/>
        </w:rPr>
        <w:t>o wyborze najkorzystniejszej oferty.</w:t>
      </w:r>
    </w:p>
    <w:p w14:paraId="22D508A2" w14:textId="77777777" w:rsidR="00F960D7" w:rsidRDefault="00D8427E" w:rsidP="001F7B1C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61B8F488" w14:textId="77777777" w:rsidR="00906D1A" w:rsidRPr="00C6247D" w:rsidRDefault="00906D1A" w:rsidP="001F7B1C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F8A02C4" w14:textId="77777777" w:rsidR="00906D1A" w:rsidRPr="00D50535" w:rsidRDefault="00906D1A" w:rsidP="001F7B1C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3E8F7FE7" w14:textId="77777777" w:rsidR="00BA0D5E" w:rsidRDefault="00BA0D5E" w:rsidP="001F7B1C">
      <w:pPr>
        <w:ind w:left="3119" w:firstLine="425"/>
        <w:jc w:val="right"/>
        <w:rPr>
          <w:rFonts w:ascii="Arial" w:hAnsi="Arial" w:cs="Arial"/>
          <w:i/>
        </w:rPr>
      </w:pPr>
    </w:p>
    <w:p w14:paraId="3C98C842" w14:textId="6F3E27F3" w:rsidR="00906D1A" w:rsidRDefault="00906D1A" w:rsidP="001F7B1C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404221DF" w14:textId="77777777" w:rsidR="00D3587F" w:rsidRDefault="00D3587F" w:rsidP="001F7B1C">
      <w:pPr>
        <w:ind w:left="3119" w:firstLine="425"/>
        <w:jc w:val="right"/>
        <w:rPr>
          <w:rFonts w:ascii="Arial" w:hAnsi="Arial" w:cs="Arial"/>
          <w:i/>
        </w:rPr>
      </w:pPr>
    </w:p>
    <w:p w14:paraId="248A1CA8" w14:textId="77777777" w:rsidR="00D3587F" w:rsidRPr="00756533" w:rsidRDefault="00D3587F" w:rsidP="00D3587F">
      <w:pPr>
        <w:ind w:left="3119" w:firstLine="425"/>
        <w:jc w:val="right"/>
        <w:rPr>
          <w:rFonts w:cs="Arial"/>
          <w:i/>
        </w:rPr>
      </w:pPr>
      <w:r w:rsidRPr="00756533">
        <w:rPr>
          <w:rFonts w:cs="Arial"/>
          <w:i/>
        </w:rPr>
        <w:t xml:space="preserve">/-/ </w:t>
      </w:r>
      <w:r>
        <w:rPr>
          <w:rFonts w:cs="Arial"/>
          <w:i/>
        </w:rPr>
        <w:t>I</w:t>
      </w:r>
      <w:r w:rsidRPr="00756533">
        <w:rPr>
          <w:rFonts w:cs="Arial"/>
          <w:i/>
        </w:rPr>
        <w:t xml:space="preserve"> Z-c</w:t>
      </w:r>
      <w:r>
        <w:rPr>
          <w:rFonts w:cs="Arial"/>
          <w:i/>
        </w:rPr>
        <w:t>a</w:t>
      </w:r>
      <w:r w:rsidRPr="00756533">
        <w:rPr>
          <w:rFonts w:cs="Arial"/>
          <w:i/>
        </w:rPr>
        <w:t xml:space="preserve"> Dyrektora ds. Administracyjnych</w:t>
      </w:r>
    </w:p>
    <w:p w14:paraId="617A1B44" w14:textId="77777777" w:rsidR="00D3587F" w:rsidRPr="002C70B2" w:rsidRDefault="00D3587F" w:rsidP="00D3587F">
      <w:pPr>
        <w:pStyle w:val="Tekstpodstawowy"/>
        <w:ind w:left="3119" w:firstLine="425"/>
        <w:jc w:val="right"/>
        <w:rPr>
          <w:rFonts w:cs="Arial"/>
          <w:i/>
          <w:szCs w:val="22"/>
        </w:rPr>
      </w:pPr>
      <w:r>
        <w:rPr>
          <w:rFonts w:cs="Arial"/>
          <w:i/>
          <w:sz w:val="20"/>
        </w:rPr>
        <w:t>Krystyna Piątkowska</w:t>
      </w:r>
    </w:p>
    <w:p w14:paraId="727112C6" w14:textId="77777777" w:rsidR="00D3587F" w:rsidRPr="004B39E0" w:rsidRDefault="00D3587F" w:rsidP="001F7B1C">
      <w:pPr>
        <w:ind w:left="3119" w:firstLine="425"/>
        <w:jc w:val="right"/>
        <w:rPr>
          <w:rFonts w:ascii="Arial" w:hAnsi="Arial" w:cs="Arial"/>
          <w:i/>
        </w:rPr>
      </w:pPr>
    </w:p>
    <w:p w14:paraId="4C476883" w14:textId="34F3CA31" w:rsidR="008642B3" w:rsidRPr="00906D1A" w:rsidRDefault="007013D9" w:rsidP="001F7B1C">
      <w:pPr>
        <w:jc w:val="right"/>
        <w:rPr>
          <w:rFonts w:ascii="Arial" w:hAnsi="Arial" w:cs="Arial"/>
          <w:vertAlign w:val="superscript"/>
        </w:rPr>
      </w:pPr>
      <w:r w:rsidRPr="007013D9">
        <w:rPr>
          <w:rFonts w:ascii="Arial" w:hAnsi="Arial" w:cs="Arial"/>
        </w:rPr>
        <w:t xml:space="preserve">  </w:t>
      </w:r>
      <w:bookmarkEnd w:id="0"/>
    </w:p>
    <w:sectPr w:rsidR="008642B3" w:rsidRPr="00906D1A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C4DC3" w14:textId="77777777" w:rsidR="00DB420B" w:rsidRDefault="00DB420B">
      <w:r>
        <w:separator/>
      </w:r>
    </w:p>
  </w:endnote>
  <w:endnote w:type="continuationSeparator" w:id="0">
    <w:p w14:paraId="2517D683" w14:textId="77777777" w:rsidR="00DB420B" w:rsidRDefault="00DB4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517BF" w14:textId="77777777" w:rsidR="007013D9" w:rsidRDefault="007013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4FCCD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CC31A1D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32158" w14:textId="77777777" w:rsidR="007013D9" w:rsidRDefault="007013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E4164" w14:textId="77777777" w:rsidR="00DB420B" w:rsidRDefault="00DB420B">
      <w:r>
        <w:separator/>
      </w:r>
    </w:p>
  </w:footnote>
  <w:footnote w:type="continuationSeparator" w:id="0">
    <w:p w14:paraId="2C418DEA" w14:textId="77777777" w:rsidR="00DB420B" w:rsidRDefault="00DB4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144D9" w14:textId="77777777" w:rsidR="007013D9" w:rsidRDefault="007013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6E2EF" w14:textId="77777777" w:rsidR="007013D9" w:rsidRDefault="007013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3FCF" w14:textId="77777777" w:rsidR="007013D9" w:rsidRDefault="007013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20B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1F7B1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013D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A0D5E"/>
    <w:rsid w:val="00BD2174"/>
    <w:rsid w:val="00C423DD"/>
    <w:rsid w:val="00C60D7B"/>
    <w:rsid w:val="00C65E53"/>
    <w:rsid w:val="00CA0B33"/>
    <w:rsid w:val="00CA3511"/>
    <w:rsid w:val="00CC7876"/>
    <w:rsid w:val="00CF04D7"/>
    <w:rsid w:val="00D01E5B"/>
    <w:rsid w:val="00D04203"/>
    <w:rsid w:val="00D26ED6"/>
    <w:rsid w:val="00D3587F"/>
    <w:rsid w:val="00D42C90"/>
    <w:rsid w:val="00D8427E"/>
    <w:rsid w:val="00DA1DDD"/>
    <w:rsid w:val="00DB420B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B5314E"/>
  <w15:chartTrackingRefBased/>
  <w15:docId w15:val="{959686D0-FD06-4F18-984C-962B3582C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CC7876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C787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495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2025-10-09T07:35:00Z</cp:lastPrinted>
  <dcterms:created xsi:type="dcterms:W3CDTF">2025-10-09T07:36:00Z</dcterms:created>
  <dcterms:modified xsi:type="dcterms:W3CDTF">2025-10-09T07:36:00Z</dcterms:modified>
</cp:coreProperties>
</file>