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68526" w14:textId="77777777" w:rsidR="00CF7835" w:rsidRPr="009432A1" w:rsidRDefault="00332107" w:rsidP="00437CD7">
      <w:pPr>
        <w:jc w:val="right"/>
        <w:rPr>
          <w:rFonts w:ascii="Arial" w:hAnsi="Arial" w:cs="Arial"/>
          <w:sz w:val="24"/>
          <w:szCs w:val="24"/>
        </w:rPr>
      </w:pPr>
      <w:r w:rsidRPr="00332107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32107">
        <w:rPr>
          <w:rFonts w:ascii="Arial" w:hAnsi="Arial" w:cs="Arial"/>
          <w:sz w:val="24"/>
          <w:szCs w:val="24"/>
        </w:rPr>
        <w:t>2025-09-18</w:t>
      </w:r>
    </w:p>
    <w:p w14:paraId="05FEC1AC" w14:textId="77777777" w:rsidR="00332107" w:rsidRPr="00332107" w:rsidRDefault="00332107" w:rsidP="00437CD7">
      <w:pPr>
        <w:rPr>
          <w:rFonts w:ascii="Arial" w:hAnsi="Arial" w:cs="Arial"/>
          <w:b/>
          <w:bCs/>
          <w:sz w:val="24"/>
          <w:szCs w:val="24"/>
        </w:rPr>
      </w:pPr>
      <w:r w:rsidRPr="0033210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958A62C" w14:textId="77777777" w:rsidR="00CF7835" w:rsidRPr="009432A1" w:rsidRDefault="00332107" w:rsidP="00437CD7">
      <w:pPr>
        <w:rPr>
          <w:rFonts w:ascii="Arial" w:hAnsi="Arial" w:cs="Arial"/>
          <w:b/>
          <w:bCs/>
          <w:sz w:val="24"/>
          <w:szCs w:val="24"/>
        </w:rPr>
      </w:pPr>
      <w:r w:rsidRPr="0033210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8EBB2C8" w14:textId="77777777" w:rsidR="00CF7835" w:rsidRPr="009432A1" w:rsidRDefault="00332107" w:rsidP="00437CD7">
      <w:pPr>
        <w:rPr>
          <w:rFonts w:ascii="Arial" w:hAnsi="Arial" w:cs="Arial"/>
          <w:sz w:val="24"/>
          <w:szCs w:val="24"/>
        </w:rPr>
      </w:pPr>
      <w:r w:rsidRPr="00332107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32107">
        <w:rPr>
          <w:rFonts w:ascii="Arial" w:hAnsi="Arial" w:cs="Arial"/>
          <w:sz w:val="24"/>
          <w:szCs w:val="24"/>
        </w:rPr>
        <w:t>7/19</w:t>
      </w:r>
    </w:p>
    <w:p w14:paraId="0536A9D5" w14:textId="77777777" w:rsidR="00CF7835" w:rsidRPr="009432A1" w:rsidRDefault="00332107" w:rsidP="00437CD7">
      <w:pPr>
        <w:rPr>
          <w:rFonts w:ascii="Arial" w:hAnsi="Arial" w:cs="Arial"/>
          <w:sz w:val="24"/>
          <w:szCs w:val="24"/>
        </w:rPr>
      </w:pPr>
      <w:r w:rsidRPr="00332107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32107">
        <w:rPr>
          <w:rFonts w:ascii="Arial" w:hAnsi="Arial" w:cs="Arial"/>
          <w:sz w:val="24"/>
          <w:szCs w:val="24"/>
        </w:rPr>
        <w:t>Poznań</w:t>
      </w:r>
    </w:p>
    <w:p w14:paraId="21AF4F71" w14:textId="02BD6C03" w:rsidR="00CF7835" w:rsidRDefault="00CF7835" w:rsidP="00437CD7">
      <w:pPr>
        <w:jc w:val="both"/>
        <w:rPr>
          <w:rFonts w:ascii="Arial" w:hAnsi="Arial" w:cs="Arial"/>
          <w:bCs/>
          <w:sz w:val="18"/>
          <w:szCs w:val="18"/>
        </w:rPr>
      </w:pPr>
    </w:p>
    <w:p w14:paraId="7498F6A4" w14:textId="77777777" w:rsidR="00437CD7" w:rsidRDefault="00437CD7" w:rsidP="00437CD7">
      <w:pPr>
        <w:jc w:val="both"/>
        <w:rPr>
          <w:bCs/>
          <w:sz w:val="18"/>
          <w:szCs w:val="18"/>
        </w:rPr>
      </w:pPr>
    </w:p>
    <w:p w14:paraId="65D29241" w14:textId="77777777" w:rsidR="00437CD7" w:rsidRPr="009432A1" w:rsidRDefault="00437CD7" w:rsidP="00437CD7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2F6405A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876CC1" w14:textId="77777777" w:rsidR="00CF7835" w:rsidRPr="00CF7835" w:rsidRDefault="00CF7835" w:rsidP="00437CD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EDE40E2" w14:textId="77777777" w:rsidR="00437CD7" w:rsidRDefault="00437CD7" w:rsidP="00437CD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2B3898FA" w14:textId="35A17A51" w:rsidR="00CF7835" w:rsidRPr="00382A4A" w:rsidRDefault="00CF7835" w:rsidP="00437CD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5517E18" w14:textId="77777777" w:rsidR="00CF7835" w:rsidRPr="004E4B64" w:rsidRDefault="00CF7835" w:rsidP="00437CD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51CBC24F" w14:textId="77777777" w:rsidTr="000C1C6D">
        <w:tc>
          <w:tcPr>
            <w:tcW w:w="2269" w:type="dxa"/>
          </w:tcPr>
          <w:p w14:paraId="125F3F4E" w14:textId="77777777" w:rsidR="00CF7835" w:rsidRPr="004E4B64" w:rsidRDefault="00CF7835" w:rsidP="00437CD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B0C4BFB" w14:textId="77777777" w:rsidR="00CF7835" w:rsidRPr="004E4B64" w:rsidRDefault="00332107" w:rsidP="00437CD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2107">
              <w:rPr>
                <w:rFonts w:ascii="Arial" w:hAnsi="Arial" w:cs="Arial"/>
                <w:bCs/>
                <w:sz w:val="24"/>
                <w:szCs w:val="24"/>
              </w:rPr>
              <w:t xml:space="preserve">Naprawa i wymiana wykładzin wraz z podłożem w pomieszczeniach szpitalnych wraz z materiałem ( min 650m2)-Realizacja prac remontowych na obiektach Filii nr 1 i 2 Szpitala Wojewódzkiego w Poznaniu wynikających z zaleceń Sanepidu w ramach zadania </w:t>
            </w:r>
            <w:proofErr w:type="spellStart"/>
            <w:r w:rsidRPr="00332107">
              <w:rPr>
                <w:rFonts w:ascii="Arial" w:hAnsi="Arial" w:cs="Arial"/>
                <w:bCs/>
                <w:sz w:val="24"/>
                <w:szCs w:val="24"/>
              </w:rPr>
              <w:t>pn</w:t>
            </w:r>
            <w:proofErr w:type="spellEnd"/>
            <w:r w:rsidRPr="00332107">
              <w:rPr>
                <w:rFonts w:ascii="Arial" w:hAnsi="Arial" w:cs="Arial"/>
                <w:bCs/>
                <w:sz w:val="24"/>
                <w:szCs w:val="24"/>
              </w:rPr>
              <w:t>.:"Realizacja prac remontowych na obiektach Filii nr 1 i 2 Szpitala Wojewódzkiego w Poznaniu wynikających z zaleceń pokontrolnych Sanepidu"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32107" w:rsidRPr="004E4B64" w14:paraId="6F7844DC" w14:textId="77777777" w:rsidTr="00182335">
        <w:tc>
          <w:tcPr>
            <w:tcW w:w="2269" w:type="dxa"/>
          </w:tcPr>
          <w:p w14:paraId="10EA40B8" w14:textId="77777777" w:rsidR="00332107" w:rsidRPr="004E4B64" w:rsidRDefault="00332107" w:rsidP="00437CD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798BA3D" w14:textId="77777777" w:rsidR="00332107" w:rsidRDefault="00332107" w:rsidP="00437CD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2107">
              <w:rPr>
                <w:rFonts w:ascii="Arial" w:hAnsi="Arial" w:cs="Arial"/>
                <w:bCs/>
                <w:sz w:val="24"/>
                <w:szCs w:val="24"/>
              </w:rPr>
              <w:t>SZW/DZP/119/2025</w:t>
            </w:r>
          </w:p>
          <w:p w14:paraId="05C19B87" w14:textId="77777777" w:rsidR="00437CD7" w:rsidRPr="004E4B64" w:rsidRDefault="00437CD7" w:rsidP="00437CD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73F69C50" w14:textId="77777777" w:rsidR="00D665F5" w:rsidRDefault="00D665F5" w:rsidP="00437CD7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32107" w:rsidRPr="00332107">
        <w:rPr>
          <w:rFonts w:ascii="Arial" w:hAnsi="Arial" w:cs="Arial"/>
          <w:sz w:val="24"/>
          <w:szCs w:val="24"/>
        </w:rPr>
        <w:t>(</w:t>
      </w:r>
      <w:proofErr w:type="spellStart"/>
      <w:r w:rsidR="00332107" w:rsidRPr="00332107">
        <w:rPr>
          <w:rFonts w:ascii="Arial" w:hAnsi="Arial" w:cs="Arial"/>
          <w:sz w:val="24"/>
          <w:szCs w:val="24"/>
        </w:rPr>
        <w:t>t.j</w:t>
      </w:r>
      <w:proofErr w:type="spellEnd"/>
      <w:r w:rsidR="00332107" w:rsidRPr="00332107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200386F" w14:textId="77777777" w:rsidR="00437CD7" w:rsidRPr="00355C9D" w:rsidRDefault="00437CD7" w:rsidP="00437CD7">
      <w:pPr>
        <w:jc w:val="both"/>
        <w:rPr>
          <w:rFonts w:ascii="Arial" w:hAnsi="Arial" w:cs="Arial"/>
          <w:sz w:val="24"/>
          <w:szCs w:val="24"/>
        </w:rPr>
      </w:pPr>
    </w:p>
    <w:p w14:paraId="56D79495" w14:textId="77777777" w:rsidR="00A80738" w:rsidRDefault="00D665F5" w:rsidP="00437CD7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32107" w:rsidRPr="00332107">
        <w:rPr>
          <w:rFonts w:ascii="Arial" w:hAnsi="Arial" w:cs="Arial"/>
          <w:sz w:val="24"/>
          <w:szCs w:val="24"/>
        </w:rPr>
        <w:t>18/09/2025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32107" w:rsidRPr="00332107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2819E7EA" w14:textId="77777777" w:rsidR="00437CD7" w:rsidRPr="00355C9D" w:rsidRDefault="00437CD7" w:rsidP="00437CD7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275"/>
        <w:gridCol w:w="1276"/>
        <w:gridCol w:w="1276"/>
        <w:gridCol w:w="1276"/>
        <w:gridCol w:w="1417"/>
      </w:tblGrid>
      <w:tr w:rsidR="00505F06" w:rsidRPr="002F468C" w14:paraId="53E3F9A6" w14:textId="77777777" w:rsidTr="002F468C">
        <w:tc>
          <w:tcPr>
            <w:tcW w:w="851" w:type="dxa"/>
            <w:shd w:val="clear" w:color="auto" w:fill="F2F2F2"/>
            <w:vAlign w:val="center"/>
          </w:tcPr>
          <w:p w14:paraId="276C0B25" w14:textId="77777777" w:rsidR="00505F06" w:rsidRPr="002F468C" w:rsidRDefault="00505F06" w:rsidP="00437C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F468C">
              <w:rPr>
                <w:rFonts w:ascii="Arial" w:hAnsi="Arial" w:cs="Arial"/>
                <w:sz w:val="19"/>
                <w:szCs w:val="19"/>
              </w:rPr>
              <w:t>Oferta nr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6F45D4F" w14:textId="77777777" w:rsidR="00505F06" w:rsidRPr="002F468C" w:rsidRDefault="00505F06" w:rsidP="00437C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F468C">
              <w:rPr>
                <w:rFonts w:ascii="Arial" w:hAnsi="Arial" w:cs="Arial"/>
                <w:sz w:val="19"/>
                <w:szCs w:val="19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</w:tcPr>
          <w:p w14:paraId="0F14A6D0" w14:textId="3DE833DC" w:rsidR="00505F06" w:rsidRPr="002F468C" w:rsidRDefault="00D26983" w:rsidP="00437C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F468C">
              <w:rPr>
                <w:rFonts w:ascii="Arial" w:hAnsi="Arial" w:cs="Arial"/>
                <w:sz w:val="19"/>
                <w:szCs w:val="19"/>
              </w:rPr>
              <w:t xml:space="preserve">Cena wykładziny </w:t>
            </w:r>
            <w:r w:rsidR="002F468C" w:rsidRPr="002F468C">
              <w:rPr>
                <w:rFonts w:ascii="Arial" w:hAnsi="Arial" w:cs="Arial"/>
                <w:b/>
                <w:bCs/>
                <w:sz w:val="19"/>
                <w:szCs w:val="19"/>
              </w:rPr>
              <w:t>A</w:t>
            </w:r>
            <w:r w:rsidRPr="002F468C">
              <w:rPr>
                <w:rFonts w:ascii="Arial" w:hAnsi="Arial" w:cs="Arial"/>
                <w:sz w:val="19"/>
                <w:szCs w:val="19"/>
              </w:rPr>
              <w:t xml:space="preserve"> za m²</w:t>
            </w:r>
          </w:p>
        </w:tc>
        <w:tc>
          <w:tcPr>
            <w:tcW w:w="1276" w:type="dxa"/>
            <w:shd w:val="clear" w:color="auto" w:fill="F2F2F2"/>
          </w:tcPr>
          <w:p w14:paraId="2D1DEB9B" w14:textId="253D4E14" w:rsidR="00505F06" w:rsidRPr="002F468C" w:rsidRDefault="00D26983" w:rsidP="00437C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F468C">
              <w:rPr>
                <w:rFonts w:ascii="Arial" w:hAnsi="Arial" w:cs="Arial"/>
                <w:sz w:val="19"/>
                <w:szCs w:val="19"/>
              </w:rPr>
              <w:t xml:space="preserve">Cena naprawy wykładziny </w:t>
            </w:r>
            <w:r w:rsidRPr="002F468C">
              <w:rPr>
                <w:rFonts w:ascii="Arial" w:hAnsi="Arial" w:cs="Arial"/>
                <w:b/>
                <w:bCs/>
                <w:sz w:val="19"/>
                <w:szCs w:val="19"/>
              </w:rPr>
              <w:t>A</w:t>
            </w:r>
            <w:r w:rsidR="002F468C" w:rsidRPr="002F468C">
              <w:rPr>
                <w:rFonts w:ascii="Arial" w:hAnsi="Arial" w:cs="Arial"/>
                <w:sz w:val="19"/>
                <w:szCs w:val="19"/>
              </w:rPr>
              <w:t xml:space="preserve"> za m²</w:t>
            </w:r>
          </w:p>
        </w:tc>
        <w:tc>
          <w:tcPr>
            <w:tcW w:w="1276" w:type="dxa"/>
            <w:shd w:val="clear" w:color="auto" w:fill="F2F2F2"/>
          </w:tcPr>
          <w:p w14:paraId="3696572D" w14:textId="481EF452" w:rsidR="00505F06" w:rsidRPr="002F468C" w:rsidRDefault="00D26983" w:rsidP="00437C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F468C">
              <w:rPr>
                <w:rFonts w:ascii="Arial" w:hAnsi="Arial" w:cs="Arial"/>
                <w:sz w:val="19"/>
                <w:szCs w:val="19"/>
              </w:rPr>
              <w:t xml:space="preserve">Cena wykładziny </w:t>
            </w:r>
            <w:r w:rsidRPr="002F468C">
              <w:rPr>
                <w:rFonts w:ascii="Arial" w:hAnsi="Arial" w:cs="Arial"/>
                <w:b/>
                <w:bCs/>
                <w:sz w:val="19"/>
                <w:szCs w:val="19"/>
              </w:rPr>
              <w:t>B</w:t>
            </w:r>
            <w:r w:rsidRPr="002F468C">
              <w:rPr>
                <w:rFonts w:ascii="Arial" w:hAnsi="Arial" w:cs="Arial"/>
                <w:sz w:val="19"/>
                <w:szCs w:val="19"/>
              </w:rPr>
              <w:t xml:space="preserve"> za m²</w:t>
            </w:r>
          </w:p>
        </w:tc>
        <w:tc>
          <w:tcPr>
            <w:tcW w:w="1276" w:type="dxa"/>
            <w:shd w:val="clear" w:color="auto" w:fill="F2F2F2"/>
          </w:tcPr>
          <w:p w14:paraId="1ED13A35" w14:textId="46673B12" w:rsidR="00505F06" w:rsidRPr="002F468C" w:rsidRDefault="002F468C" w:rsidP="00437C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F468C">
              <w:rPr>
                <w:rFonts w:ascii="Arial" w:hAnsi="Arial" w:cs="Arial"/>
                <w:sz w:val="19"/>
                <w:szCs w:val="19"/>
              </w:rPr>
              <w:t xml:space="preserve">Cena naprawy wykładziny </w:t>
            </w:r>
            <w:r w:rsidRPr="002F468C">
              <w:rPr>
                <w:rFonts w:ascii="Arial" w:hAnsi="Arial" w:cs="Arial"/>
                <w:b/>
                <w:bCs/>
                <w:sz w:val="19"/>
                <w:szCs w:val="19"/>
              </w:rPr>
              <w:t>B</w:t>
            </w:r>
            <w:r w:rsidRPr="002F468C">
              <w:rPr>
                <w:rFonts w:ascii="Arial" w:hAnsi="Arial" w:cs="Arial"/>
                <w:sz w:val="19"/>
                <w:szCs w:val="19"/>
              </w:rPr>
              <w:t xml:space="preserve"> za m²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7AC9BDC" w14:textId="1EEDAB4C" w:rsidR="00505F06" w:rsidRPr="002F468C" w:rsidRDefault="00505F06" w:rsidP="00437CD7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2F468C">
              <w:rPr>
                <w:rFonts w:ascii="Arial" w:hAnsi="Arial" w:cs="Arial"/>
                <w:sz w:val="19"/>
                <w:szCs w:val="19"/>
              </w:rPr>
              <w:t>Razem cena oferty</w:t>
            </w:r>
          </w:p>
        </w:tc>
      </w:tr>
      <w:tr w:rsidR="00505F06" w:rsidRPr="00355C9D" w14:paraId="2C042ADE" w14:textId="77777777" w:rsidTr="002F468C">
        <w:tc>
          <w:tcPr>
            <w:tcW w:w="851" w:type="dxa"/>
            <w:vAlign w:val="center"/>
          </w:tcPr>
          <w:p w14:paraId="6BED2E04" w14:textId="77777777" w:rsidR="00505F06" w:rsidRPr="00CF7835" w:rsidRDefault="00505F06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050B520F" w14:textId="288617B4" w:rsidR="00505F06" w:rsidRPr="00CF7835" w:rsidRDefault="00505F06" w:rsidP="00437CD7">
            <w:pPr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 xml:space="preserve">P.H.U. FOX </w:t>
            </w:r>
            <w:r>
              <w:rPr>
                <w:rFonts w:ascii="Arial" w:hAnsi="Arial" w:cs="Arial"/>
                <w:sz w:val="24"/>
                <w:szCs w:val="24"/>
              </w:rPr>
              <w:t>Jolanta Marcinkowska</w:t>
            </w:r>
          </w:p>
          <w:p w14:paraId="1E57ADA4" w14:textId="7AD06D2E" w:rsidR="00505F06" w:rsidRPr="00CF7835" w:rsidRDefault="00505F06" w:rsidP="00437C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Nowe Osiedle 41</w:t>
            </w:r>
          </w:p>
          <w:p w14:paraId="24AD3C27" w14:textId="2291E0BB" w:rsidR="00505F06" w:rsidRPr="00CF7835" w:rsidRDefault="00505F06" w:rsidP="00437C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62-004 Kicin</w:t>
            </w:r>
          </w:p>
        </w:tc>
        <w:tc>
          <w:tcPr>
            <w:tcW w:w="1275" w:type="dxa"/>
          </w:tcPr>
          <w:p w14:paraId="46FAC5F5" w14:textId="77777777" w:rsidR="00AA661C" w:rsidRDefault="00AA661C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C559061" w14:textId="36F3EDE9" w:rsidR="00505F06" w:rsidRPr="00332107" w:rsidRDefault="00AA661C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209,10</w:t>
            </w:r>
          </w:p>
        </w:tc>
        <w:tc>
          <w:tcPr>
            <w:tcW w:w="1276" w:type="dxa"/>
          </w:tcPr>
          <w:p w14:paraId="32E995DD" w14:textId="77777777" w:rsidR="00AA661C" w:rsidRDefault="00AA661C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798A7B5" w14:textId="1D892F55" w:rsidR="00505F06" w:rsidRPr="00332107" w:rsidRDefault="00AA661C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284,13</w:t>
            </w:r>
          </w:p>
        </w:tc>
        <w:tc>
          <w:tcPr>
            <w:tcW w:w="1276" w:type="dxa"/>
          </w:tcPr>
          <w:p w14:paraId="62FC0951" w14:textId="77777777" w:rsidR="00AA661C" w:rsidRDefault="00AA661C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DE4E027" w14:textId="46270BC9" w:rsidR="00505F06" w:rsidRPr="00332107" w:rsidRDefault="00AA661C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108,24</w:t>
            </w:r>
          </w:p>
        </w:tc>
        <w:tc>
          <w:tcPr>
            <w:tcW w:w="1276" w:type="dxa"/>
          </w:tcPr>
          <w:p w14:paraId="2AE1F522" w14:textId="77777777" w:rsidR="00AA661C" w:rsidRDefault="00AA661C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6910221" w14:textId="79FE4675" w:rsidR="00505F06" w:rsidRPr="00332107" w:rsidRDefault="00AA661C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284,13</w:t>
            </w:r>
          </w:p>
        </w:tc>
        <w:tc>
          <w:tcPr>
            <w:tcW w:w="1417" w:type="dxa"/>
            <w:vAlign w:val="center"/>
          </w:tcPr>
          <w:p w14:paraId="24E97A43" w14:textId="5BB2D48D" w:rsidR="00505F06" w:rsidRPr="00CF7835" w:rsidRDefault="00505F06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>885.60 zł</w:t>
            </w:r>
          </w:p>
        </w:tc>
      </w:tr>
      <w:tr w:rsidR="00505F06" w:rsidRPr="00355C9D" w14:paraId="18EA5B6B" w14:textId="77777777" w:rsidTr="002F468C">
        <w:tc>
          <w:tcPr>
            <w:tcW w:w="851" w:type="dxa"/>
            <w:vAlign w:val="center"/>
          </w:tcPr>
          <w:p w14:paraId="36ED47E9" w14:textId="77777777" w:rsidR="00505F06" w:rsidRPr="00CF7835" w:rsidRDefault="00505F06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47EC9780" w14:textId="260AC3B1" w:rsidR="00505F06" w:rsidRPr="00CF7835" w:rsidRDefault="00505F06" w:rsidP="00437CD7">
            <w:pPr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 xml:space="preserve">REMM </w:t>
            </w:r>
            <w:r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14:paraId="5A7CEBE1" w14:textId="77777777" w:rsidR="00505F06" w:rsidRPr="00CF7835" w:rsidRDefault="00505F06" w:rsidP="00437CD7">
            <w:pPr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>Czereśniowa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2107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72038A" w14:textId="77777777" w:rsidR="00505F06" w:rsidRPr="00CF7835" w:rsidRDefault="00505F06" w:rsidP="00437C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>62-035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2107">
              <w:rPr>
                <w:rFonts w:ascii="Arial" w:hAnsi="Arial" w:cs="Arial"/>
                <w:sz w:val="24"/>
                <w:szCs w:val="24"/>
              </w:rPr>
              <w:t>Kórnik</w:t>
            </w:r>
          </w:p>
        </w:tc>
        <w:tc>
          <w:tcPr>
            <w:tcW w:w="1275" w:type="dxa"/>
          </w:tcPr>
          <w:p w14:paraId="62ACF206" w14:textId="77777777" w:rsidR="00505F06" w:rsidRDefault="00505F06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529336B" w14:textId="54BD2459" w:rsidR="00AA661C" w:rsidRPr="00332107" w:rsidRDefault="00AA661C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244,77</w:t>
            </w:r>
          </w:p>
        </w:tc>
        <w:tc>
          <w:tcPr>
            <w:tcW w:w="1276" w:type="dxa"/>
          </w:tcPr>
          <w:p w14:paraId="5F7895E5" w14:textId="77777777" w:rsidR="00505F06" w:rsidRDefault="00505F06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68C5D84" w14:textId="57C06637" w:rsidR="00AA661C" w:rsidRPr="00332107" w:rsidRDefault="00AA661C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319,80</w:t>
            </w:r>
          </w:p>
        </w:tc>
        <w:tc>
          <w:tcPr>
            <w:tcW w:w="1276" w:type="dxa"/>
          </w:tcPr>
          <w:p w14:paraId="1DC90489" w14:textId="77777777" w:rsidR="00505F06" w:rsidRDefault="00505F06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7B6DB27" w14:textId="698D1952" w:rsidR="00AA661C" w:rsidRPr="00332107" w:rsidRDefault="00AA661C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130,38</w:t>
            </w:r>
          </w:p>
        </w:tc>
        <w:tc>
          <w:tcPr>
            <w:tcW w:w="1276" w:type="dxa"/>
          </w:tcPr>
          <w:p w14:paraId="64486108" w14:textId="77777777" w:rsidR="00505F06" w:rsidRDefault="00505F06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0329607" w14:textId="4BCC4F29" w:rsidR="00AA661C" w:rsidRPr="00332107" w:rsidRDefault="00AA661C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319,80</w:t>
            </w:r>
          </w:p>
        </w:tc>
        <w:tc>
          <w:tcPr>
            <w:tcW w:w="1417" w:type="dxa"/>
            <w:vAlign w:val="center"/>
          </w:tcPr>
          <w:p w14:paraId="01FE6EB9" w14:textId="340BB52F" w:rsidR="00505F06" w:rsidRPr="00CF7835" w:rsidRDefault="00505F06" w:rsidP="00437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>1 014.75 zł</w:t>
            </w:r>
          </w:p>
        </w:tc>
      </w:tr>
      <w:tr w:rsidR="00EE2BE9" w:rsidRPr="00355C9D" w14:paraId="1721A2D7" w14:textId="77777777" w:rsidTr="002F468C">
        <w:tc>
          <w:tcPr>
            <w:tcW w:w="851" w:type="dxa"/>
            <w:vAlign w:val="center"/>
          </w:tcPr>
          <w:p w14:paraId="71C1D1CA" w14:textId="77777777" w:rsidR="00EE2BE9" w:rsidRPr="00CF7835" w:rsidRDefault="00EE2BE9" w:rsidP="00EE2B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339A32E3" w14:textId="77777777" w:rsidR="00EE2BE9" w:rsidRPr="00CF7835" w:rsidRDefault="00EE2BE9" w:rsidP="00EE2BE9">
            <w:pPr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>VIC-MAR Sp. z o. o.</w:t>
            </w:r>
          </w:p>
          <w:p w14:paraId="3D9EF5B9" w14:textId="77777777" w:rsidR="00EE2BE9" w:rsidRPr="00CF7835" w:rsidRDefault="00EE2BE9" w:rsidP="00EE2BE9">
            <w:pPr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>ul. Poznańska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2107">
              <w:rPr>
                <w:rFonts w:ascii="Arial" w:hAnsi="Arial" w:cs="Arial"/>
                <w:sz w:val="24"/>
                <w:szCs w:val="24"/>
              </w:rPr>
              <w:t>167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458A15" w14:textId="77777777" w:rsidR="00EE2BE9" w:rsidRPr="00CF7835" w:rsidRDefault="00EE2BE9" w:rsidP="00EE2BE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>62-006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2107">
              <w:rPr>
                <w:rFonts w:ascii="Arial" w:hAnsi="Arial" w:cs="Arial"/>
                <w:sz w:val="24"/>
                <w:szCs w:val="24"/>
              </w:rPr>
              <w:t>Kobylnica</w:t>
            </w:r>
          </w:p>
        </w:tc>
        <w:tc>
          <w:tcPr>
            <w:tcW w:w="1275" w:type="dxa"/>
          </w:tcPr>
          <w:p w14:paraId="0B8C0368" w14:textId="77777777" w:rsidR="00EE2BE9" w:rsidRDefault="00EE2BE9" w:rsidP="00EE2B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F3B8A70" w14:textId="53B14145" w:rsidR="00EE2BE9" w:rsidRPr="00332107" w:rsidRDefault="00EE2BE9" w:rsidP="00EE2B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367,77</w:t>
            </w:r>
          </w:p>
        </w:tc>
        <w:tc>
          <w:tcPr>
            <w:tcW w:w="1276" w:type="dxa"/>
          </w:tcPr>
          <w:p w14:paraId="02D66FC4" w14:textId="77777777" w:rsidR="00EE2BE9" w:rsidRDefault="00EE2BE9" w:rsidP="00EE2B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F76654" w14:textId="56D6A074" w:rsidR="00EE2BE9" w:rsidRPr="00332107" w:rsidRDefault="00EE2BE9" w:rsidP="00EE2B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86A">
              <w:rPr>
                <w:rFonts w:ascii="Arial" w:hAnsi="Arial" w:cs="Arial"/>
                <w:sz w:val="24"/>
                <w:szCs w:val="24"/>
              </w:rPr>
              <w:t>367,77</w:t>
            </w:r>
          </w:p>
        </w:tc>
        <w:tc>
          <w:tcPr>
            <w:tcW w:w="1276" w:type="dxa"/>
          </w:tcPr>
          <w:p w14:paraId="11ED4717" w14:textId="77777777" w:rsidR="00EE2BE9" w:rsidRDefault="00EE2BE9" w:rsidP="00EE2B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806981B" w14:textId="778A5BB6" w:rsidR="00EE2BE9" w:rsidRPr="00332107" w:rsidRDefault="00EE2BE9" w:rsidP="00EE2B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86A">
              <w:rPr>
                <w:rFonts w:ascii="Arial" w:hAnsi="Arial" w:cs="Arial"/>
                <w:sz w:val="24"/>
                <w:szCs w:val="24"/>
              </w:rPr>
              <w:t>367,77</w:t>
            </w:r>
          </w:p>
        </w:tc>
        <w:tc>
          <w:tcPr>
            <w:tcW w:w="1276" w:type="dxa"/>
          </w:tcPr>
          <w:p w14:paraId="0E87F555" w14:textId="77777777" w:rsidR="00EE2BE9" w:rsidRDefault="00EE2BE9" w:rsidP="00EE2B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B5CE2C8" w14:textId="56CCEC09" w:rsidR="00EE2BE9" w:rsidRPr="00332107" w:rsidRDefault="00EE2BE9" w:rsidP="00EE2B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186A">
              <w:rPr>
                <w:rFonts w:ascii="Arial" w:hAnsi="Arial" w:cs="Arial"/>
                <w:sz w:val="24"/>
                <w:szCs w:val="24"/>
              </w:rPr>
              <w:t>367,77</w:t>
            </w:r>
          </w:p>
        </w:tc>
        <w:tc>
          <w:tcPr>
            <w:tcW w:w="1417" w:type="dxa"/>
            <w:vAlign w:val="center"/>
          </w:tcPr>
          <w:p w14:paraId="04CF133C" w14:textId="6FB26F18" w:rsidR="00EE2BE9" w:rsidRPr="00CF7835" w:rsidRDefault="00EE2BE9" w:rsidP="00EE2BE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2107">
              <w:rPr>
                <w:rFonts w:ascii="Arial" w:hAnsi="Arial" w:cs="Arial"/>
                <w:sz w:val="24"/>
                <w:szCs w:val="24"/>
              </w:rPr>
              <w:t>1 471.08 zł</w:t>
            </w:r>
          </w:p>
        </w:tc>
      </w:tr>
    </w:tbl>
    <w:p w14:paraId="0070D4DF" w14:textId="77777777" w:rsidR="0069085C" w:rsidRPr="00355C9D" w:rsidRDefault="0069085C" w:rsidP="00437CD7">
      <w:pPr>
        <w:jc w:val="both"/>
        <w:rPr>
          <w:rFonts w:ascii="Arial" w:hAnsi="Arial" w:cs="Arial"/>
          <w:sz w:val="24"/>
        </w:rPr>
      </w:pPr>
    </w:p>
    <w:p w14:paraId="23861190" w14:textId="77777777" w:rsidR="00A80738" w:rsidRDefault="00A80738" w:rsidP="00437CD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A07774A" w14:textId="77777777" w:rsidR="00EE2BE9" w:rsidRDefault="00EE2BE9" w:rsidP="00437CD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17BD1F9" w14:textId="77777777" w:rsidR="00EE2BE9" w:rsidRPr="00756533" w:rsidRDefault="00EE2BE9" w:rsidP="00EE2BE9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2632F4FB" w14:textId="77777777" w:rsidR="00EE2BE9" w:rsidRPr="002C70B2" w:rsidRDefault="00EE2BE9" w:rsidP="00EE2BE9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201D5CBF" w14:textId="77777777" w:rsidR="00EE2BE9" w:rsidRPr="00355C9D" w:rsidRDefault="00EE2BE9" w:rsidP="00437CD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95C745F" w14:textId="04E2CDC2" w:rsidR="00C236D3" w:rsidRDefault="00332107" w:rsidP="00437CD7">
      <w:pPr>
        <w:jc w:val="right"/>
      </w:pPr>
      <w:r w:rsidRPr="00332107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B51D4" w14:textId="77777777" w:rsidR="008677E7" w:rsidRDefault="008677E7">
      <w:r>
        <w:separator/>
      </w:r>
    </w:p>
  </w:endnote>
  <w:endnote w:type="continuationSeparator" w:id="0">
    <w:p w14:paraId="28C305AB" w14:textId="77777777" w:rsidR="008677E7" w:rsidRDefault="00867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DA6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070C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5A4DA" w14:textId="78EA1E17" w:rsidR="00960CEB" w:rsidRPr="00986737" w:rsidRDefault="00EE2BE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F897E81" wp14:editId="73D6222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50A32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A41FBF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6F2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1056A2" w14:textId="77777777" w:rsidR="009F189D" w:rsidRDefault="009F189D">
    <w:pPr>
      <w:pStyle w:val="Stopka"/>
      <w:tabs>
        <w:tab w:val="clear" w:pos="4536"/>
      </w:tabs>
      <w:jc w:val="center"/>
    </w:pPr>
  </w:p>
  <w:p w14:paraId="02D88E3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C5429" w14:textId="77777777" w:rsidR="008677E7" w:rsidRDefault="008677E7">
      <w:r>
        <w:separator/>
      </w:r>
    </w:p>
  </w:footnote>
  <w:footnote w:type="continuationSeparator" w:id="0">
    <w:p w14:paraId="7AB7C6F8" w14:textId="77777777" w:rsidR="008677E7" w:rsidRDefault="00867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EB751" w14:textId="77777777" w:rsidR="00332107" w:rsidRDefault="003321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52664" w14:textId="77777777" w:rsidR="00332107" w:rsidRDefault="003321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45C5C" w14:textId="77777777" w:rsidR="00332107" w:rsidRDefault="003321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7E7"/>
    <w:rsid w:val="00007727"/>
    <w:rsid w:val="00017720"/>
    <w:rsid w:val="00035488"/>
    <w:rsid w:val="00090357"/>
    <w:rsid w:val="000C1C6D"/>
    <w:rsid w:val="000D7F25"/>
    <w:rsid w:val="000E00E5"/>
    <w:rsid w:val="001146A4"/>
    <w:rsid w:val="00173B20"/>
    <w:rsid w:val="001C69FF"/>
    <w:rsid w:val="0023318D"/>
    <w:rsid w:val="002F468C"/>
    <w:rsid w:val="00332107"/>
    <w:rsid w:val="00355C9D"/>
    <w:rsid w:val="003B6B36"/>
    <w:rsid w:val="003D72FD"/>
    <w:rsid w:val="003F57CD"/>
    <w:rsid w:val="00423179"/>
    <w:rsid w:val="00437CD7"/>
    <w:rsid w:val="00490DC0"/>
    <w:rsid w:val="00493F8C"/>
    <w:rsid w:val="004C7E9B"/>
    <w:rsid w:val="00505F06"/>
    <w:rsid w:val="00577BC6"/>
    <w:rsid w:val="00601802"/>
    <w:rsid w:val="0069085C"/>
    <w:rsid w:val="00843263"/>
    <w:rsid w:val="00861E75"/>
    <w:rsid w:val="008677E7"/>
    <w:rsid w:val="008A26A5"/>
    <w:rsid w:val="008F318B"/>
    <w:rsid w:val="00960CEB"/>
    <w:rsid w:val="009D19BD"/>
    <w:rsid w:val="009F189D"/>
    <w:rsid w:val="00A80738"/>
    <w:rsid w:val="00AA661C"/>
    <w:rsid w:val="00C236D3"/>
    <w:rsid w:val="00C659E2"/>
    <w:rsid w:val="00CB0802"/>
    <w:rsid w:val="00CF7835"/>
    <w:rsid w:val="00D26983"/>
    <w:rsid w:val="00D665F5"/>
    <w:rsid w:val="00D7128F"/>
    <w:rsid w:val="00EA3476"/>
    <w:rsid w:val="00EE2BE9"/>
    <w:rsid w:val="00F44906"/>
    <w:rsid w:val="00F95C33"/>
    <w:rsid w:val="00FB392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31D89C"/>
  <w15:chartTrackingRefBased/>
  <w15:docId w15:val="{4DBEC7E9-F7E0-4D3A-BBF4-F1975B6DE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E2B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2025-09-18T09:16:00Z</cp:lastPrinted>
  <dcterms:created xsi:type="dcterms:W3CDTF">2025-09-18T09:16:00Z</dcterms:created>
  <dcterms:modified xsi:type="dcterms:W3CDTF">2025-09-18T09:16:00Z</dcterms:modified>
</cp:coreProperties>
</file>