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8AFCD" w14:textId="0AD8E550" w:rsidR="005103B9" w:rsidRDefault="0052760A" w:rsidP="0052760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56BB90B" w14:textId="77777777" w:rsidR="0052760A" w:rsidRPr="0052760A" w:rsidRDefault="0052760A" w:rsidP="0052760A">
      <w:pPr>
        <w:rPr>
          <w:lang w:eastAsia="pl-PL"/>
        </w:rPr>
      </w:pPr>
    </w:p>
    <w:p w14:paraId="52BD08D7" w14:textId="77777777" w:rsidR="00C4103F" w:rsidRPr="0012157F" w:rsidRDefault="007118F0" w:rsidP="0052760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908F0E1" w14:textId="77777777" w:rsidR="006676AE" w:rsidRPr="0012157F" w:rsidRDefault="0059460B" w:rsidP="0052760A">
      <w:pPr>
        <w:pStyle w:val="Tekstpodstawowy"/>
        <w:spacing w:after="0"/>
        <w:ind w:left="4111"/>
        <w:rPr>
          <w:rFonts w:ascii="Arial" w:hAnsi="Arial" w:cs="Arial"/>
        </w:rPr>
      </w:pPr>
      <w:r w:rsidRPr="0059460B">
        <w:rPr>
          <w:rFonts w:ascii="Arial" w:hAnsi="Arial" w:cs="Arial"/>
        </w:rPr>
        <w:t>SZPITAL WOJEWÓDZKI W POZNANIU</w:t>
      </w:r>
    </w:p>
    <w:p w14:paraId="270DBA3C" w14:textId="77777777" w:rsidR="006676AE" w:rsidRPr="0012157F" w:rsidRDefault="0059460B" w:rsidP="0052760A">
      <w:pPr>
        <w:pStyle w:val="Tekstpodstawowy"/>
        <w:spacing w:after="0"/>
        <w:ind w:left="4111"/>
        <w:rPr>
          <w:rFonts w:ascii="Arial" w:hAnsi="Arial" w:cs="Arial"/>
        </w:rPr>
      </w:pPr>
      <w:r w:rsidRPr="0059460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9460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4AE691C" w14:textId="77777777" w:rsidR="00F90CD1" w:rsidRDefault="0059460B" w:rsidP="0052760A">
      <w:pPr>
        <w:pStyle w:val="Tekstpodstawowy"/>
        <w:spacing w:after="0"/>
        <w:ind w:left="4111"/>
        <w:rPr>
          <w:rFonts w:ascii="Arial" w:hAnsi="Arial" w:cs="Arial"/>
        </w:rPr>
      </w:pPr>
      <w:r w:rsidRPr="0059460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9460B">
        <w:rPr>
          <w:rFonts w:ascii="Arial" w:hAnsi="Arial" w:cs="Arial"/>
        </w:rPr>
        <w:t>Poznań</w:t>
      </w:r>
    </w:p>
    <w:p w14:paraId="420344CB" w14:textId="77777777" w:rsidR="009169D4" w:rsidRDefault="009169D4" w:rsidP="0052760A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272EF9F" w14:textId="77777777" w:rsidR="00C4103F" w:rsidRPr="002578E4" w:rsidRDefault="002578E4" w:rsidP="0052760A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E5F725D" w14:textId="77777777" w:rsidR="002578E4" w:rsidRDefault="002578E4" w:rsidP="0052760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4FD735A" w14:textId="77777777" w:rsidTr="0018769E">
        <w:tc>
          <w:tcPr>
            <w:tcW w:w="2800" w:type="dxa"/>
          </w:tcPr>
          <w:p w14:paraId="0EB33E31" w14:textId="77777777" w:rsidR="002578E4" w:rsidRPr="00A2540E" w:rsidRDefault="002578E4" w:rsidP="005276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65A091" w14:textId="77777777" w:rsidR="002578E4" w:rsidRPr="00A2540E" w:rsidRDefault="002578E4" w:rsidP="005276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CD8816" w14:textId="77777777" w:rsidR="002578E4" w:rsidRPr="00A2540E" w:rsidRDefault="002578E4" w:rsidP="005276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EA6A50" w14:textId="77777777" w:rsidR="002578E4" w:rsidRPr="00A2540E" w:rsidRDefault="002578E4" w:rsidP="0052760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23528D6" w14:textId="77777777" w:rsidTr="0018769E">
        <w:tc>
          <w:tcPr>
            <w:tcW w:w="2800" w:type="dxa"/>
          </w:tcPr>
          <w:p w14:paraId="2A3F19F0" w14:textId="77777777" w:rsidR="002578E4" w:rsidRPr="00A2540E" w:rsidRDefault="002578E4" w:rsidP="0052760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1D2E8A6" w14:textId="77777777" w:rsidR="002578E4" w:rsidRPr="00A2540E" w:rsidRDefault="002578E4" w:rsidP="005276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33407B1" w14:textId="77777777" w:rsidR="002578E4" w:rsidRPr="00A2540E" w:rsidRDefault="002578E4" w:rsidP="005276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17CD8C" w14:textId="77777777" w:rsidR="002578E4" w:rsidRPr="00A2540E" w:rsidRDefault="002578E4" w:rsidP="0052760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6C5D54" w14:textId="77777777" w:rsidR="002578E4" w:rsidRPr="002578E4" w:rsidRDefault="002578E4" w:rsidP="0052760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9460B" w:rsidRPr="0012157F" w14:paraId="7BEFDDF6" w14:textId="77777777" w:rsidTr="006A74F5">
        <w:tc>
          <w:tcPr>
            <w:tcW w:w="9104" w:type="dxa"/>
            <w:shd w:val="clear" w:color="auto" w:fill="D9D9D9"/>
          </w:tcPr>
          <w:p w14:paraId="04453337" w14:textId="77777777" w:rsidR="0059460B" w:rsidRPr="0012157F" w:rsidRDefault="0059460B" w:rsidP="0052760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CA7455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946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46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460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ADDD94B" w14:textId="77777777" w:rsidR="0059460B" w:rsidRPr="00612283" w:rsidRDefault="0059460B" w:rsidP="0052760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BE5C1D2" w14:textId="77777777" w:rsidR="0059460B" w:rsidRPr="00612283" w:rsidRDefault="0059460B" w:rsidP="0052760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849A29B" w14:textId="77777777" w:rsidR="0059460B" w:rsidRPr="0012157F" w:rsidRDefault="0059460B" w:rsidP="0052760A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47F5361" w14:textId="77777777" w:rsidR="0052760A" w:rsidRDefault="0052760A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231569" w14:textId="5957B31D" w:rsidR="00E50194" w:rsidRDefault="001F027E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49E21CE" w14:textId="77777777" w:rsidTr="0018769E">
        <w:tc>
          <w:tcPr>
            <w:tcW w:w="2269" w:type="dxa"/>
          </w:tcPr>
          <w:p w14:paraId="28F93E7A" w14:textId="77777777" w:rsidR="002578E4" w:rsidRPr="00A2540E" w:rsidRDefault="002578E4" w:rsidP="005276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DEA648" w14:textId="77777777" w:rsidR="002578E4" w:rsidRPr="00A2540E" w:rsidRDefault="0059460B" w:rsidP="005276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46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Naprawa i wymiana wykładzin wraz z podłożem w pomieszczeniach szpitalnych wraz z materiałem ( min 650m2)-Realizacja prac remontowych na obiektach Filii nr 1 i 2 Szpitala Wojewódzkiego w Poznaniu wynikających z zaleceń Sanepidu w ramach zadania </w:t>
            </w:r>
            <w:proofErr w:type="spellStart"/>
            <w:r w:rsidRPr="005946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pn</w:t>
            </w:r>
            <w:proofErr w:type="spellEnd"/>
            <w:r w:rsidRPr="005946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.:"Realizacja prac remontowych na obiektach Filii nr 1 i 2 Szpitala Wojewódzkiego w Poznaniu wynikających z zaleceń pokontrolnych Sanepidu"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460B" w:rsidRPr="00A2540E" w14:paraId="61F578D6" w14:textId="77777777" w:rsidTr="006A74F5">
        <w:tc>
          <w:tcPr>
            <w:tcW w:w="2269" w:type="dxa"/>
          </w:tcPr>
          <w:p w14:paraId="418382E0" w14:textId="77777777" w:rsidR="0059460B" w:rsidRPr="00A2540E" w:rsidRDefault="0059460B" w:rsidP="005276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409733" w14:textId="77777777" w:rsidR="0059460B" w:rsidRPr="00A2540E" w:rsidRDefault="0059460B" w:rsidP="005276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46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SZW/DZP/119/2025</w:t>
            </w:r>
          </w:p>
        </w:tc>
      </w:tr>
    </w:tbl>
    <w:p w14:paraId="21298695" w14:textId="77777777" w:rsidR="002578E4" w:rsidRDefault="002578E4" w:rsidP="0052760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11CB7A1" w14:textId="77777777" w:rsidR="00F90CD1" w:rsidRDefault="005434B3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460B" w:rsidRPr="0059460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66E87AD" w14:textId="77777777" w:rsidR="0052760A" w:rsidRPr="0012157F" w:rsidRDefault="0052760A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E84BD9F" w14:textId="77777777" w:rsidTr="00650D6C">
        <w:tc>
          <w:tcPr>
            <w:tcW w:w="9104" w:type="dxa"/>
            <w:shd w:val="clear" w:color="auto" w:fill="D9D9D9"/>
          </w:tcPr>
          <w:p w14:paraId="55BD697D" w14:textId="77777777" w:rsidR="00E50194" w:rsidRPr="00650D6C" w:rsidRDefault="00650D6C" w:rsidP="0052760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56B551B" w14:textId="77777777" w:rsidR="00C113BF" w:rsidRPr="0012157F" w:rsidRDefault="00C113BF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ACA635" w14:textId="77777777" w:rsidR="002426FF" w:rsidRPr="00A44833" w:rsidRDefault="002426FF" w:rsidP="0052760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770F7F9" w14:textId="77777777" w:rsidR="00023477" w:rsidRPr="006B53D6" w:rsidRDefault="00023477" w:rsidP="0052760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3E5F88D" w14:textId="77777777" w:rsidR="00023477" w:rsidRPr="00992BD8" w:rsidRDefault="00992BD8" w:rsidP="0052760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87D250B" w14:textId="77777777" w:rsidR="00992BD8" w:rsidRPr="00992BD8" w:rsidRDefault="00992BD8" w:rsidP="0052760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402FF73" w14:textId="77777777" w:rsidR="00023477" w:rsidRDefault="00C113BF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20E9A33" w14:textId="77777777" w:rsidR="007A2BCB" w:rsidRDefault="00992BD8" w:rsidP="0052760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253E4B94" w14:textId="77777777" w:rsidR="0011306C" w:rsidRDefault="007A2BCB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3260150" w14:textId="77777777" w:rsidR="0052760A" w:rsidRDefault="0052760A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7E5145D" w14:textId="77777777" w:rsidTr="00CD4DD1">
        <w:tc>
          <w:tcPr>
            <w:tcW w:w="9104" w:type="dxa"/>
            <w:shd w:val="clear" w:color="auto" w:fill="D9D9D9"/>
          </w:tcPr>
          <w:p w14:paraId="61E63751" w14:textId="77777777" w:rsidR="0011306C" w:rsidRPr="00650D6C" w:rsidRDefault="0011306C" w:rsidP="0052760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A4B09E2" w14:textId="77777777" w:rsidR="00D2702A" w:rsidRPr="0012157F" w:rsidRDefault="004F23F7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241D5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CB43" w14:textId="77777777" w:rsidR="00D2702A" w:rsidRPr="0012157F" w:rsidRDefault="00D2702A" w:rsidP="00527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B0F8" w14:textId="77777777" w:rsidR="00D2702A" w:rsidRPr="0012157F" w:rsidRDefault="00D2702A" w:rsidP="0052760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9460B" w:rsidRPr="0012157F" w14:paraId="28E09C9E" w14:textId="77777777" w:rsidTr="006A74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E9DBE" w14:textId="77777777" w:rsidR="0059460B" w:rsidRPr="0012157F" w:rsidRDefault="0059460B" w:rsidP="0052760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66AB3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460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598256D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59460B" w:rsidRPr="0012157F" w14:paraId="54397251" w14:textId="77777777" w:rsidTr="006A74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520F4" w14:textId="77777777" w:rsidR="0059460B" w:rsidRPr="0012157F" w:rsidRDefault="0059460B" w:rsidP="0052760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1C64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460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403E372" w14:textId="5A3BA2C4" w:rsidR="0059460B" w:rsidRPr="0012157F" w:rsidRDefault="0052760A" w:rsidP="0052760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5BF">
              <w:rPr>
                <w:rFonts w:ascii="Arial" w:hAnsi="Arial" w:cs="Arial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SWZ</w:t>
            </w:r>
          </w:p>
        </w:tc>
      </w:tr>
      <w:tr w:rsidR="0059460B" w:rsidRPr="0012157F" w14:paraId="271C632D" w14:textId="77777777" w:rsidTr="006A74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6877" w14:textId="77777777" w:rsidR="0059460B" w:rsidRPr="0012157F" w:rsidRDefault="0059460B" w:rsidP="0052760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B6B4E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460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9C07384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59460B" w:rsidRPr="0012157F" w14:paraId="127070C2" w14:textId="77777777" w:rsidTr="006A74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6F1F" w14:textId="77777777" w:rsidR="0059460B" w:rsidRPr="0012157F" w:rsidRDefault="0059460B" w:rsidP="0052760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AD76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460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78F605C" w14:textId="77777777" w:rsidR="0059460B" w:rsidRPr="0012157F" w:rsidRDefault="0059460B" w:rsidP="0052760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460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EA272F4" w14:textId="77777777" w:rsidR="00E21BB4" w:rsidRPr="0012157F" w:rsidRDefault="00257E73" w:rsidP="0052760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920E87C" w14:textId="77777777" w:rsidR="00E21BB4" w:rsidRPr="00E21BB4" w:rsidRDefault="00E21BB4" w:rsidP="0052760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83C1FA" w14:textId="77777777" w:rsidR="00C62F57" w:rsidRDefault="00C62F57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FB560FF" w14:textId="77777777" w:rsidR="00C62F57" w:rsidRDefault="00C62F57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C56F3EC" w14:textId="77777777" w:rsidR="00721D87" w:rsidRDefault="00E21BB4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ED8840B" w14:textId="77777777" w:rsidR="00721D87" w:rsidRDefault="00E21BB4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34E75A3" w14:textId="77777777" w:rsidR="00721D87" w:rsidRPr="00721D87" w:rsidRDefault="00721D87" w:rsidP="0052760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403A74F" w14:textId="77777777" w:rsidR="00721D87" w:rsidRDefault="00E21BB4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B366B46" w14:textId="77777777" w:rsidR="00E21BB4" w:rsidRPr="00E21BB4" w:rsidRDefault="00E21BB4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BE33A5" w14:textId="77777777" w:rsidR="00E21BB4" w:rsidRPr="00721D87" w:rsidRDefault="00E21BB4" w:rsidP="0052760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8D02B45" w14:textId="77777777" w:rsidR="00C62F57" w:rsidRDefault="00257E73" w:rsidP="0052760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BA3BDB" w14:textId="77777777" w:rsidTr="00CD4DD1">
        <w:tc>
          <w:tcPr>
            <w:tcW w:w="9104" w:type="dxa"/>
            <w:shd w:val="clear" w:color="auto" w:fill="D9D9D9"/>
          </w:tcPr>
          <w:p w14:paraId="35189FE1" w14:textId="77777777" w:rsidR="00BE6F04" w:rsidRPr="00650D6C" w:rsidRDefault="00E426EB" w:rsidP="0052760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F96EE1D" w14:textId="77777777" w:rsidR="00FE4E2B" w:rsidRDefault="00E426EB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7828E7A" w14:textId="77777777" w:rsidR="0052760A" w:rsidRPr="00E426EB" w:rsidRDefault="0052760A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D811F95" w14:textId="77777777" w:rsidTr="00847232">
        <w:tc>
          <w:tcPr>
            <w:tcW w:w="9104" w:type="dxa"/>
            <w:shd w:val="clear" w:color="auto" w:fill="D9D9D9"/>
          </w:tcPr>
          <w:p w14:paraId="3C39B929" w14:textId="77777777" w:rsidR="00E426EB" w:rsidRPr="00650D6C" w:rsidRDefault="00E426EB" w:rsidP="0052760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DA547C2" w14:textId="77777777" w:rsidR="00E426EB" w:rsidRPr="0012157F" w:rsidRDefault="00E426EB" w:rsidP="005276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EB2E5" w14:textId="77777777" w:rsidR="00E426EB" w:rsidRPr="00E426EB" w:rsidRDefault="00E426EB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E1D7BB" w14:textId="77777777" w:rsidR="00E426EB" w:rsidRPr="00E426EB" w:rsidRDefault="00E426EB" w:rsidP="0052760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1DE0ED" w14:textId="77777777" w:rsidR="00E426EB" w:rsidRPr="00FF0EBB" w:rsidRDefault="00E426EB" w:rsidP="0052760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4A9C39" w14:textId="77777777" w:rsidR="00E426EB" w:rsidRPr="00E426EB" w:rsidRDefault="00E426EB" w:rsidP="0052760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357EC0E" w14:textId="77777777" w:rsidR="00E426EB" w:rsidRPr="00FF0EBB" w:rsidRDefault="00E426EB" w:rsidP="0052760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07BB83" w14:textId="77777777" w:rsidR="00E426EB" w:rsidRDefault="00E426EB" w:rsidP="005276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B1760C" w14:textId="77777777" w:rsidR="0012157F" w:rsidRPr="0012157F" w:rsidRDefault="0012157F" w:rsidP="005276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0A5BBD" w14:textId="77777777" w:rsidR="00524951" w:rsidRDefault="00FE4E2B" w:rsidP="005276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56E3008" w14:textId="77777777" w:rsidR="00524951" w:rsidRDefault="00524951" w:rsidP="0052760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F35A2F6" w14:textId="77777777" w:rsidR="00FE4E2B" w:rsidRPr="0012157F" w:rsidRDefault="00524951" w:rsidP="0052760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7B97B2D" w14:textId="77777777" w:rsidR="00484F88" w:rsidRPr="0012157F" w:rsidRDefault="006D536F" w:rsidP="0052760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3B22F" w14:textId="77777777" w:rsidR="00A82515" w:rsidRDefault="00A82515" w:rsidP="0038231F">
      <w:pPr>
        <w:spacing w:after="0" w:line="240" w:lineRule="auto"/>
      </w:pPr>
      <w:r>
        <w:separator/>
      </w:r>
    </w:p>
  </w:endnote>
  <w:endnote w:type="continuationSeparator" w:id="0">
    <w:p w14:paraId="4CB17BAC" w14:textId="77777777" w:rsidR="00A82515" w:rsidRDefault="00A825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366F" w14:textId="77777777" w:rsidR="0059460B" w:rsidRDefault="005946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4E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EEEDA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536A8" w14:textId="77777777" w:rsidR="0059460B" w:rsidRDefault="005946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4F9A4" w14:textId="77777777" w:rsidR="00A82515" w:rsidRDefault="00A82515" w:rsidP="0038231F">
      <w:pPr>
        <w:spacing w:after="0" w:line="240" w:lineRule="auto"/>
      </w:pPr>
      <w:r>
        <w:separator/>
      </w:r>
    </w:p>
  </w:footnote>
  <w:footnote w:type="continuationSeparator" w:id="0">
    <w:p w14:paraId="3379DFAF" w14:textId="77777777" w:rsidR="00A82515" w:rsidRDefault="00A82515" w:rsidP="0038231F">
      <w:pPr>
        <w:spacing w:after="0" w:line="240" w:lineRule="auto"/>
      </w:pPr>
      <w:r>
        <w:continuationSeparator/>
      </w:r>
    </w:p>
  </w:footnote>
  <w:footnote w:id="1">
    <w:p w14:paraId="7EF3A42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3EC961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463C2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7DA70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D8D23" w14:textId="77777777" w:rsidR="0059460B" w:rsidRDefault="005946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FBA1B" w14:textId="77777777" w:rsidR="0059460B" w:rsidRDefault="005946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FBA" w14:textId="77777777" w:rsidR="0059460B" w:rsidRDefault="00594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883583">
    <w:abstractNumId w:val="11"/>
  </w:num>
  <w:num w:numId="2" w16cid:durableId="1147212213">
    <w:abstractNumId w:val="0"/>
  </w:num>
  <w:num w:numId="3" w16cid:durableId="2033141817">
    <w:abstractNumId w:val="10"/>
  </w:num>
  <w:num w:numId="4" w16cid:durableId="1951668517">
    <w:abstractNumId w:val="13"/>
  </w:num>
  <w:num w:numId="5" w16cid:durableId="1702515433">
    <w:abstractNumId w:val="12"/>
  </w:num>
  <w:num w:numId="6" w16cid:durableId="27144503">
    <w:abstractNumId w:val="9"/>
  </w:num>
  <w:num w:numId="7" w16cid:durableId="1354528938">
    <w:abstractNumId w:val="1"/>
  </w:num>
  <w:num w:numId="8" w16cid:durableId="1767195257">
    <w:abstractNumId w:val="6"/>
  </w:num>
  <w:num w:numId="9" w16cid:durableId="1751460852">
    <w:abstractNumId w:val="4"/>
  </w:num>
  <w:num w:numId="10" w16cid:durableId="2063862261">
    <w:abstractNumId w:val="7"/>
  </w:num>
  <w:num w:numId="11" w16cid:durableId="689069302">
    <w:abstractNumId w:val="5"/>
  </w:num>
  <w:num w:numId="12" w16cid:durableId="126820085">
    <w:abstractNumId w:val="8"/>
  </w:num>
  <w:num w:numId="13" w16cid:durableId="1143742863">
    <w:abstractNumId w:val="3"/>
  </w:num>
  <w:num w:numId="14" w16cid:durableId="707069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1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760A"/>
    <w:rsid w:val="005434B3"/>
    <w:rsid w:val="00561084"/>
    <w:rsid w:val="005641F0"/>
    <w:rsid w:val="0059460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515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504248"/>
  <w15:docId w15:val="{253F65EF-108E-4C5C-AB82-4412394C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2025-09-08T07:15:00Z</dcterms:created>
  <dcterms:modified xsi:type="dcterms:W3CDTF">2025-09-08T07:15:00Z</dcterms:modified>
</cp:coreProperties>
</file>