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DC2BE" w14:textId="77777777" w:rsidR="00CF7835" w:rsidRPr="00227391" w:rsidRDefault="00102F1A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27391">
        <w:rPr>
          <w:rFonts w:ascii="Arial Narrow" w:hAnsi="Arial Narrow" w:cs="Arial"/>
          <w:sz w:val="22"/>
          <w:szCs w:val="22"/>
        </w:rPr>
        <w:t>Bydgoszcz</w:t>
      </w:r>
      <w:r w:rsidR="00CF7835" w:rsidRPr="00227391">
        <w:rPr>
          <w:rFonts w:ascii="Arial Narrow" w:hAnsi="Arial Narrow" w:cs="Arial"/>
          <w:sz w:val="22"/>
          <w:szCs w:val="22"/>
        </w:rPr>
        <w:t xml:space="preserve"> dnia: </w:t>
      </w:r>
      <w:r w:rsidRPr="00227391">
        <w:rPr>
          <w:rFonts w:ascii="Arial Narrow" w:hAnsi="Arial Narrow" w:cs="Arial"/>
          <w:sz w:val="22"/>
          <w:szCs w:val="22"/>
        </w:rPr>
        <w:t>2025-09-01</w:t>
      </w:r>
    </w:p>
    <w:p w14:paraId="3E24DDCC" w14:textId="77777777" w:rsidR="00CF7835" w:rsidRPr="00227391" w:rsidRDefault="00102F1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2739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75DAEBB" w14:textId="77777777" w:rsidR="00CF7835" w:rsidRPr="00227391" w:rsidRDefault="00102F1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27391">
        <w:rPr>
          <w:rFonts w:ascii="Arial Narrow" w:hAnsi="Arial Narrow" w:cs="Arial"/>
          <w:sz w:val="22"/>
          <w:szCs w:val="22"/>
        </w:rPr>
        <w:t>Powstańców Warszawy</w:t>
      </w:r>
      <w:r w:rsidR="00CF7835" w:rsidRPr="00227391">
        <w:rPr>
          <w:rFonts w:ascii="Arial Narrow" w:hAnsi="Arial Narrow" w:cs="Arial"/>
          <w:sz w:val="22"/>
          <w:szCs w:val="22"/>
        </w:rPr>
        <w:t xml:space="preserve"> </w:t>
      </w:r>
      <w:r w:rsidRPr="00227391">
        <w:rPr>
          <w:rFonts w:ascii="Arial Narrow" w:hAnsi="Arial Narrow" w:cs="Arial"/>
          <w:sz w:val="22"/>
          <w:szCs w:val="22"/>
        </w:rPr>
        <w:t>5</w:t>
      </w:r>
    </w:p>
    <w:p w14:paraId="50050AAF" w14:textId="77777777" w:rsidR="00CF7835" w:rsidRPr="00227391" w:rsidRDefault="00102F1A" w:rsidP="00CF7835">
      <w:pPr>
        <w:rPr>
          <w:rFonts w:ascii="Arial Narrow" w:hAnsi="Arial Narrow" w:cs="Arial"/>
          <w:sz w:val="22"/>
          <w:szCs w:val="22"/>
        </w:rPr>
      </w:pPr>
      <w:r w:rsidRPr="00227391">
        <w:rPr>
          <w:rFonts w:ascii="Arial Narrow" w:hAnsi="Arial Narrow" w:cs="Arial"/>
          <w:sz w:val="22"/>
          <w:szCs w:val="22"/>
        </w:rPr>
        <w:t>85-681</w:t>
      </w:r>
      <w:r w:rsidR="00CF7835" w:rsidRPr="00227391">
        <w:rPr>
          <w:rFonts w:ascii="Arial Narrow" w:hAnsi="Arial Narrow" w:cs="Arial"/>
          <w:sz w:val="22"/>
          <w:szCs w:val="22"/>
        </w:rPr>
        <w:t xml:space="preserve"> </w:t>
      </w:r>
      <w:r w:rsidRPr="00227391">
        <w:rPr>
          <w:rFonts w:ascii="Arial Narrow" w:hAnsi="Arial Narrow" w:cs="Arial"/>
          <w:sz w:val="22"/>
          <w:szCs w:val="22"/>
        </w:rPr>
        <w:t>Bydgoszcz</w:t>
      </w:r>
    </w:p>
    <w:p w14:paraId="6C77B1BD" w14:textId="77777777" w:rsidR="00CF7835" w:rsidRPr="00227391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739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6EA9B84" w14:textId="77777777" w:rsidR="00CF7835" w:rsidRPr="00227391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2739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27391" w14:paraId="57041C9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5CFA89" w14:textId="77777777" w:rsidR="00CF7835" w:rsidRPr="00227391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2739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3CA410C" w14:textId="77777777" w:rsidR="00CF7835" w:rsidRPr="00227391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2739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12E41EE" w14:textId="77777777" w:rsidR="00CF7835" w:rsidRPr="00227391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2739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2739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2739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27391" w14:paraId="5F8C1026" w14:textId="77777777" w:rsidTr="000C1C6D">
        <w:tc>
          <w:tcPr>
            <w:tcW w:w="2269" w:type="dxa"/>
          </w:tcPr>
          <w:p w14:paraId="36A3EF66" w14:textId="77777777" w:rsidR="00CF7835" w:rsidRPr="0022739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A23EEC6" w14:textId="77777777" w:rsidR="00CF7835" w:rsidRPr="00227391" w:rsidRDefault="00102F1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15 sztuk urządzeń do podciśnieniowego leczenia ran na okres 12 miesięcy</w:t>
            </w:r>
            <w:r w:rsidR="00CF7835" w:rsidRPr="0022739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02F1A" w:rsidRPr="00227391" w14:paraId="510F4599" w14:textId="77777777" w:rsidTr="004E7C25">
        <w:tc>
          <w:tcPr>
            <w:tcW w:w="2269" w:type="dxa"/>
          </w:tcPr>
          <w:p w14:paraId="1B546310" w14:textId="77777777" w:rsidR="00102F1A" w:rsidRPr="00227391" w:rsidRDefault="00102F1A" w:rsidP="004E7C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F692DD0" w14:textId="77777777" w:rsidR="00102F1A" w:rsidRPr="00227391" w:rsidRDefault="00102F1A" w:rsidP="004E7C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bCs/>
                <w:sz w:val="22"/>
                <w:szCs w:val="22"/>
              </w:rPr>
              <w:t>84/2025</w:t>
            </w:r>
          </w:p>
        </w:tc>
      </w:tr>
    </w:tbl>
    <w:p w14:paraId="51EDF1E5" w14:textId="77777777" w:rsidR="00D665F5" w:rsidRPr="00227391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227391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227391">
        <w:rPr>
          <w:rFonts w:ascii="Arial Narrow" w:hAnsi="Arial Narrow" w:cs="Arial"/>
          <w:sz w:val="22"/>
          <w:szCs w:val="22"/>
        </w:rPr>
        <w:t>2</w:t>
      </w:r>
      <w:r w:rsidRPr="00227391">
        <w:rPr>
          <w:rFonts w:ascii="Arial Narrow" w:hAnsi="Arial Narrow" w:cs="Arial"/>
          <w:sz w:val="22"/>
          <w:szCs w:val="22"/>
        </w:rPr>
        <w:t xml:space="preserve"> ust. 5 </w:t>
      </w:r>
      <w:r w:rsidRPr="00227391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227391">
        <w:rPr>
          <w:rFonts w:ascii="Arial Narrow" w:hAnsi="Arial Narrow" w:cs="Arial"/>
          <w:sz w:val="22"/>
          <w:szCs w:val="22"/>
        </w:rPr>
        <w:t xml:space="preserve"> </w:t>
      </w:r>
      <w:r w:rsidR="00102F1A" w:rsidRPr="00227391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227391">
        <w:rPr>
          <w:rFonts w:ascii="Arial Narrow" w:hAnsi="Arial Narrow" w:cs="Arial"/>
          <w:sz w:val="22"/>
          <w:szCs w:val="22"/>
        </w:rPr>
        <w:t xml:space="preserve"> </w:t>
      </w:r>
      <w:r w:rsidRPr="00227391">
        <w:rPr>
          <w:rFonts w:ascii="Arial Narrow" w:hAnsi="Arial Narrow" w:cs="Arial"/>
          <w:sz w:val="22"/>
          <w:szCs w:val="22"/>
        </w:rPr>
        <w:t>udostępnia</w:t>
      </w:r>
      <w:r w:rsidR="00F95C33" w:rsidRPr="00227391">
        <w:rPr>
          <w:rFonts w:ascii="Arial Narrow" w:hAnsi="Arial Narrow" w:cs="Arial"/>
          <w:sz w:val="22"/>
          <w:szCs w:val="22"/>
        </w:rPr>
        <w:t xml:space="preserve"> </w:t>
      </w:r>
      <w:r w:rsidR="004C7E9B" w:rsidRPr="00227391">
        <w:rPr>
          <w:rFonts w:ascii="Arial Narrow" w:hAnsi="Arial Narrow" w:cs="Arial"/>
          <w:sz w:val="22"/>
          <w:szCs w:val="22"/>
        </w:rPr>
        <w:t>informacj</w:t>
      </w:r>
      <w:r w:rsidR="00577BC6" w:rsidRPr="00227391">
        <w:rPr>
          <w:rFonts w:ascii="Arial Narrow" w:hAnsi="Arial Narrow" w:cs="Arial"/>
          <w:sz w:val="22"/>
          <w:szCs w:val="22"/>
        </w:rPr>
        <w:t>ę</w:t>
      </w:r>
      <w:r w:rsidR="00035488" w:rsidRPr="0022739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27391">
        <w:rPr>
          <w:rFonts w:ascii="Arial Narrow" w:hAnsi="Arial Narrow" w:cs="Arial"/>
          <w:sz w:val="22"/>
          <w:szCs w:val="22"/>
        </w:rPr>
        <w:t>.</w:t>
      </w:r>
    </w:p>
    <w:p w14:paraId="3065CCF0" w14:textId="77777777" w:rsidR="00A80738" w:rsidRPr="00227391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2739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27391">
        <w:rPr>
          <w:rFonts w:ascii="Arial Narrow" w:hAnsi="Arial Narrow" w:cs="Arial"/>
          <w:sz w:val="22"/>
          <w:szCs w:val="22"/>
        </w:rPr>
        <w:t xml:space="preserve"> w dniu </w:t>
      </w:r>
      <w:r w:rsidR="00102F1A" w:rsidRPr="00227391">
        <w:rPr>
          <w:rFonts w:ascii="Arial Narrow" w:hAnsi="Arial Narrow" w:cs="Arial"/>
          <w:sz w:val="22"/>
          <w:szCs w:val="22"/>
        </w:rPr>
        <w:t>01/09/2025</w:t>
      </w:r>
      <w:r w:rsidR="00FF4AB1" w:rsidRPr="00227391">
        <w:rPr>
          <w:rFonts w:ascii="Arial Narrow" w:hAnsi="Arial Narrow" w:cs="Arial"/>
          <w:sz w:val="22"/>
          <w:szCs w:val="22"/>
        </w:rPr>
        <w:t xml:space="preserve"> o godz. </w:t>
      </w:r>
      <w:r w:rsidR="00102F1A" w:rsidRPr="00227391">
        <w:rPr>
          <w:rFonts w:ascii="Arial Narrow" w:hAnsi="Arial Narrow" w:cs="Arial"/>
          <w:sz w:val="22"/>
          <w:szCs w:val="22"/>
        </w:rPr>
        <w:t>08:30</w:t>
      </w:r>
      <w:r w:rsidRPr="0022739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27391" w14:paraId="0EB57D2F" w14:textId="77777777" w:rsidTr="000C1C6D">
        <w:tc>
          <w:tcPr>
            <w:tcW w:w="1276" w:type="dxa"/>
            <w:shd w:val="clear" w:color="auto" w:fill="F2F2F2"/>
            <w:vAlign w:val="center"/>
          </w:tcPr>
          <w:p w14:paraId="4C73D87F" w14:textId="77777777" w:rsidR="00D665F5" w:rsidRPr="00227391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227391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227391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3455AA7" w14:textId="77777777" w:rsidR="00D665F5" w:rsidRPr="0022739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227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7391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6B37C54" w14:textId="77777777" w:rsidR="00D665F5" w:rsidRPr="0022739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02F1A" w:rsidRPr="00227391" w14:paraId="79C15ED4" w14:textId="77777777" w:rsidTr="004E7C25">
        <w:tc>
          <w:tcPr>
            <w:tcW w:w="1276" w:type="dxa"/>
            <w:vAlign w:val="center"/>
          </w:tcPr>
          <w:p w14:paraId="63901F4E" w14:textId="77777777" w:rsidR="00102F1A" w:rsidRPr="00227391" w:rsidRDefault="00102F1A" w:rsidP="004E7C2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2B0DEC1F" w14:textId="77777777" w:rsidR="00102F1A" w:rsidRPr="00227391" w:rsidRDefault="00102F1A" w:rsidP="004E7C2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14:paraId="5028339B" w14:textId="77777777" w:rsidR="00102F1A" w:rsidRPr="00227391" w:rsidRDefault="00102F1A" w:rsidP="004E7C2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 xml:space="preserve">Żeromskiego 17 </w:t>
            </w:r>
          </w:p>
          <w:p w14:paraId="3150B30D" w14:textId="77777777" w:rsidR="00102F1A" w:rsidRPr="00227391" w:rsidRDefault="00102F1A" w:rsidP="004E7C2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vAlign w:val="center"/>
          </w:tcPr>
          <w:p w14:paraId="7FF1C938" w14:textId="77777777" w:rsidR="00102F1A" w:rsidRPr="00227391" w:rsidRDefault="00102F1A" w:rsidP="004E7C2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7391">
              <w:rPr>
                <w:rFonts w:ascii="Arial Narrow" w:hAnsi="Arial Narrow" w:cs="Arial"/>
                <w:sz w:val="22"/>
                <w:szCs w:val="22"/>
              </w:rPr>
              <w:t>359 320.75 zł</w:t>
            </w:r>
          </w:p>
        </w:tc>
      </w:tr>
    </w:tbl>
    <w:p w14:paraId="0A5FE407" w14:textId="77777777" w:rsidR="0069085C" w:rsidRPr="00227391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1BBBA182" w14:textId="77777777" w:rsidR="00577BC6" w:rsidRPr="00227391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82FBE37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27391">
        <w:rPr>
          <w:rFonts w:ascii="Arial Narrow" w:hAnsi="Arial Narrow" w:cs="Arial"/>
          <w:i/>
          <w:sz w:val="22"/>
          <w:szCs w:val="22"/>
        </w:rPr>
        <w:t>Zamawiający</w:t>
      </w:r>
    </w:p>
    <w:p w14:paraId="31AEF41E" w14:textId="77777777" w:rsidR="00DF3FE7" w:rsidRDefault="00DF3FE7" w:rsidP="00DF3FE7">
      <w:pPr>
        <w:rPr>
          <w:rFonts w:ascii="Arial Narrow" w:hAnsi="Arial Narrow"/>
        </w:rPr>
      </w:pPr>
    </w:p>
    <w:p w14:paraId="3A33256A" w14:textId="77777777" w:rsidR="00DF3FE7" w:rsidRDefault="00DF3FE7" w:rsidP="00DF3FE7">
      <w:pPr>
        <w:rPr>
          <w:rFonts w:ascii="Arial Narrow" w:hAnsi="Arial Narrow"/>
        </w:rPr>
      </w:pPr>
    </w:p>
    <w:p w14:paraId="4508C23E" w14:textId="77777777" w:rsidR="00DF3FE7" w:rsidRDefault="00DF3FE7" w:rsidP="00DF3FE7">
      <w:pPr>
        <w:rPr>
          <w:rFonts w:ascii="Arial Narrow" w:hAnsi="Arial Narrow"/>
        </w:rPr>
      </w:pPr>
    </w:p>
    <w:p w14:paraId="2245223B" w14:textId="77777777" w:rsidR="00DF3FE7" w:rsidRDefault="00DF3FE7" w:rsidP="00DF3FE7">
      <w:pPr>
        <w:rPr>
          <w:rFonts w:ascii="Arial Narrow" w:hAnsi="Arial Narrow"/>
        </w:rPr>
      </w:pPr>
    </w:p>
    <w:p w14:paraId="323EAD3F" w14:textId="7C108ED9" w:rsidR="00DF3FE7" w:rsidRDefault="00DF3FE7" w:rsidP="00DF3FE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9891DFF" w14:textId="77777777" w:rsidR="00DF3FE7" w:rsidRDefault="00DF3FE7" w:rsidP="00DF3FE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0C508224" w14:textId="77777777" w:rsidR="00DF3FE7" w:rsidRDefault="00DF3FE7" w:rsidP="00DF3FE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76316C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</w:t>
      </w:r>
    </w:p>
    <w:p w14:paraId="079D4748" w14:textId="77777777" w:rsidR="00DF3FE7" w:rsidRDefault="00DF3FE7" w:rsidP="00DF3FE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</w:rPr>
        <w:t>Data: 2025-09-01</w:t>
      </w:r>
    </w:p>
    <w:p w14:paraId="1DC53994" w14:textId="77777777" w:rsidR="00DF3FE7" w:rsidRPr="00227391" w:rsidRDefault="00DF3FE7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DF3FE7" w:rsidRPr="00227391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9D2BA" w14:textId="77777777" w:rsidR="00CE4B47" w:rsidRDefault="00CE4B47">
      <w:r>
        <w:separator/>
      </w:r>
    </w:p>
  </w:endnote>
  <w:endnote w:type="continuationSeparator" w:id="0">
    <w:p w14:paraId="0C0AF076" w14:textId="77777777" w:rsidR="00CE4B47" w:rsidRDefault="00CE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10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1BB7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1C514" w14:textId="77777777" w:rsidR="00960CEB" w:rsidRPr="00986737" w:rsidRDefault="00DF3FE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CF6D08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32602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DE7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2D4172" w14:textId="77777777" w:rsidR="009F189D" w:rsidRDefault="009F189D">
    <w:pPr>
      <w:pStyle w:val="Stopka"/>
      <w:tabs>
        <w:tab w:val="clear" w:pos="4536"/>
      </w:tabs>
      <w:jc w:val="center"/>
    </w:pPr>
  </w:p>
  <w:p w14:paraId="7334805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13712" w14:textId="77777777" w:rsidR="00CE4B47" w:rsidRDefault="00CE4B47">
      <w:r>
        <w:separator/>
      </w:r>
    </w:p>
  </w:footnote>
  <w:footnote w:type="continuationSeparator" w:id="0">
    <w:p w14:paraId="4D58EE98" w14:textId="77777777" w:rsidR="00CE4B47" w:rsidRDefault="00CE4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C2268" w14:textId="77777777" w:rsidR="00102F1A" w:rsidRDefault="00102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8B3A2" w14:textId="77777777" w:rsidR="00102F1A" w:rsidRDefault="00102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FC79E" w14:textId="77777777" w:rsidR="00102F1A" w:rsidRDefault="00102F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B47"/>
    <w:rsid w:val="00007727"/>
    <w:rsid w:val="00017720"/>
    <w:rsid w:val="00035488"/>
    <w:rsid w:val="000C1C6D"/>
    <w:rsid w:val="000D7F25"/>
    <w:rsid w:val="000E00E5"/>
    <w:rsid w:val="00102F1A"/>
    <w:rsid w:val="001146A4"/>
    <w:rsid w:val="00173B20"/>
    <w:rsid w:val="001C69FF"/>
    <w:rsid w:val="00227391"/>
    <w:rsid w:val="0023318D"/>
    <w:rsid w:val="00355C9D"/>
    <w:rsid w:val="003B6B36"/>
    <w:rsid w:val="003D72FD"/>
    <w:rsid w:val="003F57CD"/>
    <w:rsid w:val="00423179"/>
    <w:rsid w:val="00490DC0"/>
    <w:rsid w:val="004936D5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E4B47"/>
    <w:rsid w:val="00CF7835"/>
    <w:rsid w:val="00D665F5"/>
    <w:rsid w:val="00D7128F"/>
    <w:rsid w:val="00DF3FE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C6E325"/>
  <w15:chartTrackingRefBased/>
  <w15:docId w15:val="{6A3F8335-A698-4169-B5CC-5F47430D1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DF3F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2025-09-01T08:03:00Z</cp:lastPrinted>
  <dcterms:created xsi:type="dcterms:W3CDTF">2025-09-01T08:02:00Z</dcterms:created>
  <dcterms:modified xsi:type="dcterms:W3CDTF">2025-09-01T08:03:00Z</dcterms:modified>
</cp:coreProperties>
</file>