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0671A9" w:rsidRDefault="003018AB" w:rsidP="000671A9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0671A9">
        <w:rPr>
          <w:rFonts w:ascii="Arial" w:hAnsi="Arial" w:cs="Arial"/>
        </w:rPr>
        <w:t>Częstochowa</w:t>
      </w:r>
      <w:r w:rsidR="00B36EDA" w:rsidRPr="000671A9">
        <w:rPr>
          <w:rFonts w:ascii="Arial" w:hAnsi="Arial" w:cs="Arial"/>
        </w:rPr>
        <w:t xml:space="preserve"> dnia: </w:t>
      </w:r>
      <w:r w:rsidRPr="000671A9">
        <w:rPr>
          <w:rFonts w:ascii="Arial" w:hAnsi="Arial" w:cs="Arial"/>
        </w:rPr>
        <w:t>2024-08-08</w:t>
      </w:r>
    </w:p>
    <w:p w:rsidR="00B36EDA" w:rsidRPr="000671A9" w:rsidRDefault="003018AB" w:rsidP="000671A9">
      <w:pPr>
        <w:spacing w:line="360" w:lineRule="auto"/>
        <w:ind w:right="3969"/>
        <w:rPr>
          <w:rFonts w:ascii="Arial" w:hAnsi="Arial" w:cs="Arial"/>
          <w:b/>
          <w:bCs/>
        </w:rPr>
      </w:pPr>
      <w:r w:rsidRPr="000671A9">
        <w:rPr>
          <w:rFonts w:ascii="Arial" w:hAnsi="Arial" w:cs="Arial"/>
          <w:b/>
          <w:bCs/>
        </w:rPr>
        <w:t>Politechnika Częstochowska</w:t>
      </w:r>
    </w:p>
    <w:p w:rsidR="00B36EDA" w:rsidRPr="000671A9" w:rsidRDefault="003018AB" w:rsidP="000671A9">
      <w:pPr>
        <w:spacing w:line="360" w:lineRule="auto"/>
        <w:ind w:right="3969"/>
        <w:rPr>
          <w:rFonts w:ascii="Arial" w:hAnsi="Arial" w:cs="Arial"/>
        </w:rPr>
      </w:pPr>
      <w:r w:rsidRPr="000671A9">
        <w:rPr>
          <w:rFonts w:ascii="Arial" w:hAnsi="Arial" w:cs="Arial"/>
        </w:rPr>
        <w:t>Dąbrowskiego</w:t>
      </w:r>
      <w:r w:rsidR="00B36EDA" w:rsidRPr="000671A9">
        <w:rPr>
          <w:rFonts w:ascii="Arial" w:hAnsi="Arial" w:cs="Arial"/>
        </w:rPr>
        <w:t xml:space="preserve"> </w:t>
      </w:r>
      <w:r w:rsidRPr="000671A9">
        <w:rPr>
          <w:rFonts w:ascii="Arial" w:hAnsi="Arial" w:cs="Arial"/>
        </w:rPr>
        <w:t>69</w:t>
      </w:r>
    </w:p>
    <w:p w:rsidR="00B36EDA" w:rsidRPr="000671A9" w:rsidRDefault="003018AB" w:rsidP="000671A9">
      <w:pPr>
        <w:spacing w:line="360" w:lineRule="auto"/>
        <w:ind w:right="3969"/>
        <w:rPr>
          <w:rFonts w:ascii="Arial" w:hAnsi="Arial" w:cs="Arial"/>
        </w:rPr>
      </w:pPr>
      <w:r w:rsidRPr="000671A9">
        <w:rPr>
          <w:rFonts w:ascii="Arial" w:hAnsi="Arial" w:cs="Arial"/>
        </w:rPr>
        <w:t>42-201</w:t>
      </w:r>
      <w:r w:rsidR="00B36EDA" w:rsidRPr="000671A9">
        <w:rPr>
          <w:rFonts w:ascii="Arial" w:hAnsi="Arial" w:cs="Arial"/>
        </w:rPr>
        <w:t xml:space="preserve"> </w:t>
      </w:r>
      <w:r w:rsidRPr="000671A9">
        <w:rPr>
          <w:rFonts w:ascii="Arial" w:hAnsi="Arial" w:cs="Arial"/>
        </w:rPr>
        <w:t>Częstochowa</w:t>
      </w:r>
    </w:p>
    <w:p w:rsidR="00B36EDA" w:rsidRPr="000671A9" w:rsidRDefault="00B36EDA" w:rsidP="000671A9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671A9" w:rsidTr="00B36EDA">
        <w:tc>
          <w:tcPr>
            <w:tcW w:w="9923" w:type="dxa"/>
            <w:shd w:val="clear" w:color="auto" w:fill="F2F2F2"/>
            <w:hideMark/>
          </w:tcPr>
          <w:p w:rsidR="00B36EDA" w:rsidRPr="000671A9" w:rsidRDefault="00B36EDA" w:rsidP="000671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0671A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0671A9" w:rsidRDefault="00B36EDA" w:rsidP="000671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0671A9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0671A9" w:rsidRDefault="00B36EDA" w:rsidP="000671A9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0671A9" w:rsidRDefault="00B36EDA" w:rsidP="000671A9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0671A9">
        <w:rPr>
          <w:rFonts w:ascii="Arial" w:eastAsia="Calibri" w:hAnsi="Arial" w:cs="Arial"/>
          <w:lang w:eastAsia="en-US"/>
        </w:rPr>
        <w:t xml:space="preserve">Dotyczy </w:t>
      </w:r>
      <w:r w:rsidRPr="000671A9">
        <w:rPr>
          <w:rFonts w:ascii="Arial" w:hAnsi="Arial" w:cs="Arial"/>
        </w:rPr>
        <w:t>postępowania o udzielenie zamówienia publicznego</w:t>
      </w:r>
      <w:r w:rsidRPr="000671A9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671A9" w:rsidTr="00B36EDA">
        <w:tc>
          <w:tcPr>
            <w:tcW w:w="2269" w:type="dxa"/>
            <w:shd w:val="clear" w:color="auto" w:fill="auto"/>
          </w:tcPr>
          <w:p w:rsidR="00B36EDA" w:rsidRPr="000671A9" w:rsidRDefault="00B36EDA" w:rsidP="000671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671A9" w:rsidRDefault="003018AB" w:rsidP="000671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Opracowanie dokumentacji projektowo-kosztorysowych dla Politechniki Częstochowskiej</w:t>
            </w:r>
          </w:p>
        </w:tc>
      </w:tr>
      <w:tr w:rsidR="003018AB" w:rsidRPr="000671A9" w:rsidTr="00E00D8E">
        <w:tc>
          <w:tcPr>
            <w:tcW w:w="2269" w:type="dxa"/>
            <w:shd w:val="clear" w:color="auto" w:fill="auto"/>
          </w:tcPr>
          <w:p w:rsidR="003018AB" w:rsidRPr="000671A9" w:rsidRDefault="003018AB" w:rsidP="000671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018AB" w:rsidRPr="000671A9" w:rsidRDefault="003018AB" w:rsidP="000671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RK-NZ.261.42.2024.MT</w:t>
            </w:r>
          </w:p>
        </w:tc>
      </w:tr>
    </w:tbl>
    <w:p w:rsidR="00B36EDA" w:rsidRPr="000671A9" w:rsidRDefault="00B36EDA" w:rsidP="000671A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0671A9" w:rsidRDefault="00B36EDA" w:rsidP="000671A9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0671A9">
        <w:rPr>
          <w:rFonts w:ascii="Arial" w:hAnsi="Arial" w:cs="Arial"/>
        </w:rPr>
        <w:t xml:space="preserve">Zamawiający, </w:t>
      </w:r>
      <w:r w:rsidR="003018AB" w:rsidRPr="000671A9">
        <w:rPr>
          <w:rFonts w:ascii="Arial" w:hAnsi="Arial" w:cs="Arial"/>
          <w:b/>
        </w:rPr>
        <w:t>Politechnika Częstochowska</w:t>
      </w:r>
      <w:r w:rsidRPr="000671A9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3018AB" w:rsidRPr="000671A9">
        <w:rPr>
          <w:rFonts w:ascii="Arial" w:hAnsi="Arial" w:cs="Arial"/>
        </w:rPr>
        <w:t>(</w:t>
      </w:r>
      <w:proofErr w:type="spellStart"/>
      <w:r w:rsidR="003018AB" w:rsidRPr="000671A9">
        <w:rPr>
          <w:rFonts w:ascii="Arial" w:hAnsi="Arial" w:cs="Arial"/>
        </w:rPr>
        <w:t>t.j</w:t>
      </w:r>
      <w:proofErr w:type="spellEnd"/>
      <w:r w:rsidR="003018AB" w:rsidRPr="000671A9">
        <w:rPr>
          <w:rFonts w:ascii="Arial" w:hAnsi="Arial" w:cs="Arial"/>
        </w:rPr>
        <w:t>. Dz. U. z 2023r. poz. 1605)</w:t>
      </w:r>
      <w:r w:rsidRPr="000671A9">
        <w:rPr>
          <w:rFonts w:ascii="Arial" w:hAnsi="Arial" w:cs="Arial"/>
        </w:rPr>
        <w:t xml:space="preserve">, zwanej dalej „ustawą </w:t>
      </w:r>
      <w:proofErr w:type="spellStart"/>
      <w:r w:rsidRPr="000671A9">
        <w:rPr>
          <w:rFonts w:ascii="Arial" w:hAnsi="Arial" w:cs="Arial"/>
        </w:rPr>
        <w:t>Pzp</w:t>
      </w:r>
      <w:proofErr w:type="spellEnd"/>
      <w:r w:rsidRPr="000671A9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018AB" w:rsidRPr="000671A9" w:rsidTr="003018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671A9">
              <w:rPr>
                <w:rFonts w:ascii="Arial" w:hAnsi="Arial" w:cs="Arial"/>
                <w:b/>
                <w:bCs/>
              </w:rPr>
              <w:t>1</w:t>
            </w:r>
            <w:r w:rsidRPr="000671A9">
              <w:rPr>
                <w:rFonts w:ascii="Arial" w:hAnsi="Arial" w:cs="Arial"/>
              </w:rPr>
              <w:t xml:space="preserve">: </w:t>
            </w:r>
            <w:r w:rsidRPr="000671A9">
              <w:rPr>
                <w:rFonts w:ascii="Arial" w:hAnsi="Arial" w:cs="Arial"/>
              </w:rPr>
              <w:t>Wykonanie dokumentacji projektowo-kosztorysowej dla zadania: "Przebudowa pomieszczeń laboratoryjnych Politechniki Częstochowskiej, przy ul. J. H. Dąbrowskiego 73 w Częstochowie Wydziału Inżynierii Mechanicznej i Informatyki"</w:t>
            </w:r>
          </w:p>
          <w:p w:rsidR="003018AB" w:rsidRPr="000671A9" w:rsidRDefault="003018AB" w:rsidP="000671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671A9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Krakowska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77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</w:p>
          <w:p w:rsidR="003018AB" w:rsidRPr="000671A9" w:rsidRDefault="003018AB" w:rsidP="000671A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32-065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Krzeszowice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</w:rPr>
              <w:t xml:space="preserve">za cenę wykonania przedmiotu zamówienia w wysokości </w:t>
            </w:r>
            <w:r w:rsidRPr="000671A9">
              <w:rPr>
                <w:rFonts w:ascii="Arial" w:hAnsi="Arial" w:cs="Arial"/>
                <w:b/>
              </w:rPr>
              <w:t>68 660.00 zł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  <w:b/>
                <w:bCs/>
              </w:rPr>
              <w:t>brutto</w:t>
            </w:r>
            <w:r w:rsidRPr="000671A9">
              <w:rPr>
                <w:rFonts w:ascii="Arial" w:hAnsi="Arial" w:cs="Arial"/>
                <w:bCs/>
              </w:rPr>
              <w:t>.</w:t>
            </w:r>
          </w:p>
          <w:p w:rsidR="003018AB" w:rsidRPr="000671A9" w:rsidRDefault="003018AB" w:rsidP="000671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671A9">
              <w:rPr>
                <w:rFonts w:ascii="Arial" w:hAnsi="Arial" w:cs="Arial"/>
                <w:color w:val="000000"/>
              </w:rPr>
              <w:t>:</w:t>
            </w:r>
          </w:p>
          <w:p w:rsidR="003018AB" w:rsidRPr="000671A9" w:rsidRDefault="003018AB" w:rsidP="00067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18AB" w:rsidRPr="000671A9" w:rsidTr="003018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  <w:b/>
                <w:bCs/>
              </w:rPr>
              <w:t xml:space="preserve">Część nr </w:t>
            </w:r>
            <w:r w:rsidRPr="000671A9">
              <w:rPr>
                <w:rFonts w:ascii="Arial" w:hAnsi="Arial" w:cs="Arial"/>
                <w:b/>
                <w:bCs/>
              </w:rPr>
              <w:t>2</w:t>
            </w:r>
            <w:r w:rsidRPr="000671A9">
              <w:rPr>
                <w:rFonts w:ascii="Arial" w:hAnsi="Arial" w:cs="Arial"/>
              </w:rPr>
              <w:t xml:space="preserve">: </w:t>
            </w:r>
            <w:r w:rsidRPr="000671A9">
              <w:rPr>
                <w:rFonts w:ascii="Arial" w:hAnsi="Arial" w:cs="Arial"/>
              </w:rPr>
              <w:t>Opracowanie wielobranżowej dokumentacji projektowo-kosztorysowej dla zadania: "Wykonanie robót budowlanych w hali budynku "C"  Wydziału Inżynierii Produkcji i Technologii Materiałów"</w:t>
            </w:r>
          </w:p>
          <w:p w:rsidR="003018AB" w:rsidRPr="000671A9" w:rsidRDefault="003018AB" w:rsidP="000671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671A9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Krakowska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77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</w:p>
          <w:p w:rsidR="003018AB" w:rsidRPr="000671A9" w:rsidRDefault="003018AB" w:rsidP="000671A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32-065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Krzeszowice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</w:rPr>
              <w:t xml:space="preserve">za cenę wykonania przedmiotu zamówienia w wysokości </w:t>
            </w:r>
            <w:r w:rsidRPr="000671A9">
              <w:rPr>
                <w:rFonts w:ascii="Arial" w:hAnsi="Arial" w:cs="Arial"/>
                <w:b/>
              </w:rPr>
              <w:t>122 945.00 zł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  <w:b/>
                <w:bCs/>
              </w:rPr>
              <w:t>brutto</w:t>
            </w:r>
            <w:r w:rsidRPr="000671A9">
              <w:rPr>
                <w:rFonts w:ascii="Arial" w:hAnsi="Arial" w:cs="Arial"/>
                <w:bCs/>
              </w:rPr>
              <w:t>.</w:t>
            </w:r>
          </w:p>
          <w:p w:rsidR="003018AB" w:rsidRPr="000671A9" w:rsidRDefault="003018AB" w:rsidP="000671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671A9">
              <w:rPr>
                <w:rFonts w:ascii="Arial" w:hAnsi="Arial" w:cs="Arial"/>
                <w:color w:val="000000"/>
              </w:rPr>
              <w:t>:</w:t>
            </w:r>
          </w:p>
          <w:p w:rsidR="003018AB" w:rsidRPr="000671A9" w:rsidRDefault="003018AB" w:rsidP="00067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018AB" w:rsidRPr="000671A9" w:rsidTr="003018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671A9">
              <w:rPr>
                <w:rFonts w:ascii="Arial" w:hAnsi="Arial" w:cs="Arial"/>
                <w:b/>
                <w:bCs/>
              </w:rPr>
              <w:t>3</w:t>
            </w:r>
            <w:r w:rsidRPr="000671A9">
              <w:rPr>
                <w:rFonts w:ascii="Arial" w:hAnsi="Arial" w:cs="Arial"/>
              </w:rPr>
              <w:t xml:space="preserve">: </w:t>
            </w:r>
            <w:r w:rsidRPr="000671A9">
              <w:rPr>
                <w:rFonts w:ascii="Arial" w:hAnsi="Arial" w:cs="Arial"/>
              </w:rPr>
              <w:t>Opracowanie wielobranżowej dokumentacji projektowo-kosztorysowej dla zadania: "Przebudowa pomieszczeń nr 117,118,119 i 411 na Wydziale Inżynierii Produkcji i Technologii Materiałów, przy al. Armii Krajowej 19"</w:t>
            </w:r>
          </w:p>
          <w:p w:rsidR="003018AB" w:rsidRPr="000671A9" w:rsidRDefault="003018AB" w:rsidP="000671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671A9">
              <w:rPr>
                <w:rFonts w:ascii="Arial" w:hAnsi="Arial" w:cs="Arial"/>
                <w:b/>
              </w:rPr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Krakowska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77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</w:p>
          <w:p w:rsidR="003018AB" w:rsidRPr="000671A9" w:rsidRDefault="003018AB" w:rsidP="000671A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32-065</w:t>
            </w:r>
            <w:r w:rsidRPr="000671A9">
              <w:rPr>
                <w:rFonts w:ascii="Arial" w:hAnsi="Arial" w:cs="Arial"/>
                <w:bCs/>
              </w:rPr>
              <w:t xml:space="preserve"> </w:t>
            </w:r>
            <w:r w:rsidRPr="000671A9">
              <w:rPr>
                <w:rFonts w:ascii="Arial" w:hAnsi="Arial" w:cs="Arial"/>
                <w:bCs/>
              </w:rPr>
              <w:t>Krzeszowice</w:t>
            </w:r>
          </w:p>
          <w:p w:rsidR="003018AB" w:rsidRPr="000671A9" w:rsidRDefault="003018AB" w:rsidP="000671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</w:rPr>
              <w:t xml:space="preserve">za cenę wykonania przedmiotu zamówienia w wysokości </w:t>
            </w:r>
            <w:r w:rsidRPr="000671A9">
              <w:rPr>
                <w:rFonts w:ascii="Arial" w:hAnsi="Arial" w:cs="Arial"/>
                <w:b/>
              </w:rPr>
              <w:t>17 990.00 zł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  <w:b/>
                <w:bCs/>
              </w:rPr>
              <w:t>brutto</w:t>
            </w:r>
            <w:r w:rsidRPr="000671A9">
              <w:rPr>
                <w:rFonts w:ascii="Arial" w:hAnsi="Arial" w:cs="Arial"/>
                <w:bCs/>
              </w:rPr>
              <w:t>.</w:t>
            </w:r>
          </w:p>
          <w:p w:rsidR="003018AB" w:rsidRPr="000671A9" w:rsidRDefault="003018AB" w:rsidP="000671A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671A9">
              <w:rPr>
                <w:rFonts w:ascii="Arial" w:hAnsi="Arial" w:cs="Arial"/>
                <w:color w:val="000000"/>
              </w:rPr>
              <w:t>:</w:t>
            </w:r>
          </w:p>
          <w:p w:rsidR="003018AB" w:rsidRPr="000671A9" w:rsidRDefault="003018AB" w:rsidP="000671A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 xml:space="preserve">Wybrana oferta jest ofertą najkorzystniejszą. Oferta ta spełnia wymagania określone w SWZ i nie podlega odrzuceniu, a w wyniku </w:t>
            </w:r>
            <w:bookmarkStart w:id="1" w:name="_GoBack"/>
            <w:r w:rsidRPr="000671A9">
              <w:rPr>
                <w:rFonts w:ascii="Arial" w:hAnsi="Arial" w:cs="Arial"/>
              </w:rPr>
              <w:t>przeprowadzonej oceny oferta przedmiotowego Wykonawcy otrzymała największą liczbę punktów - 100,00 pkt. Cena oferty mieści się w możliwościach finansowych Zamawiającego.</w:t>
            </w:r>
            <w:bookmarkEnd w:id="1"/>
          </w:p>
        </w:tc>
      </w:tr>
    </w:tbl>
    <w:p w:rsidR="00B36EDA" w:rsidRPr="000671A9" w:rsidRDefault="00B36EDA" w:rsidP="000671A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0671A9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671A9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693"/>
        <w:gridCol w:w="1985"/>
      </w:tblGrid>
      <w:tr w:rsidR="00B36EDA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671A9" w:rsidRDefault="00B36EDA" w:rsidP="000671A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671A9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671A9" w:rsidRDefault="00B36EDA" w:rsidP="000671A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0671A9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671A9" w:rsidRDefault="00B36EDA" w:rsidP="000671A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671A9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671A9" w:rsidRDefault="00B36EDA" w:rsidP="000671A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671A9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 xml:space="preserve">Wykonanie dokumentacji projektowo-kosztorysowej dla zadania: "Przebudowa pomieszczeń laboratoryjnych Politechniki Częstochowskiej, przy ul. J. H. </w:t>
            </w:r>
            <w:r w:rsidRPr="000671A9">
              <w:rPr>
                <w:rFonts w:ascii="Arial" w:hAnsi="Arial" w:cs="Arial"/>
              </w:rPr>
              <w:lastRenderedPageBreak/>
              <w:t>Dąbrowskiego 73 w Częstochowie Wydziału Inżynierii Mechanicznej i Informatyki"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lastRenderedPageBreak/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Krakowska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77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32-065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Krzeszowice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100,00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>Wykonanie dokumentacji projektowo-kosztorysowej dla zadania: "Przebudowa pomieszczeń laboratoryjnych Politechniki Częstochowskiej, przy ul. J. H. Dąbrowskiego 73 w Częstochowie Wydziału Inżynierii Mechanicznej i Informatyki"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671A9">
              <w:rPr>
                <w:rFonts w:ascii="Arial" w:hAnsi="Arial" w:cs="Arial"/>
                <w:b/>
                <w:bCs/>
              </w:rPr>
              <w:t>eN-eM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Projekt Norbert Sawicki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Rubinowa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3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05-101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Nowy Dwór Mazowiecki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- 77.96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77,96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 xml:space="preserve">Wykonanie dokumentacji projektowo-kosztorysowej dla zadania: "Przebudowa pomieszczeń </w:t>
            </w:r>
            <w:r w:rsidRPr="000671A9">
              <w:rPr>
                <w:rFonts w:ascii="Arial" w:hAnsi="Arial" w:cs="Arial"/>
              </w:rPr>
              <w:lastRenderedPageBreak/>
              <w:t>laboratoryjnych Politechniki Częstochowskiej, przy ul. J. H. Dąbrowskiego 73 w Częstochowie Wydziału Inżynierii Mechanicznej i Informatyki"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lastRenderedPageBreak/>
              <w:t>PIOTR KĘDZIERSKI PRACOWNIA PROJEKTOWA ATTYKA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ELSNERA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4h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42-218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- 75.03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75,03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2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>Opracowanie wielobranżowej dokumentacji projektowo-kosztorysowej dla zadania: "Wykonanie robót budowlanych w hali budynku "C"  Wydziału Inżynierii Produkcji i Technologii Materiałów"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Krakowska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77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32-065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Krzeszowice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100,00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2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 xml:space="preserve">Opracowanie wielobranżowej dokumentacji projektowo-kosztorysowej dla zadania: </w:t>
            </w:r>
            <w:r w:rsidRPr="000671A9">
              <w:rPr>
                <w:rFonts w:ascii="Arial" w:hAnsi="Arial" w:cs="Arial"/>
              </w:rPr>
              <w:lastRenderedPageBreak/>
              <w:t>"Wykonanie robót budowlanych w hali budynku "C"  Wydziału Inżynierii Produkcji i Technologii Materiałów"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lastRenderedPageBreak/>
              <w:t>PIOTR KĘDZIERSKI PRACOWNIA PROJEKTOWA ATTYKA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ELSNERA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4h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42-218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- 84.35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84,35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>Opracowanie wielobranżowej dokumentacji projektowo-kosztorysowej dla zadania: "Przebudowa pomieszczeń nr 117,118,119 i 411 na Wydziale Inżynierii Produkcji i Technologii Materiałów, przy al. Armii Krajowej 19"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t xml:space="preserve">Sebastian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Wysocki-Dziurdź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0671A9">
              <w:rPr>
                <w:rFonts w:ascii="Arial" w:hAnsi="Arial" w:cs="Arial"/>
                <w:b/>
                <w:bCs/>
              </w:rPr>
              <w:t>Linevka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Studio Projektowe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Krakowska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77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32-065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Krzeszowice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100,00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 xml:space="preserve">Opracowanie wielobranżowej dokumentacji projektowo-kosztorysowej dla zadania: </w:t>
            </w:r>
            <w:r w:rsidRPr="000671A9">
              <w:rPr>
                <w:rFonts w:ascii="Arial" w:hAnsi="Arial" w:cs="Arial"/>
              </w:rPr>
              <w:lastRenderedPageBreak/>
              <w:t>"Przebudowa pomieszczeń nr 117,118,119 i 411 na Wydziale Inżynierii Produkcji i Technologii Materiałów, przy al. Armii Krajowej 19"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671A9">
              <w:rPr>
                <w:rFonts w:ascii="Arial" w:hAnsi="Arial" w:cs="Arial"/>
                <w:b/>
                <w:bCs/>
              </w:rPr>
              <w:lastRenderedPageBreak/>
              <w:t>eN-eM</w:t>
            </w:r>
            <w:proofErr w:type="spellEnd"/>
            <w:r w:rsidRPr="000671A9">
              <w:rPr>
                <w:rFonts w:ascii="Arial" w:hAnsi="Arial" w:cs="Arial"/>
                <w:b/>
                <w:bCs/>
              </w:rPr>
              <w:t xml:space="preserve"> Projekt Norbert Sawicki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Rubinowa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3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05-101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Nowy Dwór Mazowiecki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- 54.64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54,64</w:t>
            </w:r>
          </w:p>
        </w:tc>
      </w:tr>
      <w:tr w:rsidR="003018AB" w:rsidRPr="000671A9" w:rsidTr="000671A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3</w:t>
            </w:r>
            <w:r w:rsidRPr="000671A9">
              <w:rPr>
                <w:rFonts w:ascii="Arial" w:hAnsi="Arial" w:cs="Arial"/>
              </w:rPr>
              <w:t xml:space="preserve"> - </w:t>
            </w:r>
            <w:r w:rsidRPr="000671A9">
              <w:rPr>
                <w:rFonts w:ascii="Arial" w:hAnsi="Arial" w:cs="Arial"/>
              </w:rPr>
              <w:t>Opracowanie wielobranżowej dokumentacji projektowo-kosztorysowej dla zadania: "Przebudowa pomieszczeń nr 117,118,119 i 411 na Wydziale Inżynierii Produkcji i Technologii Materiałów, przy al. Armii Krajowej 19"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671A9">
              <w:rPr>
                <w:rFonts w:ascii="Arial" w:hAnsi="Arial" w:cs="Arial"/>
                <w:b/>
                <w:bCs/>
              </w:rPr>
              <w:t>PIOTR KĘDZIERSKI PRACOWNIA PROJEKTOWA ATTYKA</w:t>
            </w:r>
          </w:p>
          <w:p w:rsidR="003018AB" w:rsidRPr="000671A9" w:rsidRDefault="003018AB" w:rsidP="000671A9">
            <w:pPr>
              <w:spacing w:line="360" w:lineRule="auto"/>
              <w:rPr>
                <w:rFonts w:ascii="Arial" w:hAnsi="Arial" w:cs="Arial"/>
              </w:rPr>
            </w:pPr>
            <w:r w:rsidRPr="000671A9">
              <w:rPr>
                <w:rFonts w:ascii="Arial" w:hAnsi="Arial" w:cs="Arial"/>
              </w:rPr>
              <w:t>ELSNERA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4h</w:t>
            </w:r>
          </w:p>
          <w:p w:rsidR="003018AB" w:rsidRPr="000671A9" w:rsidRDefault="003018AB" w:rsidP="000671A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42-218</w:t>
            </w:r>
            <w:r w:rsidRPr="000671A9">
              <w:rPr>
                <w:rFonts w:ascii="Arial" w:hAnsi="Arial" w:cs="Arial"/>
              </w:rPr>
              <w:t xml:space="preserve"> </w:t>
            </w:r>
            <w:r w:rsidRPr="000671A9">
              <w:rPr>
                <w:rFonts w:ascii="Arial" w:hAnsi="Arial" w:cs="Arial"/>
              </w:rPr>
              <w:t>CZĘSTOCHOWA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8AB" w:rsidRPr="000671A9" w:rsidRDefault="003018AB" w:rsidP="000671A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>1 - Cena - 50.78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8AB" w:rsidRPr="000671A9" w:rsidRDefault="003018AB" w:rsidP="000671A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671A9">
              <w:rPr>
                <w:rFonts w:ascii="Arial" w:hAnsi="Arial" w:cs="Arial"/>
              </w:rPr>
              <w:t xml:space="preserve">  50,78</w:t>
            </w:r>
          </w:p>
        </w:tc>
      </w:tr>
      <w:bookmarkEnd w:id="0"/>
    </w:tbl>
    <w:p w:rsidR="008642B3" w:rsidRPr="000671A9" w:rsidRDefault="008642B3" w:rsidP="000671A9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0671A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55" w:rsidRDefault="006C2855">
      <w:r>
        <w:separator/>
      </w:r>
    </w:p>
  </w:endnote>
  <w:endnote w:type="continuationSeparator" w:id="0">
    <w:p w:rsidR="006C2855" w:rsidRDefault="006C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1A9" w:rsidRPr="000671A9" w:rsidRDefault="000671A9" w:rsidP="000671A9">
    <w:pPr>
      <w:spacing w:line="276" w:lineRule="auto"/>
      <w:rPr>
        <w:rFonts w:ascii="Roboto" w:hAnsi="Roboto"/>
        <w:b/>
        <w:bCs/>
        <w:sz w:val="22"/>
        <w:szCs w:val="18"/>
      </w:rPr>
    </w:pPr>
    <w:r w:rsidRPr="000671A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671A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671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71A9" w:rsidRPr="000671A9" w:rsidTr="00E00D8E">
      <w:tc>
        <w:tcPr>
          <w:tcW w:w="0" w:type="auto"/>
          <w:shd w:val="clear" w:color="auto" w:fill="auto"/>
          <w:vAlign w:val="center"/>
        </w:tcPr>
        <w:p w:rsidR="000671A9" w:rsidRPr="000671A9" w:rsidRDefault="000671A9" w:rsidP="000671A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71A9" w:rsidRPr="000671A9" w:rsidRDefault="000671A9" w:rsidP="000671A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671A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671A9" w:rsidRPr="000671A9" w:rsidRDefault="000671A9" w:rsidP="000671A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71A9" w:rsidRPr="000671A9" w:rsidRDefault="000671A9" w:rsidP="000671A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671A9" w:rsidRPr="000671A9" w:rsidRDefault="000671A9" w:rsidP="000671A9">
    <w:pPr>
      <w:spacing w:line="276" w:lineRule="auto"/>
      <w:rPr>
        <w:rFonts w:ascii="Roboto" w:hAnsi="Roboto"/>
        <w:b/>
        <w:bCs/>
      </w:rPr>
    </w:pPr>
    <w:r w:rsidRPr="000671A9">
      <w:rPr>
        <w:rFonts w:ascii="Roboto" w:hAnsi="Roboto"/>
        <w:b/>
        <w:bCs/>
        <w:szCs w:val="18"/>
      </w:rPr>
      <w:t>Kanclerz Politechniki Częstochowskiej</w:t>
    </w:r>
  </w:p>
  <w:p w:rsidR="000671A9" w:rsidRPr="000671A9" w:rsidRDefault="000671A9" w:rsidP="000671A9">
    <w:pPr>
      <w:spacing w:line="276" w:lineRule="auto"/>
      <w:rPr>
        <w:rFonts w:ascii="Roboto" w:hAnsi="Roboto"/>
      </w:rPr>
    </w:pPr>
    <w:r w:rsidRPr="000671A9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671A9">
      <w:rPr>
        <w:rFonts w:ascii="Roboto" w:hAnsi="Roboto"/>
      </w:rPr>
      <w:t>ul. Gen. J.H. Dąbrowskiego 69, 42-201 Częstochowa</w:t>
    </w:r>
  </w:p>
  <w:p w:rsidR="000671A9" w:rsidRPr="000671A9" w:rsidRDefault="000671A9" w:rsidP="000671A9">
    <w:pPr>
      <w:spacing w:line="276" w:lineRule="auto"/>
      <w:rPr>
        <w:rFonts w:ascii="Arial" w:hAnsi="Arial"/>
        <w:noProof/>
      </w:rPr>
    </w:pPr>
    <w:r w:rsidRPr="000671A9">
      <w:rPr>
        <w:rFonts w:ascii="Roboto" w:hAnsi="Roboto"/>
      </w:rPr>
      <w:t>tel. +48 34 325 02 56, e-mail: kanclerz@pcz.pl</w:t>
    </w:r>
  </w:p>
  <w:p w:rsidR="000671A9" w:rsidRPr="000671A9" w:rsidRDefault="000671A9" w:rsidP="000671A9">
    <w:pPr>
      <w:rPr>
        <w:rFonts w:ascii="Roboto" w:hAnsi="Roboto"/>
        <w:b/>
      </w:rPr>
    </w:pPr>
    <w:r w:rsidRPr="000671A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55" w:rsidRDefault="006C2855">
      <w:r>
        <w:separator/>
      </w:r>
    </w:p>
  </w:footnote>
  <w:footnote w:type="continuationSeparator" w:id="0">
    <w:p w:rsidR="006C2855" w:rsidRDefault="006C2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1A9" w:rsidRPr="000671A9" w:rsidRDefault="000671A9" w:rsidP="000671A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671A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671A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671A9" w:rsidRPr="000671A9" w:rsidRDefault="000671A9" w:rsidP="000671A9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855"/>
    <w:rsid w:val="00022322"/>
    <w:rsid w:val="00042497"/>
    <w:rsid w:val="000671A9"/>
    <w:rsid w:val="000C1E6F"/>
    <w:rsid w:val="000E4E56"/>
    <w:rsid w:val="001A1468"/>
    <w:rsid w:val="001B7815"/>
    <w:rsid w:val="00211A34"/>
    <w:rsid w:val="002B1E4F"/>
    <w:rsid w:val="002B6761"/>
    <w:rsid w:val="003018A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285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9B1D382-2080-421E-9011-BA5C033C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678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2024-08-08T08:10:00Z</dcterms:created>
  <dcterms:modified xsi:type="dcterms:W3CDTF">2024-08-08T08:10:00Z</dcterms:modified>
</cp:coreProperties>
</file>