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F4E39" w14:textId="77777777" w:rsidR="00FB7F50" w:rsidRPr="002245BE" w:rsidRDefault="0034661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4661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4661E">
        <w:rPr>
          <w:sz w:val="22"/>
          <w:szCs w:val="22"/>
        </w:rPr>
        <w:t>2023-09-27</w:t>
      </w:r>
    </w:p>
    <w:p w14:paraId="6C38AF4E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5AA31EE" w14:textId="77777777" w:rsidR="0034661E" w:rsidRPr="0034661E" w:rsidRDefault="0034661E" w:rsidP="00FB7F50">
      <w:pPr>
        <w:spacing w:after="40"/>
        <w:rPr>
          <w:b/>
          <w:bCs/>
          <w:sz w:val="22"/>
          <w:szCs w:val="22"/>
        </w:rPr>
      </w:pPr>
      <w:r w:rsidRPr="0034661E">
        <w:rPr>
          <w:b/>
          <w:bCs/>
          <w:sz w:val="22"/>
          <w:szCs w:val="22"/>
        </w:rPr>
        <w:t>Akademia Górniczo - Hutnicza</w:t>
      </w:r>
    </w:p>
    <w:p w14:paraId="7D4A5531" w14:textId="77777777" w:rsidR="0034661E" w:rsidRPr="0034661E" w:rsidRDefault="0034661E" w:rsidP="00FB7F50">
      <w:pPr>
        <w:spacing w:after="40"/>
        <w:rPr>
          <w:b/>
          <w:bCs/>
          <w:sz w:val="22"/>
          <w:szCs w:val="22"/>
        </w:rPr>
      </w:pPr>
      <w:r w:rsidRPr="0034661E">
        <w:rPr>
          <w:b/>
          <w:bCs/>
          <w:sz w:val="22"/>
          <w:szCs w:val="22"/>
        </w:rPr>
        <w:t>im. Stanisława Staszica w Krakowie</w:t>
      </w:r>
    </w:p>
    <w:p w14:paraId="27B341EC" w14:textId="77777777" w:rsidR="00FB7F50" w:rsidRPr="002245BE" w:rsidRDefault="0034661E" w:rsidP="00FB7F50">
      <w:pPr>
        <w:spacing w:after="40"/>
        <w:rPr>
          <w:b/>
          <w:bCs/>
          <w:sz w:val="22"/>
          <w:szCs w:val="22"/>
        </w:rPr>
      </w:pPr>
      <w:r w:rsidRPr="0034661E">
        <w:rPr>
          <w:b/>
          <w:bCs/>
          <w:sz w:val="22"/>
          <w:szCs w:val="22"/>
        </w:rPr>
        <w:t>Dział Zamówień Publicznych</w:t>
      </w:r>
    </w:p>
    <w:p w14:paraId="22F4BDCC" w14:textId="77777777" w:rsidR="00FB7F50" w:rsidRPr="002245BE" w:rsidRDefault="0034661E" w:rsidP="00FB7F50">
      <w:pPr>
        <w:rPr>
          <w:sz w:val="22"/>
          <w:szCs w:val="22"/>
        </w:rPr>
      </w:pPr>
      <w:r w:rsidRPr="0034661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4661E">
        <w:rPr>
          <w:sz w:val="22"/>
          <w:szCs w:val="22"/>
        </w:rPr>
        <w:t>30</w:t>
      </w:r>
    </w:p>
    <w:p w14:paraId="22220464" w14:textId="77777777" w:rsidR="00FB7F50" w:rsidRPr="002245BE" w:rsidRDefault="0034661E" w:rsidP="00FB7F50">
      <w:pPr>
        <w:rPr>
          <w:sz w:val="22"/>
          <w:szCs w:val="22"/>
        </w:rPr>
      </w:pPr>
      <w:r w:rsidRPr="0034661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4661E">
        <w:rPr>
          <w:sz w:val="22"/>
          <w:szCs w:val="22"/>
        </w:rPr>
        <w:t>Kraków</w:t>
      </w:r>
    </w:p>
    <w:p w14:paraId="0E0F3C89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991FCD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4661E" w:rsidRPr="00607F9B" w14:paraId="6E30EB97" w14:textId="77777777" w:rsidTr="00946031">
        <w:trPr>
          <w:trHeight w:val="638"/>
        </w:trPr>
        <w:tc>
          <w:tcPr>
            <w:tcW w:w="1023" w:type="dxa"/>
            <w:shd w:val="clear" w:color="auto" w:fill="auto"/>
          </w:tcPr>
          <w:p w14:paraId="709D3F88" w14:textId="77777777" w:rsidR="0034661E" w:rsidRPr="00607F9B" w:rsidRDefault="0034661E" w:rsidP="00FC5B7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B9B419C" w14:textId="469CA4FE" w:rsidR="0034661E" w:rsidRPr="00607F9B" w:rsidRDefault="0034661E" w:rsidP="00FC5B7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4661E">
              <w:rPr>
                <w:sz w:val="22"/>
                <w:szCs w:val="22"/>
              </w:rPr>
              <w:t>podstawowy</w:t>
            </w:r>
            <w:r w:rsidR="00465813">
              <w:rPr>
                <w:sz w:val="22"/>
                <w:szCs w:val="22"/>
              </w:rPr>
              <w:t>m</w:t>
            </w:r>
            <w:r w:rsidRPr="0034661E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34661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4661E">
              <w:rPr>
                <w:b/>
                <w:bCs/>
                <w:sz w:val="22"/>
                <w:szCs w:val="22"/>
              </w:rPr>
              <w:t>Dostawa części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4661E">
              <w:rPr>
                <w:b/>
                <w:sz w:val="22"/>
                <w:szCs w:val="22"/>
              </w:rPr>
              <w:t>KC-zp.272-499/23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14:paraId="5DBCF485" w14:textId="77777777" w:rsidR="00946031" w:rsidRDefault="00946031" w:rsidP="0094603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>
        <w:rPr>
          <w:b/>
          <w:bCs/>
          <w:sz w:val="22"/>
          <w:szCs w:val="22"/>
        </w:rPr>
        <w:t>Akademia Górniczo-Hutnicza im. Stanisława Staszica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BB02F8">
        <w:t xml:space="preserve"> </w:t>
      </w:r>
      <w:r w:rsidRPr="00BB02F8">
        <w:rPr>
          <w:sz w:val="22"/>
          <w:szCs w:val="22"/>
        </w:rPr>
        <w:t>(</w:t>
      </w:r>
      <w:r w:rsidRPr="0045526A">
        <w:rPr>
          <w:sz w:val="22"/>
          <w:szCs w:val="22"/>
        </w:rPr>
        <w:t>Dz. U.  z 2023 r. poz. 1605 - j.t.</w:t>
      </w:r>
      <w:r w:rsidRPr="00BB02F8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46031" w14:paraId="4163FD0D" w14:textId="77777777" w:rsidTr="00FC5B78">
        <w:trPr>
          <w:cantSplit/>
        </w:trPr>
        <w:tc>
          <w:tcPr>
            <w:tcW w:w="10150" w:type="dxa"/>
          </w:tcPr>
          <w:p w14:paraId="34FD7632" w14:textId="77777777" w:rsidR="00946031" w:rsidRPr="00D26ED6" w:rsidRDefault="00946031" w:rsidP="00FC5B7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CF4089">
              <w:rPr>
                <w:b/>
                <w:sz w:val="22"/>
                <w:szCs w:val="22"/>
              </w:rPr>
              <w:t>Framko</w:t>
            </w:r>
            <w:proofErr w:type="spellEnd"/>
            <w:r w:rsidRPr="00CF4089">
              <w:rPr>
                <w:b/>
                <w:sz w:val="22"/>
                <w:szCs w:val="22"/>
              </w:rPr>
              <w:t xml:space="preserve"> 2  spółka  jawna  J. Strykowski, S. Miazga</w:t>
            </w:r>
          </w:p>
          <w:p w14:paraId="7AAC3ADF" w14:textId="77777777" w:rsidR="00946031" w:rsidRPr="009F0E5C" w:rsidRDefault="00946031" w:rsidP="00FC5B78">
            <w:pPr>
              <w:jc w:val="both"/>
              <w:rPr>
                <w:bCs/>
                <w:sz w:val="22"/>
                <w:szCs w:val="22"/>
              </w:rPr>
            </w:pPr>
            <w:r w:rsidRPr="00CF4089">
              <w:rPr>
                <w:bCs/>
                <w:sz w:val="22"/>
                <w:szCs w:val="22"/>
              </w:rPr>
              <w:t>ul. Duża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F4089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C5B6DA1" w14:textId="77777777" w:rsidR="00946031" w:rsidRPr="009F0E5C" w:rsidRDefault="00946031" w:rsidP="00FC5B78">
            <w:pPr>
              <w:jc w:val="both"/>
              <w:rPr>
                <w:bCs/>
                <w:sz w:val="22"/>
                <w:szCs w:val="22"/>
              </w:rPr>
            </w:pPr>
            <w:r w:rsidRPr="00CF4089">
              <w:rPr>
                <w:bCs/>
                <w:sz w:val="22"/>
                <w:szCs w:val="22"/>
              </w:rPr>
              <w:t>25-013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F4089">
              <w:rPr>
                <w:bCs/>
                <w:sz w:val="22"/>
                <w:szCs w:val="22"/>
              </w:rPr>
              <w:t>Kielce</w:t>
            </w:r>
          </w:p>
          <w:p w14:paraId="1A8993A1" w14:textId="77777777" w:rsidR="00946031" w:rsidRPr="00D26ED6" w:rsidRDefault="00946031" w:rsidP="00FC5B7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AF14EAC" w14:textId="77777777" w:rsidR="00946031" w:rsidRPr="00D26ED6" w:rsidRDefault="00946031" w:rsidP="00FC5B7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F4089">
              <w:rPr>
                <w:sz w:val="22"/>
                <w:szCs w:val="22"/>
              </w:rPr>
              <w:t>Dostaw</w:t>
            </w:r>
            <w:r>
              <w:rPr>
                <w:sz w:val="22"/>
                <w:szCs w:val="22"/>
              </w:rPr>
              <w:t>ę</w:t>
            </w:r>
            <w:r w:rsidRPr="00CF4089">
              <w:rPr>
                <w:sz w:val="22"/>
                <w:szCs w:val="22"/>
              </w:rPr>
              <w:t xml:space="preserve"> części komputerowych i urządzeń peryferyjnych dla jednostek AGH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F4089">
              <w:rPr>
                <w:b/>
                <w:sz w:val="22"/>
                <w:szCs w:val="22"/>
              </w:rPr>
              <w:t>72 840.05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663E565" w14:textId="77777777" w:rsidR="00946031" w:rsidRDefault="00946031" w:rsidP="00FC5B7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3EFBFC1" w14:textId="77777777" w:rsidR="00946031" w:rsidRPr="00756CDA" w:rsidRDefault="00946031" w:rsidP="00946031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946031" w:rsidRPr="008567C7" w14:paraId="2DE23E41" w14:textId="77777777" w:rsidTr="00FC5B78">
        <w:trPr>
          <w:trHeight w:val="510"/>
        </w:trPr>
        <w:tc>
          <w:tcPr>
            <w:tcW w:w="709" w:type="dxa"/>
            <w:vAlign w:val="center"/>
          </w:tcPr>
          <w:p w14:paraId="0F9C1566" w14:textId="77777777" w:rsidR="00946031" w:rsidRPr="008567C7" w:rsidRDefault="00946031" w:rsidP="00FC5B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1EDAC10" w14:textId="77777777" w:rsidR="00946031" w:rsidRPr="008567C7" w:rsidRDefault="00946031" w:rsidP="00FC5B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45EEE2FD" w14:textId="77777777" w:rsidR="00946031" w:rsidRPr="008567C7" w:rsidRDefault="00946031" w:rsidP="00FC5B7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408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7886E371" w14:textId="77777777" w:rsidR="00946031" w:rsidRPr="008567C7" w:rsidRDefault="00946031" w:rsidP="00FC5B7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CF4089">
              <w:rPr>
                <w:rFonts w:ascii="Times New Roman" w:hAnsi="Times New Roman" w:cs="Times New Roman"/>
                <w:bCs/>
                <w:sz w:val="18"/>
                <w:szCs w:val="18"/>
              </w:rPr>
              <w:t>Termi</w:t>
            </w:r>
            <w:proofErr w:type="spellEnd"/>
            <w:r w:rsidRPr="00CF408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realizacji zamówień cząstkowych</w:t>
            </w:r>
          </w:p>
        </w:tc>
        <w:tc>
          <w:tcPr>
            <w:tcW w:w="1134" w:type="dxa"/>
            <w:vAlign w:val="center"/>
          </w:tcPr>
          <w:p w14:paraId="69D05697" w14:textId="77777777" w:rsidR="00946031" w:rsidRPr="008567C7" w:rsidRDefault="00946031" w:rsidP="00FC5B7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896D876" w14:textId="77777777" w:rsidR="00946031" w:rsidRPr="008567C7" w:rsidRDefault="00946031" w:rsidP="00FC5B7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DFB1F80" w14:textId="77777777" w:rsidR="00946031" w:rsidRPr="008567C7" w:rsidRDefault="00946031" w:rsidP="00FC5B7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5F45C6C" w14:textId="77777777" w:rsidR="00946031" w:rsidRPr="008567C7" w:rsidRDefault="00946031" w:rsidP="00FC5B7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A8A7CCA" w14:textId="77777777" w:rsidR="00946031" w:rsidRPr="008567C7" w:rsidRDefault="00946031" w:rsidP="00FC5B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46031" w:rsidRPr="008567C7" w14:paraId="298238E8" w14:textId="77777777" w:rsidTr="00FC5B78">
        <w:tc>
          <w:tcPr>
            <w:tcW w:w="709" w:type="dxa"/>
            <w:vAlign w:val="center"/>
          </w:tcPr>
          <w:p w14:paraId="5B7B1A9B" w14:textId="77777777" w:rsidR="00946031" w:rsidRPr="008567C7" w:rsidRDefault="00946031" w:rsidP="00FC5B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408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1CB881BB" w14:textId="77777777" w:rsidR="00946031" w:rsidRPr="002B6761" w:rsidRDefault="00946031" w:rsidP="00FC5B7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F4089">
              <w:rPr>
                <w:rFonts w:ascii="Times New Roman" w:hAnsi="Times New Roman" w:cs="Times New Roman"/>
                <w:b/>
                <w:sz w:val="18"/>
                <w:szCs w:val="18"/>
              </w:rPr>
              <w:t>Framko</w:t>
            </w:r>
            <w:proofErr w:type="spellEnd"/>
            <w:r w:rsidRPr="00CF408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  spółka  jawna  J. Strykowski, S. Miazga</w:t>
            </w:r>
          </w:p>
          <w:p w14:paraId="6D55991B" w14:textId="77777777" w:rsidR="00946031" w:rsidRPr="008567C7" w:rsidRDefault="00946031" w:rsidP="00FC5B7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4089">
              <w:rPr>
                <w:rFonts w:ascii="Times New Roman" w:hAnsi="Times New Roman" w:cs="Times New Roman"/>
                <w:bCs/>
                <w:sz w:val="18"/>
                <w:szCs w:val="18"/>
              </w:rPr>
              <w:t>ul. Duża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4089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7DF872A" w14:textId="77777777" w:rsidR="00946031" w:rsidRPr="001B7815" w:rsidRDefault="00946031" w:rsidP="00FC5B7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4089">
              <w:rPr>
                <w:rFonts w:ascii="Times New Roman" w:hAnsi="Times New Roman" w:cs="Times New Roman"/>
                <w:bCs/>
                <w:sz w:val="18"/>
                <w:szCs w:val="18"/>
              </w:rPr>
              <w:t>25-013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4089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134" w:type="dxa"/>
            <w:vAlign w:val="center"/>
          </w:tcPr>
          <w:p w14:paraId="25510E88" w14:textId="77777777" w:rsidR="00946031" w:rsidRPr="008567C7" w:rsidRDefault="00946031" w:rsidP="00FC5B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408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1A73AB1" w14:textId="77777777" w:rsidR="00946031" w:rsidRPr="008567C7" w:rsidRDefault="00946031" w:rsidP="00FC5B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408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7783767C" w14:textId="77777777" w:rsidR="00946031" w:rsidRPr="008567C7" w:rsidRDefault="00946031" w:rsidP="00FC5B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9655941" w14:textId="77777777" w:rsidR="00946031" w:rsidRPr="008567C7" w:rsidRDefault="00946031" w:rsidP="00FC5B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01DBCCD" w14:textId="77777777" w:rsidR="00946031" w:rsidRPr="008567C7" w:rsidRDefault="00946031" w:rsidP="00FC5B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FE0C210" w14:textId="77777777" w:rsidR="00946031" w:rsidRPr="008567C7" w:rsidRDefault="00946031" w:rsidP="00FC5B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C81C57D" w14:textId="77777777" w:rsidR="00946031" w:rsidRPr="008567C7" w:rsidRDefault="00946031" w:rsidP="00FC5B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408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46031" w:rsidRPr="008567C7" w14:paraId="589C4D5E" w14:textId="77777777" w:rsidTr="00FC5B78">
        <w:tc>
          <w:tcPr>
            <w:tcW w:w="709" w:type="dxa"/>
            <w:vAlign w:val="center"/>
          </w:tcPr>
          <w:p w14:paraId="03CDF6B9" w14:textId="77777777" w:rsidR="00946031" w:rsidRPr="008567C7" w:rsidRDefault="00946031" w:rsidP="00FC5B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408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0F7ED3E7" w14:textId="45D0F472" w:rsidR="00946031" w:rsidRPr="002B6761" w:rsidRDefault="00946031" w:rsidP="00FC5B7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F408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Cezar </w:t>
            </w:r>
            <w:r w:rsidR="009B6C0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Cezary </w:t>
            </w:r>
            <w:proofErr w:type="spellStart"/>
            <w:r w:rsidR="009B6C01">
              <w:rPr>
                <w:rFonts w:ascii="Times New Roman" w:hAnsi="Times New Roman" w:cs="Times New Roman"/>
                <w:b/>
                <w:sz w:val="18"/>
                <w:szCs w:val="18"/>
              </w:rPr>
              <w:t>Machnio</w:t>
            </w:r>
            <w:proofErr w:type="spellEnd"/>
            <w:r w:rsidR="009B6C01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i Piotr Gębka sp. z o.o.</w:t>
            </w:r>
          </w:p>
          <w:p w14:paraId="0F93FD58" w14:textId="77777777" w:rsidR="00946031" w:rsidRPr="008567C7" w:rsidRDefault="00946031" w:rsidP="00FC5B7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4089">
              <w:rPr>
                <w:rFonts w:ascii="Times New Roman" w:hAnsi="Times New Roman" w:cs="Times New Roman"/>
                <w:bCs/>
                <w:sz w:val="18"/>
                <w:szCs w:val="18"/>
              </w:rPr>
              <w:t>ul. Wolność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4089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4089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14:paraId="3B6AC3D4" w14:textId="77777777" w:rsidR="00946031" w:rsidRPr="001B7815" w:rsidRDefault="00946031" w:rsidP="00FC5B7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4089">
              <w:rPr>
                <w:rFonts w:ascii="Times New Roman" w:hAnsi="Times New Roman" w:cs="Times New Roman"/>
                <w:bCs/>
                <w:sz w:val="18"/>
                <w:szCs w:val="18"/>
              </w:rPr>
              <w:t>26-600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4089">
              <w:rPr>
                <w:rFonts w:ascii="Times New Roman" w:hAnsi="Times New Roman" w:cs="Times New Roman"/>
                <w:bCs/>
                <w:sz w:val="18"/>
                <w:szCs w:val="18"/>
              </w:rPr>
              <w:t>Radom</w:t>
            </w:r>
          </w:p>
        </w:tc>
        <w:tc>
          <w:tcPr>
            <w:tcW w:w="1134" w:type="dxa"/>
            <w:vAlign w:val="center"/>
          </w:tcPr>
          <w:p w14:paraId="09E771F6" w14:textId="77777777" w:rsidR="00946031" w:rsidRPr="008567C7" w:rsidRDefault="00946031" w:rsidP="00FC5B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4089">
              <w:rPr>
                <w:rFonts w:ascii="Times New Roman" w:hAnsi="Times New Roman" w:cs="Times New Roman"/>
                <w:sz w:val="18"/>
                <w:szCs w:val="18"/>
              </w:rPr>
              <w:t xml:space="preserve">  49,25</w:t>
            </w:r>
          </w:p>
        </w:tc>
        <w:tc>
          <w:tcPr>
            <w:tcW w:w="1134" w:type="dxa"/>
            <w:vAlign w:val="center"/>
          </w:tcPr>
          <w:p w14:paraId="0F0BAAF5" w14:textId="77777777" w:rsidR="00946031" w:rsidRPr="008567C7" w:rsidRDefault="00946031" w:rsidP="00FC5B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408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4DAA4282" w14:textId="77777777" w:rsidR="00946031" w:rsidRPr="008567C7" w:rsidRDefault="00946031" w:rsidP="00FC5B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7C65656" w14:textId="77777777" w:rsidR="00946031" w:rsidRPr="008567C7" w:rsidRDefault="00946031" w:rsidP="00FC5B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EEAE44E" w14:textId="77777777" w:rsidR="00946031" w:rsidRPr="008567C7" w:rsidRDefault="00946031" w:rsidP="00FC5B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4454D9F" w14:textId="77777777" w:rsidR="00946031" w:rsidRPr="008567C7" w:rsidRDefault="00946031" w:rsidP="00FC5B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1BF7299" w14:textId="77777777" w:rsidR="00946031" w:rsidRPr="008567C7" w:rsidRDefault="00946031" w:rsidP="00FC5B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4089">
              <w:rPr>
                <w:rFonts w:ascii="Times New Roman" w:hAnsi="Times New Roman" w:cs="Times New Roman"/>
                <w:sz w:val="18"/>
                <w:szCs w:val="18"/>
              </w:rPr>
              <w:t xml:space="preserve">  89,25</w:t>
            </w:r>
          </w:p>
        </w:tc>
      </w:tr>
    </w:tbl>
    <w:p w14:paraId="7F50FDAA" w14:textId="77777777" w:rsidR="00946031" w:rsidRDefault="00946031" w:rsidP="00946031">
      <w:pPr>
        <w:spacing w:before="120"/>
        <w:ind w:firstLine="709"/>
        <w:jc w:val="both"/>
        <w:rPr>
          <w:color w:val="000000"/>
        </w:rPr>
      </w:pPr>
    </w:p>
    <w:p w14:paraId="61205FE3" w14:textId="77777777" w:rsidR="00946031" w:rsidRPr="001B7815" w:rsidRDefault="00946031" w:rsidP="00946031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946031" w14:paraId="542C35E2" w14:textId="77777777" w:rsidTr="00FC5B78">
        <w:tc>
          <w:tcPr>
            <w:tcW w:w="779" w:type="dxa"/>
            <w:shd w:val="clear" w:color="auto" w:fill="FFFFFF"/>
            <w:vAlign w:val="center"/>
          </w:tcPr>
          <w:p w14:paraId="320B6E7E" w14:textId="77777777" w:rsidR="00946031" w:rsidRPr="004657DA" w:rsidRDefault="00946031" w:rsidP="00FC5B78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7B9AA83E" w14:textId="77777777" w:rsidR="00946031" w:rsidRPr="004657DA" w:rsidRDefault="00946031" w:rsidP="00FC5B78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773555DF" w14:textId="77777777" w:rsidR="00946031" w:rsidRPr="004657DA" w:rsidRDefault="00946031" w:rsidP="00FC5B78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946031" w14:paraId="5540482F" w14:textId="77777777" w:rsidTr="00FC5B78">
        <w:tc>
          <w:tcPr>
            <w:tcW w:w="779" w:type="dxa"/>
            <w:vAlign w:val="center"/>
          </w:tcPr>
          <w:p w14:paraId="3F1C1244" w14:textId="77777777" w:rsidR="00946031" w:rsidRPr="002B6761" w:rsidRDefault="00946031" w:rsidP="00FC5B78">
            <w:pPr>
              <w:jc w:val="center"/>
              <w:rPr>
                <w:sz w:val="22"/>
                <w:szCs w:val="22"/>
              </w:rPr>
            </w:pPr>
            <w:r w:rsidRPr="00CF4089">
              <w:rPr>
                <w:sz w:val="22"/>
                <w:szCs w:val="22"/>
              </w:rPr>
              <w:t>2</w:t>
            </w:r>
          </w:p>
          <w:p w14:paraId="32F59B83" w14:textId="77777777" w:rsidR="00946031" w:rsidRPr="002B6761" w:rsidRDefault="00946031" w:rsidP="00FC5B7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135BBE25" w14:textId="77777777" w:rsidR="00946031" w:rsidRPr="002B6761" w:rsidRDefault="00946031" w:rsidP="00FC5B78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CF4089">
              <w:rPr>
                <w:b/>
                <w:bCs/>
                <w:sz w:val="22"/>
                <w:szCs w:val="22"/>
              </w:rPr>
              <w:lastRenderedPageBreak/>
              <w:t xml:space="preserve">BINO COMPUTERS S. </w:t>
            </w:r>
            <w:r w:rsidRPr="00CF4089">
              <w:rPr>
                <w:b/>
                <w:bCs/>
                <w:sz w:val="22"/>
                <w:szCs w:val="22"/>
              </w:rPr>
              <w:lastRenderedPageBreak/>
              <w:t>Bobek, B. Bielak, S. Bara sp. jawna</w:t>
            </w:r>
          </w:p>
          <w:p w14:paraId="419A44D8" w14:textId="77777777" w:rsidR="00946031" w:rsidRPr="002B6761" w:rsidRDefault="00946031" w:rsidP="00FC5B78">
            <w:pPr>
              <w:rPr>
                <w:sz w:val="22"/>
                <w:szCs w:val="22"/>
              </w:rPr>
            </w:pPr>
            <w:r w:rsidRPr="00CF4089">
              <w:rPr>
                <w:sz w:val="22"/>
                <w:szCs w:val="22"/>
              </w:rPr>
              <w:t>ul. Urocza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CF4089">
              <w:rPr>
                <w:sz w:val="22"/>
                <w:szCs w:val="22"/>
              </w:rPr>
              <w:t>27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564FDD2C" w14:textId="77777777" w:rsidR="00946031" w:rsidRPr="002B6761" w:rsidRDefault="00946031" w:rsidP="00FC5B78">
            <w:pPr>
              <w:spacing w:after="40"/>
              <w:rPr>
                <w:sz w:val="22"/>
                <w:szCs w:val="22"/>
              </w:rPr>
            </w:pPr>
            <w:r w:rsidRPr="00CF4089">
              <w:rPr>
                <w:sz w:val="22"/>
                <w:szCs w:val="22"/>
              </w:rPr>
              <w:t>32-040</w:t>
            </w:r>
            <w:r w:rsidRPr="002B6761">
              <w:rPr>
                <w:sz w:val="22"/>
                <w:szCs w:val="22"/>
              </w:rPr>
              <w:t xml:space="preserve"> </w:t>
            </w:r>
            <w:r w:rsidRPr="00CF4089">
              <w:rPr>
                <w:sz w:val="22"/>
                <w:szCs w:val="22"/>
              </w:rPr>
              <w:t>Wrząsowice</w:t>
            </w:r>
          </w:p>
        </w:tc>
        <w:tc>
          <w:tcPr>
            <w:tcW w:w="6413" w:type="dxa"/>
            <w:vAlign w:val="center"/>
          </w:tcPr>
          <w:p w14:paraId="50E4BE7F" w14:textId="77777777" w:rsidR="00946031" w:rsidRPr="002B6761" w:rsidRDefault="00946031" w:rsidP="00FC5B78">
            <w:pPr>
              <w:spacing w:after="40"/>
              <w:rPr>
                <w:sz w:val="22"/>
                <w:szCs w:val="22"/>
              </w:rPr>
            </w:pPr>
            <w:r w:rsidRPr="00CF4089">
              <w:rPr>
                <w:sz w:val="22"/>
                <w:szCs w:val="22"/>
              </w:rPr>
              <w:lastRenderedPageBreak/>
              <w:t>Art. 226 ust. 1 pkt 5</w:t>
            </w:r>
          </w:p>
          <w:p w14:paraId="726CDBFC" w14:textId="77777777" w:rsidR="00946031" w:rsidRPr="002B6761" w:rsidRDefault="00946031" w:rsidP="00FC5B78">
            <w:pPr>
              <w:jc w:val="both"/>
              <w:rPr>
                <w:sz w:val="22"/>
                <w:szCs w:val="22"/>
              </w:rPr>
            </w:pPr>
            <w:r w:rsidRPr="00CF4089">
              <w:rPr>
                <w:sz w:val="22"/>
                <w:szCs w:val="22"/>
              </w:rPr>
              <w:lastRenderedPageBreak/>
              <w:t xml:space="preserve">Oferta podlega odrzuceniu na podstawie art. 226 ust. 1 pkt 5 ustawy </w:t>
            </w:r>
            <w:proofErr w:type="spellStart"/>
            <w:r w:rsidRPr="00CF4089">
              <w:rPr>
                <w:sz w:val="22"/>
                <w:szCs w:val="22"/>
              </w:rPr>
              <w:t>Pzp</w:t>
            </w:r>
            <w:proofErr w:type="spellEnd"/>
            <w:r w:rsidRPr="00CF4089">
              <w:rPr>
                <w:sz w:val="22"/>
                <w:szCs w:val="22"/>
              </w:rPr>
              <w:t xml:space="preserve">, ponieważ jej treść jest niezgodna z warunkami zamówienia. Zaoferowany w poz. 7 Kalkulacji cenowej rozdzielacz sygnału internetowego </w:t>
            </w:r>
            <w:proofErr w:type="spellStart"/>
            <w:r w:rsidRPr="00CF4089">
              <w:rPr>
                <w:sz w:val="22"/>
                <w:szCs w:val="22"/>
              </w:rPr>
              <w:t>switch</w:t>
            </w:r>
            <w:proofErr w:type="spellEnd"/>
            <w:r w:rsidRPr="00CF4089">
              <w:rPr>
                <w:sz w:val="22"/>
                <w:szCs w:val="22"/>
              </w:rPr>
              <w:t xml:space="preserve"> TP-</w:t>
            </w:r>
            <w:proofErr w:type="spellStart"/>
            <w:r w:rsidRPr="00CF4089">
              <w:rPr>
                <w:sz w:val="22"/>
                <w:szCs w:val="22"/>
              </w:rPr>
              <w:t>Linl</w:t>
            </w:r>
            <w:proofErr w:type="spellEnd"/>
            <w:r w:rsidRPr="00CF4089">
              <w:rPr>
                <w:sz w:val="22"/>
                <w:szCs w:val="22"/>
              </w:rPr>
              <w:t xml:space="preserve"> SG1055 x 1 CG pos</w:t>
            </w:r>
            <w:r>
              <w:rPr>
                <w:sz w:val="22"/>
                <w:szCs w:val="22"/>
              </w:rPr>
              <w:t>i</w:t>
            </w:r>
            <w:r w:rsidRPr="00CF4089">
              <w:rPr>
                <w:sz w:val="22"/>
                <w:szCs w:val="22"/>
              </w:rPr>
              <w:t xml:space="preserve">ada wymiary: szerokość 99,8 mm, wysokość 25 mm, głębokość 98 mm, natomiast wymagane wymiary </w:t>
            </w:r>
            <w:proofErr w:type="spellStart"/>
            <w:r w:rsidRPr="00CF4089">
              <w:rPr>
                <w:sz w:val="22"/>
                <w:szCs w:val="22"/>
              </w:rPr>
              <w:t>tp</w:t>
            </w:r>
            <w:proofErr w:type="spellEnd"/>
            <w:r w:rsidRPr="00CF4089">
              <w:rPr>
                <w:sz w:val="22"/>
                <w:szCs w:val="22"/>
              </w:rPr>
              <w:t xml:space="preserve"> maksymalnie 105 x 70 x 24,9 mm.</w:t>
            </w:r>
          </w:p>
        </w:tc>
      </w:tr>
    </w:tbl>
    <w:p w14:paraId="1E1E13CF" w14:textId="77777777" w:rsidR="00946031" w:rsidRDefault="00946031" w:rsidP="00946031">
      <w:pPr>
        <w:spacing w:before="120" w:after="120"/>
        <w:jc w:val="both"/>
        <w:rPr>
          <w:color w:val="000000"/>
          <w:sz w:val="16"/>
          <w:szCs w:val="16"/>
        </w:rPr>
      </w:pPr>
    </w:p>
    <w:p w14:paraId="31DA83D0" w14:textId="77777777" w:rsidR="009B6C01" w:rsidRPr="00F33C66" w:rsidRDefault="009B6C01" w:rsidP="009B6C01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nie krótszym niż </w:t>
      </w:r>
      <w:r>
        <w:rPr>
          <w:sz w:val="22"/>
          <w:szCs w:val="22"/>
        </w:rPr>
        <w:t>5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5677CECE" w14:textId="77777777" w:rsidR="00F960D7" w:rsidRDefault="00F960D7" w:rsidP="0094603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CF9CFA" w14:textId="77777777" w:rsidR="001D7F36" w:rsidRDefault="001D7F36">
      <w:r>
        <w:separator/>
      </w:r>
    </w:p>
  </w:endnote>
  <w:endnote w:type="continuationSeparator" w:id="0">
    <w:p w14:paraId="37F29216" w14:textId="77777777" w:rsidR="001D7F36" w:rsidRDefault="001D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4540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A49A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9C7694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21F7CB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49E0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87CD28" w14:textId="77777777" w:rsidR="001D7F36" w:rsidRDefault="001D7F36">
      <w:r>
        <w:separator/>
      </w:r>
    </w:p>
  </w:footnote>
  <w:footnote w:type="continuationSeparator" w:id="0">
    <w:p w14:paraId="66CF56CD" w14:textId="77777777" w:rsidR="001D7F36" w:rsidRDefault="001D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6C5A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D20C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93A3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7F36"/>
    <w:rsid w:val="00005838"/>
    <w:rsid w:val="00022322"/>
    <w:rsid w:val="00042497"/>
    <w:rsid w:val="000C1E6F"/>
    <w:rsid w:val="000E4E56"/>
    <w:rsid w:val="001309DF"/>
    <w:rsid w:val="001A1468"/>
    <w:rsid w:val="001B7815"/>
    <w:rsid w:val="001C31ED"/>
    <w:rsid w:val="001D7F36"/>
    <w:rsid w:val="002B1E4F"/>
    <w:rsid w:val="002B6761"/>
    <w:rsid w:val="003445A0"/>
    <w:rsid w:val="0034661E"/>
    <w:rsid w:val="003A0AFC"/>
    <w:rsid w:val="003D611C"/>
    <w:rsid w:val="00431C0B"/>
    <w:rsid w:val="00437CAD"/>
    <w:rsid w:val="004657DA"/>
    <w:rsid w:val="00465813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46031"/>
    <w:rsid w:val="00952256"/>
    <w:rsid w:val="0097748A"/>
    <w:rsid w:val="009B6C01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F36E90"/>
  <w15:chartTrackingRefBased/>
  <w15:docId w15:val="{AE0CF8D7-01A3-4DC6-8DB6-C613EA5ED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946031"/>
    <w:rPr>
      <w:sz w:val="24"/>
      <w:szCs w:val="24"/>
    </w:rPr>
  </w:style>
  <w:style w:type="character" w:customStyle="1" w:styleId="ZwykytekstZnak">
    <w:name w:val="Zwykły tekst Znak"/>
    <w:link w:val="Zwykytekst"/>
    <w:rsid w:val="00946031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342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2023-09-27T07:58:00Z</cp:lastPrinted>
  <dcterms:created xsi:type="dcterms:W3CDTF">2023-09-27T07:59:00Z</dcterms:created>
  <dcterms:modified xsi:type="dcterms:W3CDTF">2023-09-27T07:59:00Z</dcterms:modified>
</cp:coreProperties>
</file>