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B1A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B1A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B1A2A">
        <w:rPr>
          <w:sz w:val="22"/>
          <w:szCs w:val="22"/>
        </w:rPr>
        <w:t>2023-09-25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B1A2A" w:rsidRPr="000B1A2A" w:rsidRDefault="000B1A2A" w:rsidP="00FB7F50">
      <w:pPr>
        <w:spacing w:after="40"/>
        <w:rPr>
          <w:b/>
          <w:bCs/>
          <w:sz w:val="22"/>
          <w:szCs w:val="22"/>
        </w:rPr>
      </w:pPr>
      <w:r w:rsidRPr="000B1A2A">
        <w:rPr>
          <w:b/>
          <w:bCs/>
          <w:sz w:val="22"/>
          <w:szCs w:val="22"/>
        </w:rPr>
        <w:t>Akademia Górniczo - Hutnicza</w:t>
      </w:r>
    </w:p>
    <w:p w:rsidR="000B1A2A" w:rsidRPr="000B1A2A" w:rsidRDefault="000B1A2A" w:rsidP="00FB7F50">
      <w:pPr>
        <w:spacing w:after="40"/>
        <w:rPr>
          <w:b/>
          <w:bCs/>
          <w:sz w:val="22"/>
          <w:szCs w:val="22"/>
        </w:rPr>
      </w:pPr>
      <w:r w:rsidRPr="000B1A2A">
        <w:rPr>
          <w:b/>
          <w:bCs/>
          <w:sz w:val="22"/>
          <w:szCs w:val="22"/>
        </w:rPr>
        <w:t>im. Stanisława Staszica w Krakowie</w:t>
      </w:r>
    </w:p>
    <w:p w:rsidR="00FB7F50" w:rsidRPr="002245BE" w:rsidRDefault="000B1A2A" w:rsidP="00FB7F50">
      <w:pPr>
        <w:spacing w:after="40"/>
        <w:rPr>
          <w:b/>
          <w:bCs/>
          <w:sz w:val="22"/>
          <w:szCs w:val="22"/>
        </w:rPr>
      </w:pPr>
      <w:r w:rsidRPr="000B1A2A">
        <w:rPr>
          <w:b/>
          <w:bCs/>
          <w:sz w:val="22"/>
          <w:szCs w:val="22"/>
        </w:rPr>
        <w:t>Dział Zamówień Publicznych</w:t>
      </w:r>
    </w:p>
    <w:p w:rsidR="00FB7F50" w:rsidRPr="002245BE" w:rsidRDefault="000B1A2A" w:rsidP="00FB7F50">
      <w:pPr>
        <w:rPr>
          <w:sz w:val="22"/>
          <w:szCs w:val="22"/>
        </w:rPr>
      </w:pPr>
      <w:r w:rsidRPr="000B1A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B1A2A">
        <w:rPr>
          <w:sz w:val="22"/>
          <w:szCs w:val="22"/>
        </w:rPr>
        <w:t>30</w:t>
      </w:r>
    </w:p>
    <w:p w:rsidR="00FB7F50" w:rsidRPr="002245BE" w:rsidRDefault="000B1A2A" w:rsidP="00FB7F50">
      <w:pPr>
        <w:rPr>
          <w:sz w:val="22"/>
          <w:szCs w:val="22"/>
        </w:rPr>
      </w:pPr>
      <w:r w:rsidRPr="000B1A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B1A2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B1A2A" w:rsidRPr="00607F9B" w:rsidTr="00D87AD8">
        <w:trPr>
          <w:trHeight w:val="638"/>
        </w:trPr>
        <w:tc>
          <w:tcPr>
            <w:tcW w:w="959" w:type="dxa"/>
            <w:shd w:val="clear" w:color="auto" w:fill="auto"/>
          </w:tcPr>
          <w:p w:rsidR="000B1A2A" w:rsidRPr="00607F9B" w:rsidRDefault="000B1A2A" w:rsidP="00D87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1A2A" w:rsidRPr="00607F9B" w:rsidRDefault="000B1A2A" w:rsidP="00D87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B1A2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1A2A">
              <w:rPr>
                <w:b/>
                <w:bCs/>
                <w:sz w:val="22"/>
                <w:szCs w:val="22"/>
              </w:rPr>
              <w:t xml:space="preserve">Usługa sprzątania w obiektach sportowych AGH przy ul. Armii Krajowej 5A oraz Piastowskiej 26A dla </w:t>
            </w:r>
            <w:proofErr w:type="spellStart"/>
            <w:r w:rsidRPr="000B1A2A">
              <w:rPr>
                <w:b/>
                <w:bCs/>
                <w:sz w:val="22"/>
                <w:szCs w:val="22"/>
              </w:rPr>
              <w:t>SWFiS</w:t>
            </w:r>
            <w:proofErr w:type="spellEnd"/>
            <w:r w:rsidRPr="000B1A2A">
              <w:rPr>
                <w:b/>
                <w:bCs/>
                <w:sz w:val="22"/>
                <w:szCs w:val="22"/>
              </w:rPr>
              <w:t xml:space="preserve"> - KC-zp.272-477/23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1A2A">
              <w:rPr>
                <w:b/>
                <w:sz w:val="22"/>
                <w:szCs w:val="22"/>
              </w:rPr>
              <w:t>KC-zp.272-477/23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1A2A" w:rsidTr="00D87AD8">
        <w:trPr>
          <w:cantSplit/>
        </w:trPr>
        <w:tc>
          <w:tcPr>
            <w:tcW w:w="10150" w:type="dxa"/>
          </w:tcPr>
          <w:p w:rsidR="000B1A2A" w:rsidRPr="00D26ED6" w:rsidRDefault="000B1A2A" w:rsidP="00D87AD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1A2A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0B1A2A">
              <w:rPr>
                <w:b/>
                <w:sz w:val="22"/>
                <w:szCs w:val="22"/>
              </w:rPr>
              <w:t>Facility</w:t>
            </w:r>
            <w:proofErr w:type="spellEnd"/>
            <w:r w:rsidRPr="000B1A2A">
              <w:rPr>
                <w:b/>
                <w:sz w:val="22"/>
                <w:szCs w:val="22"/>
              </w:rPr>
              <w:t xml:space="preserve"> Services Sp. z o.o.</w:t>
            </w:r>
          </w:p>
          <w:p w:rsidR="000B1A2A" w:rsidRPr="009F0E5C" w:rsidRDefault="000B1A2A" w:rsidP="00D87AD8">
            <w:pPr>
              <w:jc w:val="both"/>
              <w:rPr>
                <w:bCs/>
                <w:sz w:val="22"/>
                <w:szCs w:val="22"/>
              </w:rPr>
            </w:pPr>
            <w:r w:rsidRPr="000B1A2A">
              <w:rPr>
                <w:bCs/>
                <w:sz w:val="22"/>
                <w:szCs w:val="22"/>
              </w:rPr>
              <w:t>Antoniego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1A2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B1A2A" w:rsidRPr="009F0E5C" w:rsidRDefault="000B1A2A" w:rsidP="00D87AD8">
            <w:pPr>
              <w:jc w:val="both"/>
              <w:rPr>
                <w:bCs/>
                <w:sz w:val="22"/>
                <w:szCs w:val="22"/>
              </w:rPr>
            </w:pPr>
            <w:r w:rsidRPr="000B1A2A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1A2A">
              <w:rPr>
                <w:bCs/>
                <w:sz w:val="22"/>
                <w:szCs w:val="22"/>
              </w:rPr>
              <w:t>Wrocław</w:t>
            </w:r>
          </w:p>
          <w:p w:rsidR="000B1A2A" w:rsidRPr="00D26ED6" w:rsidRDefault="000B1A2A" w:rsidP="00D87AD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1A2A">
              <w:rPr>
                <w:b/>
                <w:sz w:val="22"/>
                <w:szCs w:val="22"/>
              </w:rPr>
              <w:t>1 209 828.00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B1A2A" w:rsidRDefault="000B1A2A" w:rsidP="00D87AD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843"/>
        <w:gridCol w:w="2268"/>
      </w:tblGrid>
      <w:tr w:rsidR="00CD4C3E" w:rsidRPr="008567C7" w:rsidTr="00CD4C3E">
        <w:trPr>
          <w:trHeight w:val="510"/>
        </w:trPr>
        <w:tc>
          <w:tcPr>
            <w:tcW w:w="709" w:type="dxa"/>
            <w:vAlign w:val="center"/>
          </w:tcPr>
          <w:p w:rsidR="00CD4C3E" w:rsidRPr="008567C7" w:rsidRDefault="00CD4C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:rsidR="00CD4C3E" w:rsidRPr="008567C7" w:rsidRDefault="00CD4C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CD4C3E" w:rsidRPr="008567C7" w:rsidRDefault="00CD4C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CD4C3E" w:rsidRPr="008567C7" w:rsidRDefault="00CD4C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D4C3E" w:rsidRPr="008567C7" w:rsidTr="00CD4C3E">
        <w:tc>
          <w:tcPr>
            <w:tcW w:w="709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CD4C3E" w:rsidRPr="002B6761" w:rsidRDefault="00CD4C3E" w:rsidP="00D87A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CD4C3E" w:rsidRPr="008567C7" w:rsidRDefault="00CD4C3E" w:rsidP="00D87A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Antoniego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4C3E" w:rsidRPr="001B7815" w:rsidRDefault="00CD4C3E" w:rsidP="00D87A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843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D4C3E" w:rsidRPr="008567C7" w:rsidTr="00CD4C3E">
        <w:tc>
          <w:tcPr>
            <w:tcW w:w="709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CD4C3E" w:rsidRDefault="00CD4C3E" w:rsidP="00D87A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Konsorcjum:</w:t>
            </w:r>
          </w:p>
          <w:p w:rsidR="008A4B60" w:rsidRDefault="00CD4C3E" w:rsidP="008A4B60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DGP </w:t>
            </w:r>
            <w:proofErr w:type="spellStart"/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>Clean</w:t>
            </w:r>
            <w:proofErr w:type="spellEnd"/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Partner Sp. z o. o.</w:t>
            </w:r>
            <w:r w:rsidR="008A4B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8A4B60" w:rsidRPr="008A4B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Żytnia 15/23, 01-014  Warszawa, </w:t>
            </w:r>
          </w:p>
          <w:p w:rsidR="008A4B60" w:rsidRPr="008A4B60" w:rsidRDefault="008A4B60" w:rsidP="00D87AD8">
            <w:pPr>
              <w:pStyle w:val="Zwykytekst"/>
              <w:spacing w:after="4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 OP Sp. z o.o., </w:t>
            </w:r>
          </w:p>
          <w:p w:rsidR="00CD4C3E" w:rsidRPr="001B7815" w:rsidRDefault="008A4B60" w:rsidP="00D87A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CTG Sp. z o.o.</w:t>
            </w:r>
          </w:p>
        </w:tc>
        <w:tc>
          <w:tcPr>
            <w:tcW w:w="1843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99,68</w:t>
            </w:r>
          </w:p>
        </w:tc>
        <w:tc>
          <w:tcPr>
            <w:tcW w:w="2268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99,68</w:t>
            </w:r>
          </w:p>
        </w:tc>
      </w:tr>
      <w:tr w:rsidR="00CD4C3E" w:rsidRPr="008567C7" w:rsidTr="00CD4C3E">
        <w:tc>
          <w:tcPr>
            <w:tcW w:w="709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:rsidR="008A4B60" w:rsidRPr="008A4B60" w:rsidRDefault="008A4B60" w:rsidP="00D87AD8">
            <w:pPr>
              <w:pStyle w:val="Zwykytekst"/>
              <w:spacing w:after="4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Konsorcjum: </w:t>
            </w:r>
          </w:p>
          <w:p w:rsidR="008A4B60" w:rsidRDefault="008A4B60" w:rsidP="00D87A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ADS Świech Sp. J.,</w:t>
            </w:r>
            <w:r w:rsidRPr="008A4B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SPACEROWA 1, 32-088 BRZOZÓWKA </w:t>
            </w:r>
          </w:p>
          <w:p w:rsidR="00CD4C3E" w:rsidRPr="008A4B60" w:rsidRDefault="008A4B60" w:rsidP="00D87AD8">
            <w:pPr>
              <w:pStyle w:val="Zwykytekst"/>
              <w:spacing w:after="4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" w:name="_GoBack"/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PPHU </w:t>
            </w:r>
            <w:proofErr w:type="spellStart"/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Vicat</w:t>
            </w:r>
            <w:proofErr w:type="spellEnd"/>
            <w:r w:rsidRPr="008A4B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Dariusz Świech</w:t>
            </w:r>
            <w:bookmarkEnd w:id="2"/>
          </w:p>
        </w:tc>
        <w:tc>
          <w:tcPr>
            <w:tcW w:w="1843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83,55</w:t>
            </w:r>
          </w:p>
        </w:tc>
        <w:tc>
          <w:tcPr>
            <w:tcW w:w="2268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83,55</w:t>
            </w:r>
          </w:p>
        </w:tc>
      </w:tr>
      <w:tr w:rsidR="00CD4C3E" w:rsidRPr="008567C7" w:rsidTr="00CD4C3E">
        <w:tc>
          <w:tcPr>
            <w:tcW w:w="709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87" w:type="dxa"/>
            <w:vAlign w:val="center"/>
          </w:tcPr>
          <w:p w:rsidR="00CD4C3E" w:rsidRPr="002B6761" w:rsidRDefault="00CD4C3E" w:rsidP="00D87A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PADSERWIS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CD4C3E" w:rsidRPr="008567C7" w:rsidRDefault="00CD4C3E" w:rsidP="00D87A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Sarmacka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4C3E" w:rsidRPr="001B7815" w:rsidRDefault="00CD4C3E" w:rsidP="00D87A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40-607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A2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843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74,46</w:t>
            </w:r>
          </w:p>
        </w:tc>
        <w:tc>
          <w:tcPr>
            <w:tcW w:w="2268" w:type="dxa"/>
            <w:vAlign w:val="center"/>
          </w:tcPr>
          <w:p w:rsidR="00CD4C3E" w:rsidRPr="008567C7" w:rsidRDefault="00CD4C3E" w:rsidP="00D87A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A2A">
              <w:rPr>
                <w:rFonts w:ascii="Times New Roman" w:hAnsi="Times New Roman" w:cs="Times New Roman"/>
                <w:sz w:val="18"/>
                <w:szCs w:val="18"/>
              </w:rPr>
              <w:t xml:space="preserve">  74,46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660" w:rsidRDefault="00467660">
      <w:r>
        <w:separator/>
      </w:r>
    </w:p>
  </w:endnote>
  <w:endnote w:type="continuationSeparator" w:id="0">
    <w:p w:rsidR="00467660" w:rsidRDefault="0046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660" w:rsidRDefault="00467660">
      <w:r>
        <w:separator/>
      </w:r>
    </w:p>
  </w:footnote>
  <w:footnote w:type="continuationSeparator" w:id="0">
    <w:p w:rsidR="00467660" w:rsidRDefault="0046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660"/>
    <w:rsid w:val="00005838"/>
    <w:rsid w:val="00022322"/>
    <w:rsid w:val="00042497"/>
    <w:rsid w:val="00081364"/>
    <w:rsid w:val="000B1A2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6766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B6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D4C3E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4E1B3"/>
  <w15:chartTrackingRefBased/>
  <w15:docId w15:val="{127379D3-B1C2-48CB-83E9-7F59AC17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2023-09-25T11:36:00Z</cp:lastPrinted>
  <dcterms:created xsi:type="dcterms:W3CDTF">2023-09-25T11:36:00Z</dcterms:created>
  <dcterms:modified xsi:type="dcterms:W3CDTF">2023-09-25T11:36:00Z</dcterms:modified>
</cp:coreProperties>
</file>