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1555B" w:rsidRPr="0071555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1555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1555B">
        <w:rPr>
          <w:rFonts w:ascii="Arial" w:hAnsi="Arial" w:cs="Arial"/>
        </w:rPr>
        <w:t>Szpital Powiatowy w Limanowej Imienia Miłosierdzia Bożego</w:t>
      </w:r>
    </w:p>
    <w:p w:rsidR="006676AE" w:rsidRPr="0012157F" w:rsidRDefault="0071555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1555B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71555B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1555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1555B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71555B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1555B" w:rsidRPr="0012157F" w:rsidTr="00930A7A">
        <w:tc>
          <w:tcPr>
            <w:tcW w:w="9104" w:type="dxa"/>
            <w:shd w:val="clear" w:color="auto" w:fill="D9D9D9"/>
          </w:tcPr>
          <w:p w:rsidR="0071555B" w:rsidRPr="0012157F" w:rsidRDefault="0071555B" w:rsidP="00930A7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1555B" w:rsidRPr="00094F76" w:rsidRDefault="0071555B" w:rsidP="00930A7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1555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1555B" w:rsidRPr="004B5FB1" w:rsidRDefault="0071555B" w:rsidP="00930A7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1555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1555B">
        <w:rPr>
          <w:rFonts w:ascii="Arial" w:hAnsi="Arial" w:cs="Arial"/>
          <w:b/>
          <w:sz w:val="24"/>
          <w:szCs w:val="24"/>
        </w:rPr>
        <w:t xml:space="preserve"> Dostawy artykułów i wyrobów medycznych jednorazowego użytku oraz implantów ortopedycznych ujętych w 10 zadaniach asortymentowych dla zaopatrzenia Szpitala Powiatowego w Limanowej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555B" w:rsidRPr="0071555B">
        <w:rPr>
          <w:rFonts w:ascii="Arial" w:hAnsi="Arial" w:cs="Arial"/>
          <w:b/>
          <w:sz w:val="24"/>
          <w:szCs w:val="24"/>
        </w:rPr>
        <w:t>NZ/47/D/P/AC/2023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1555B" w:rsidRPr="0071555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8D6658" w:rsidRPr="004A1EC5" w:rsidRDefault="008D6658" w:rsidP="008D6658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art. 108 ust. 1 ustawy Pzp,</w:t>
      </w:r>
    </w:p>
    <w:p w:rsidR="008D6658" w:rsidRPr="004A1EC5" w:rsidRDefault="008D6658" w:rsidP="008D6658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FD7" w:rsidRDefault="00AF1FD7" w:rsidP="0038231F">
      <w:pPr>
        <w:spacing w:after="0" w:line="240" w:lineRule="auto"/>
      </w:pPr>
      <w:r>
        <w:separator/>
      </w:r>
    </w:p>
  </w:endnote>
  <w:endnote w:type="continuationSeparator" w:id="0">
    <w:p w:rsidR="00AF1FD7" w:rsidRDefault="00AF1F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5B" w:rsidRDefault="007155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665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665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5B" w:rsidRDefault="007155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FD7" w:rsidRDefault="00AF1FD7" w:rsidP="0038231F">
      <w:pPr>
        <w:spacing w:after="0" w:line="240" w:lineRule="auto"/>
      </w:pPr>
      <w:r>
        <w:separator/>
      </w:r>
    </w:p>
  </w:footnote>
  <w:footnote w:type="continuationSeparator" w:id="0">
    <w:p w:rsidR="00AF1FD7" w:rsidRDefault="00AF1F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5B" w:rsidRDefault="007155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5B" w:rsidRDefault="007155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5B" w:rsidRDefault="007155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FD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55B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D665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1FD7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7842568-B091-4CAE-BC8F-2658F69D6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756EE-BC97-4CFB-8EAE-88D713C6B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2016-07-26T10:32:00Z</cp:lastPrinted>
  <dcterms:created xsi:type="dcterms:W3CDTF">2023-08-01T09:08:00Z</dcterms:created>
  <dcterms:modified xsi:type="dcterms:W3CDTF">2023-08-01T09:09:00Z</dcterms:modified>
</cp:coreProperties>
</file>