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80A1F" w14:textId="37467BFC" w:rsidR="00EF0FC8" w:rsidRPr="00037506" w:rsidRDefault="00EF0FC8" w:rsidP="005A49B9">
      <w:pPr>
        <w:pStyle w:val="Tytu"/>
        <w:spacing w:line="276" w:lineRule="auto"/>
        <w:jc w:val="right"/>
        <w:rPr>
          <w:rFonts w:ascii="Times New Roman" w:hAnsi="Times New Roman"/>
          <w:b w:val="0"/>
          <w:sz w:val="24"/>
        </w:rPr>
      </w:pPr>
      <w:r w:rsidRPr="00037506">
        <w:rPr>
          <w:rFonts w:ascii="Times New Roman" w:hAnsi="Times New Roman"/>
          <w:b w:val="0"/>
          <w:sz w:val="24"/>
        </w:rPr>
        <w:t xml:space="preserve">Załącznik nr </w:t>
      </w:r>
      <w:r w:rsidR="00975A2C">
        <w:rPr>
          <w:rFonts w:ascii="Times New Roman" w:hAnsi="Times New Roman"/>
          <w:b w:val="0"/>
          <w:sz w:val="24"/>
        </w:rPr>
        <w:t>4</w:t>
      </w:r>
    </w:p>
    <w:p w14:paraId="78C90719" w14:textId="77777777" w:rsidR="008C7282" w:rsidRPr="008C7282" w:rsidRDefault="008C7282" w:rsidP="005A49B9">
      <w:pPr>
        <w:spacing w:line="276" w:lineRule="auto"/>
      </w:pPr>
    </w:p>
    <w:p w14:paraId="532240FE" w14:textId="7493512F" w:rsidR="00DF4934" w:rsidRDefault="00DF4934" w:rsidP="005A49B9">
      <w:pPr>
        <w:spacing w:line="276" w:lineRule="auto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372E7">
        <w:rPr>
          <w:sz w:val="24"/>
          <w:szCs w:val="24"/>
        </w:rPr>
        <w:t>NA/</w:t>
      </w:r>
      <w:r w:rsidR="00975A2C">
        <w:rPr>
          <w:sz w:val="24"/>
          <w:szCs w:val="24"/>
        </w:rPr>
        <w:t>O/15/2023</w:t>
      </w:r>
    </w:p>
    <w:p w14:paraId="5BF75A9E" w14:textId="77777777" w:rsidR="00DF4934" w:rsidRPr="00975A2C" w:rsidRDefault="00DF4934" w:rsidP="005A49B9">
      <w:pPr>
        <w:pStyle w:val="Nagwek2"/>
        <w:spacing w:line="276" w:lineRule="auto"/>
        <w:jc w:val="left"/>
        <w:rPr>
          <w:b/>
          <w:spacing w:val="20"/>
          <w:szCs w:val="28"/>
        </w:rPr>
      </w:pPr>
    </w:p>
    <w:p w14:paraId="3B5C47C6" w14:textId="77777777" w:rsidR="00EF0FC8" w:rsidRPr="00975A2C" w:rsidRDefault="00425DD9" w:rsidP="005A49B9">
      <w:pPr>
        <w:pStyle w:val="Nagwek2"/>
        <w:spacing w:line="276" w:lineRule="auto"/>
        <w:ind w:left="284" w:right="-286"/>
        <w:jc w:val="center"/>
        <w:rPr>
          <w:b/>
          <w:spacing w:val="20"/>
          <w:szCs w:val="28"/>
        </w:rPr>
      </w:pPr>
      <w:r w:rsidRPr="00975A2C">
        <w:rPr>
          <w:b/>
          <w:spacing w:val="20"/>
          <w:szCs w:val="28"/>
        </w:rPr>
        <w:t xml:space="preserve">WYKAZ </w:t>
      </w:r>
      <w:r w:rsidR="00013C96" w:rsidRPr="00975A2C">
        <w:rPr>
          <w:b/>
          <w:spacing w:val="20"/>
          <w:szCs w:val="28"/>
        </w:rPr>
        <w:t>ROBÓT BUDOWLANYCH</w:t>
      </w:r>
    </w:p>
    <w:p w14:paraId="5E3A51BE" w14:textId="77777777" w:rsidR="008C7282" w:rsidRPr="00975A2C" w:rsidRDefault="008C7282" w:rsidP="005A49B9">
      <w:pPr>
        <w:spacing w:line="276" w:lineRule="auto"/>
        <w:rPr>
          <w:sz w:val="28"/>
          <w:szCs w:val="28"/>
        </w:rPr>
      </w:pPr>
    </w:p>
    <w:p w14:paraId="3C72E9E3" w14:textId="77777777" w:rsidR="00975A2C" w:rsidRDefault="00BB080B" w:rsidP="005A49B9">
      <w:pPr>
        <w:pStyle w:val="Nagwek2"/>
        <w:spacing w:line="276" w:lineRule="auto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C09D6">
        <w:rPr>
          <w:sz w:val="24"/>
        </w:rPr>
        <w:t>podstawowym bez negocjacji</w:t>
      </w:r>
      <w:r w:rsidR="00901871" w:rsidRPr="00037506">
        <w:rPr>
          <w:bCs/>
        </w:rPr>
        <w:t xml:space="preserve"> </w:t>
      </w:r>
      <w:r w:rsidR="00DF4934" w:rsidRPr="00037506">
        <w:rPr>
          <w:sz w:val="24"/>
        </w:rPr>
        <w:t>na</w:t>
      </w:r>
      <w:r w:rsidR="00DF4934">
        <w:rPr>
          <w:sz w:val="24"/>
        </w:rPr>
        <w:t>:</w:t>
      </w:r>
      <w:r w:rsidR="00037506">
        <w:rPr>
          <w:sz w:val="24"/>
        </w:rPr>
        <w:t xml:space="preserve"> </w:t>
      </w:r>
    </w:p>
    <w:p w14:paraId="123765AF" w14:textId="77777777" w:rsidR="00975A2C" w:rsidRDefault="00975A2C" w:rsidP="005A49B9">
      <w:pPr>
        <w:pStyle w:val="Nagwek2"/>
        <w:spacing w:line="276" w:lineRule="auto"/>
        <w:jc w:val="both"/>
        <w:rPr>
          <w:sz w:val="24"/>
        </w:rPr>
      </w:pPr>
    </w:p>
    <w:p w14:paraId="14CDC922" w14:textId="353FAE9B" w:rsidR="005A629F" w:rsidRPr="00BB2B91" w:rsidRDefault="00BB2B91" w:rsidP="00975A2C">
      <w:pPr>
        <w:pStyle w:val="Nagwek2"/>
        <w:spacing w:line="276" w:lineRule="auto"/>
        <w:jc w:val="center"/>
        <w:rPr>
          <w:b/>
          <w:iCs/>
          <w:color w:val="000000"/>
          <w:sz w:val="24"/>
          <w:szCs w:val="24"/>
          <w:lang w:val="x-none" w:eastAsia="x-none"/>
        </w:rPr>
      </w:pPr>
      <w:r w:rsidRPr="00BB2B91">
        <w:rPr>
          <w:b/>
          <w:i/>
          <w:color w:val="000000"/>
          <w:szCs w:val="28"/>
        </w:rPr>
        <w:t>Budowa boiska do koszykówki 3x3 zlokalizowanego na terenie Politechniki Rzeszowskiej  przeprowadzona w systemie "zaprojektuj i wybuduj" wraz z dokonaniem zgłoszenia do właściwego organu administracji.</w:t>
      </w:r>
    </w:p>
    <w:p w14:paraId="35A9CA3C" w14:textId="77777777" w:rsidR="00C9445E" w:rsidRPr="00C9445E" w:rsidRDefault="00C9445E" w:rsidP="005A49B9">
      <w:pPr>
        <w:spacing w:line="276" w:lineRule="auto"/>
        <w:rPr>
          <w:lang w:val="x-none" w:eastAsia="x-none"/>
        </w:rPr>
      </w:pPr>
    </w:p>
    <w:p w14:paraId="4DC03211" w14:textId="77777777" w:rsidR="005A629F" w:rsidRDefault="00C82240" w:rsidP="005A49B9">
      <w:pPr>
        <w:spacing w:line="276" w:lineRule="auto"/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614DA0F2" w14:textId="77777777" w:rsidR="005A629F" w:rsidRDefault="005A629F" w:rsidP="005A49B9">
      <w:pPr>
        <w:spacing w:line="276" w:lineRule="auto"/>
        <w:jc w:val="both"/>
        <w:rPr>
          <w:sz w:val="24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9"/>
        <w:gridCol w:w="1911"/>
        <w:gridCol w:w="1752"/>
        <w:gridCol w:w="1554"/>
        <w:gridCol w:w="1982"/>
      </w:tblGrid>
      <w:tr w:rsidR="007C09D6" w:rsidRPr="00975A2C" w14:paraId="6C955073" w14:textId="77777777" w:rsidTr="000C37CF">
        <w:trPr>
          <w:trHeight w:val="740"/>
          <w:jc w:val="center"/>
        </w:trPr>
        <w:tc>
          <w:tcPr>
            <w:tcW w:w="1146" w:type="pct"/>
            <w:shd w:val="clear" w:color="auto" w:fill="D9D9D9" w:themeFill="background1" w:themeFillShade="D9"/>
            <w:vAlign w:val="center"/>
          </w:tcPr>
          <w:p w14:paraId="7A245DE5" w14:textId="77777777" w:rsidR="007C09D6" w:rsidRPr="00975A2C" w:rsidRDefault="007C09D6" w:rsidP="000C37CF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  <w:jc w:val="center"/>
              <w:rPr>
                <w:sz w:val="24"/>
                <w:szCs w:val="24"/>
              </w:rPr>
            </w:pPr>
            <w:r w:rsidRPr="00975A2C">
              <w:rPr>
                <w:sz w:val="24"/>
                <w:szCs w:val="24"/>
              </w:rPr>
              <w:t>Rodzaj i zakres robót budowlanych</w:t>
            </w:r>
          </w:p>
        </w:tc>
        <w:tc>
          <w:tcPr>
            <w:tcW w:w="1023" w:type="pct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0330F4D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  <w:r w:rsidRPr="00975A2C">
              <w:rPr>
                <w:sz w:val="24"/>
                <w:szCs w:val="24"/>
              </w:rPr>
              <w:t>Data wykonania</w:t>
            </w:r>
          </w:p>
          <w:p w14:paraId="21DEF995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i/>
                <w:sz w:val="24"/>
                <w:szCs w:val="24"/>
              </w:rPr>
            </w:pPr>
            <w:r w:rsidRPr="00975A2C">
              <w:rPr>
                <w:i/>
                <w:sz w:val="24"/>
                <w:szCs w:val="24"/>
              </w:rPr>
              <w:t>(data rozpoczęcia – data zakończenia)</w:t>
            </w:r>
          </w:p>
        </w:tc>
        <w:tc>
          <w:tcPr>
            <w:tcW w:w="938" w:type="pct"/>
            <w:shd w:val="clear" w:color="auto" w:fill="D9D9D9" w:themeFill="background1" w:themeFillShade="D9"/>
          </w:tcPr>
          <w:p w14:paraId="2732B375" w14:textId="37C634F0" w:rsidR="007C09D6" w:rsidRPr="00975A2C" w:rsidRDefault="00975A2C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  <w:r w:rsidRPr="00975A2C">
              <w:rPr>
                <w:sz w:val="24"/>
                <w:szCs w:val="24"/>
              </w:rPr>
              <w:t>Powierzchnia wybudowanego boiska</w:t>
            </w:r>
          </w:p>
        </w:tc>
        <w:tc>
          <w:tcPr>
            <w:tcW w:w="832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1B4BBF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  <w:r w:rsidRPr="00975A2C">
              <w:rPr>
                <w:sz w:val="24"/>
                <w:szCs w:val="24"/>
              </w:rPr>
              <w:t>Miejsce wykonania</w:t>
            </w:r>
          </w:p>
        </w:tc>
        <w:tc>
          <w:tcPr>
            <w:tcW w:w="1061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35D0BA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  <w:r w:rsidRPr="00975A2C">
              <w:rPr>
                <w:sz w:val="24"/>
                <w:szCs w:val="24"/>
              </w:rPr>
              <w:t>Podmiot, na rzecz którego roboty te zostały wykonane</w:t>
            </w:r>
          </w:p>
        </w:tc>
      </w:tr>
      <w:tr w:rsidR="007C09D6" w:rsidRPr="00975A2C" w14:paraId="5C7BE874" w14:textId="77777777" w:rsidTr="00975A2C">
        <w:trPr>
          <w:trHeight w:val="765"/>
          <w:jc w:val="center"/>
        </w:trPr>
        <w:tc>
          <w:tcPr>
            <w:tcW w:w="1146" w:type="pct"/>
          </w:tcPr>
          <w:p w14:paraId="373C46A9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pct"/>
          </w:tcPr>
          <w:p w14:paraId="1E6F970A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  <w:p w14:paraId="3A0225B6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  <w:p w14:paraId="7F6D911A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8" w:type="pct"/>
          </w:tcPr>
          <w:p w14:paraId="2964986B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32" w:type="pct"/>
            <w:tcBorders>
              <w:right w:val="single" w:sz="4" w:space="0" w:color="auto"/>
            </w:tcBorders>
          </w:tcPr>
          <w:p w14:paraId="13381206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61" w:type="pct"/>
            <w:tcBorders>
              <w:left w:val="single" w:sz="4" w:space="0" w:color="auto"/>
            </w:tcBorders>
          </w:tcPr>
          <w:p w14:paraId="691818CA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C09D6" w:rsidRPr="00975A2C" w14:paraId="3618FCFA" w14:textId="77777777" w:rsidTr="00975A2C">
        <w:trPr>
          <w:jc w:val="center"/>
        </w:trPr>
        <w:tc>
          <w:tcPr>
            <w:tcW w:w="1146" w:type="pct"/>
          </w:tcPr>
          <w:p w14:paraId="189199A3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pct"/>
          </w:tcPr>
          <w:p w14:paraId="24BFC07B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  <w:p w14:paraId="6B480659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  <w:p w14:paraId="4528721A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8" w:type="pct"/>
          </w:tcPr>
          <w:p w14:paraId="3BAE2D55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32" w:type="pct"/>
            <w:tcBorders>
              <w:right w:val="single" w:sz="4" w:space="0" w:color="auto"/>
            </w:tcBorders>
          </w:tcPr>
          <w:p w14:paraId="240DE036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61" w:type="pct"/>
            <w:tcBorders>
              <w:left w:val="single" w:sz="4" w:space="0" w:color="auto"/>
            </w:tcBorders>
          </w:tcPr>
          <w:p w14:paraId="435F3249" w14:textId="77777777" w:rsidR="007C09D6" w:rsidRPr="00975A2C" w:rsidRDefault="007C09D6" w:rsidP="000C37CF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46152045" w14:textId="77777777" w:rsidR="00425DD9" w:rsidRPr="00425DD9" w:rsidRDefault="00425DD9" w:rsidP="005A49B9">
      <w:pPr>
        <w:spacing w:line="276" w:lineRule="auto"/>
        <w:jc w:val="both"/>
        <w:rPr>
          <w:sz w:val="24"/>
        </w:rPr>
      </w:pPr>
    </w:p>
    <w:p w14:paraId="3383D447" w14:textId="77777777" w:rsidR="00EF0FC8" w:rsidRDefault="00C82240" w:rsidP="005A49B9">
      <w:pPr>
        <w:spacing w:line="276" w:lineRule="auto"/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63738022" w14:textId="77777777" w:rsidR="008C7282" w:rsidRDefault="008C7282" w:rsidP="005A49B9">
      <w:pPr>
        <w:spacing w:line="276" w:lineRule="auto"/>
        <w:rPr>
          <w:sz w:val="24"/>
        </w:rPr>
      </w:pPr>
    </w:p>
    <w:p w14:paraId="6107781C" w14:textId="77777777" w:rsidR="008C7282" w:rsidRDefault="008C7282" w:rsidP="005A49B9">
      <w:pPr>
        <w:spacing w:line="276" w:lineRule="auto"/>
        <w:rPr>
          <w:sz w:val="24"/>
        </w:rPr>
      </w:pPr>
    </w:p>
    <w:p w14:paraId="7697A941" w14:textId="77777777" w:rsidR="008C7282" w:rsidRDefault="008C7282" w:rsidP="005A49B9">
      <w:pPr>
        <w:spacing w:line="276" w:lineRule="auto"/>
        <w:rPr>
          <w:sz w:val="24"/>
        </w:rPr>
      </w:pPr>
    </w:p>
    <w:p w14:paraId="33450FB6" w14:textId="77777777" w:rsidR="008C7282" w:rsidRDefault="008C7282" w:rsidP="005A49B9">
      <w:pPr>
        <w:spacing w:line="276" w:lineRule="auto"/>
        <w:rPr>
          <w:sz w:val="24"/>
        </w:rPr>
      </w:pPr>
    </w:p>
    <w:p w14:paraId="7B787E93" w14:textId="77777777" w:rsidR="008C7282" w:rsidRDefault="00425DD9" w:rsidP="005A49B9">
      <w:pPr>
        <w:spacing w:line="276" w:lineRule="auto"/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589CB5DA" w14:textId="77777777" w:rsidR="00425DD9" w:rsidRDefault="008C7282" w:rsidP="005A49B9">
      <w:pPr>
        <w:spacing w:line="276" w:lineRule="auto"/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EF94E21" w14:textId="77777777" w:rsidR="007F23DA" w:rsidRDefault="007F23DA" w:rsidP="005A49B9">
      <w:pPr>
        <w:spacing w:line="276" w:lineRule="auto"/>
        <w:rPr>
          <w:sz w:val="24"/>
          <w:vertAlign w:val="superscript"/>
        </w:rPr>
      </w:pPr>
    </w:p>
    <w:p w14:paraId="0D370AFA" w14:textId="77777777" w:rsidR="00F00CCB" w:rsidRDefault="00F00CCB" w:rsidP="005A49B9">
      <w:pPr>
        <w:spacing w:line="276" w:lineRule="auto"/>
        <w:rPr>
          <w:sz w:val="24"/>
          <w:vertAlign w:val="superscript"/>
        </w:rPr>
      </w:pPr>
    </w:p>
    <w:p w14:paraId="13ACDB23" w14:textId="77777777" w:rsidR="007F23DA" w:rsidRDefault="007F23DA" w:rsidP="005A49B9">
      <w:pPr>
        <w:spacing w:line="276" w:lineRule="auto"/>
        <w:jc w:val="right"/>
        <w:rPr>
          <w:sz w:val="24"/>
          <w:vertAlign w:val="superscript"/>
        </w:rPr>
      </w:pPr>
    </w:p>
    <w:p w14:paraId="695F77AC" w14:textId="77777777" w:rsidR="007F23DA" w:rsidRDefault="007F23DA" w:rsidP="005A49B9">
      <w:pPr>
        <w:spacing w:line="276" w:lineRule="auto"/>
        <w:jc w:val="right"/>
        <w:rPr>
          <w:sz w:val="24"/>
          <w:vertAlign w:val="superscript"/>
        </w:rPr>
      </w:pPr>
    </w:p>
    <w:p w14:paraId="0E7EF6E6" w14:textId="77777777" w:rsidR="008C7282" w:rsidRDefault="008C7282" w:rsidP="005A49B9">
      <w:pPr>
        <w:spacing w:line="276" w:lineRule="auto"/>
        <w:rPr>
          <w:sz w:val="24"/>
          <w:vertAlign w:val="superscript"/>
        </w:rPr>
      </w:pPr>
    </w:p>
    <w:p w14:paraId="26803FCF" w14:textId="49E9AE6F" w:rsidR="00AB17BF" w:rsidRPr="008C7282" w:rsidRDefault="00AB17BF" w:rsidP="005A49B9">
      <w:pPr>
        <w:spacing w:line="276" w:lineRule="auto"/>
        <w:jc w:val="both"/>
        <w:rPr>
          <w:sz w:val="18"/>
          <w:szCs w:val="18"/>
        </w:rPr>
      </w:pPr>
    </w:p>
    <w:sectPr w:rsidR="00AB17BF" w:rsidRPr="008C7282" w:rsidSect="005B6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E8F16" w14:textId="77777777" w:rsidR="00A95E19" w:rsidRDefault="00A95E19">
      <w:r>
        <w:separator/>
      </w:r>
    </w:p>
  </w:endnote>
  <w:endnote w:type="continuationSeparator" w:id="0">
    <w:p w14:paraId="1EA0D131" w14:textId="77777777" w:rsidR="00A95E19" w:rsidRDefault="00A95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2633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850ED2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C39C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7095B4" w14:textId="77777777" w:rsidR="00EF0FC8" w:rsidRDefault="00EF0FC8">
    <w:pPr>
      <w:pStyle w:val="Stopka"/>
      <w:tabs>
        <w:tab w:val="clear" w:pos="4536"/>
      </w:tabs>
      <w:jc w:val="center"/>
    </w:pPr>
  </w:p>
  <w:p w14:paraId="492BE625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87CC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87CC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C467E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694137" w14:textId="77777777" w:rsidR="00EF0FC8" w:rsidRDefault="00EF0FC8">
    <w:pPr>
      <w:pStyle w:val="Stopka"/>
      <w:tabs>
        <w:tab w:val="clear" w:pos="4536"/>
      </w:tabs>
      <w:jc w:val="center"/>
    </w:pPr>
  </w:p>
  <w:p w14:paraId="0AF7B4F9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7C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0D58C" w14:textId="77777777" w:rsidR="00A95E19" w:rsidRDefault="00A95E19">
      <w:r>
        <w:separator/>
      </w:r>
    </w:p>
  </w:footnote>
  <w:footnote w:type="continuationSeparator" w:id="0">
    <w:p w14:paraId="2BB38659" w14:textId="77777777" w:rsidR="00A95E19" w:rsidRDefault="00A95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9641B" w14:textId="77777777" w:rsidR="00881309" w:rsidRDefault="008813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F29B6" w14:textId="77777777" w:rsidR="00881309" w:rsidRDefault="008813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61AC1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ADB"/>
    <w:rsid w:val="00010932"/>
    <w:rsid w:val="00013C96"/>
    <w:rsid w:val="00035F1B"/>
    <w:rsid w:val="00037506"/>
    <w:rsid w:val="00065ADD"/>
    <w:rsid w:val="00085938"/>
    <w:rsid w:val="000C37CF"/>
    <w:rsid w:val="000D6CDD"/>
    <w:rsid w:val="000D6FE5"/>
    <w:rsid w:val="001057C7"/>
    <w:rsid w:val="001B1BE1"/>
    <w:rsid w:val="001F059E"/>
    <w:rsid w:val="00260E96"/>
    <w:rsid w:val="00276EA3"/>
    <w:rsid w:val="002F5E7A"/>
    <w:rsid w:val="00317007"/>
    <w:rsid w:val="00343281"/>
    <w:rsid w:val="003B7AF8"/>
    <w:rsid w:val="00425DD9"/>
    <w:rsid w:val="00462DDA"/>
    <w:rsid w:val="00496DC8"/>
    <w:rsid w:val="005674B2"/>
    <w:rsid w:val="005A49B9"/>
    <w:rsid w:val="005A629F"/>
    <w:rsid w:val="005B6DE9"/>
    <w:rsid w:val="005E43A0"/>
    <w:rsid w:val="00623A95"/>
    <w:rsid w:val="006F020A"/>
    <w:rsid w:val="00791527"/>
    <w:rsid w:val="00792635"/>
    <w:rsid w:val="00796AEC"/>
    <w:rsid w:val="007B581B"/>
    <w:rsid w:val="007B5F89"/>
    <w:rsid w:val="007C09D6"/>
    <w:rsid w:val="007F23DA"/>
    <w:rsid w:val="00824422"/>
    <w:rsid w:val="0083590A"/>
    <w:rsid w:val="00881309"/>
    <w:rsid w:val="008C7282"/>
    <w:rsid w:val="008D0C0C"/>
    <w:rsid w:val="008F50C0"/>
    <w:rsid w:val="00901871"/>
    <w:rsid w:val="00946738"/>
    <w:rsid w:val="00975A2C"/>
    <w:rsid w:val="009A2D6F"/>
    <w:rsid w:val="009C60B0"/>
    <w:rsid w:val="009D0F97"/>
    <w:rsid w:val="009F6FBD"/>
    <w:rsid w:val="00A20C31"/>
    <w:rsid w:val="00A372E7"/>
    <w:rsid w:val="00A43C8C"/>
    <w:rsid w:val="00A60E40"/>
    <w:rsid w:val="00A658AE"/>
    <w:rsid w:val="00A95E19"/>
    <w:rsid w:val="00AB17BF"/>
    <w:rsid w:val="00B84201"/>
    <w:rsid w:val="00B87CC5"/>
    <w:rsid w:val="00BB080B"/>
    <w:rsid w:val="00BB2B91"/>
    <w:rsid w:val="00BF531A"/>
    <w:rsid w:val="00BF53CC"/>
    <w:rsid w:val="00C20FE3"/>
    <w:rsid w:val="00C464CC"/>
    <w:rsid w:val="00C75AFF"/>
    <w:rsid w:val="00C82240"/>
    <w:rsid w:val="00C9445E"/>
    <w:rsid w:val="00C95ADB"/>
    <w:rsid w:val="00D034B5"/>
    <w:rsid w:val="00DD74AE"/>
    <w:rsid w:val="00DE5D64"/>
    <w:rsid w:val="00DF4934"/>
    <w:rsid w:val="00E001EA"/>
    <w:rsid w:val="00E4089D"/>
    <w:rsid w:val="00E67CD9"/>
    <w:rsid w:val="00E928E6"/>
    <w:rsid w:val="00EF0FC8"/>
    <w:rsid w:val="00F00CCB"/>
    <w:rsid w:val="00F055C8"/>
    <w:rsid w:val="00F62EFB"/>
    <w:rsid w:val="00F85E7E"/>
    <w:rsid w:val="00F90539"/>
    <w:rsid w:val="00FD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D11AE1"/>
  <w15:chartTrackingRefBased/>
  <w15:docId w15:val="{54DF8ABB-070E-413A-8FA5-737FAA7CD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A372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A372E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C09D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5650A-CD03-45EC-B600-C45ECAC4A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Michał Pękala</cp:lastModifiedBy>
  <cp:revision>5</cp:revision>
  <cp:lastPrinted>2022-07-12T06:59:00Z</cp:lastPrinted>
  <dcterms:created xsi:type="dcterms:W3CDTF">2023-02-06T09:52:00Z</dcterms:created>
  <dcterms:modified xsi:type="dcterms:W3CDTF">2023-02-07T07:39:00Z</dcterms:modified>
</cp:coreProperties>
</file>