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5846F" w14:textId="77777777" w:rsidR="004F00D6" w:rsidRPr="00067877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067877">
        <w:rPr>
          <w:b/>
          <w:bCs/>
          <w:color w:val="000000"/>
          <w:sz w:val="32"/>
          <w:szCs w:val="32"/>
        </w:rPr>
        <w:t>OGŁOSZENIE O UDZIELANYM ZAMÓWIENIU</w:t>
      </w:r>
    </w:p>
    <w:p w14:paraId="41B68299" w14:textId="391DED12" w:rsidR="00E45F07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067877">
        <w:rPr>
          <w:b/>
          <w:sz w:val="32"/>
          <w:szCs w:val="32"/>
        </w:rPr>
        <w:t>Znak sprawy: NA/O/</w:t>
      </w:r>
      <w:r w:rsidR="007E5D86" w:rsidRPr="00067877">
        <w:rPr>
          <w:b/>
          <w:sz w:val="32"/>
          <w:szCs w:val="32"/>
        </w:rPr>
        <w:t>15/202</w:t>
      </w:r>
      <w:r w:rsidR="00F66AAC">
        <w:rPr>
          <w:b/>
          <w:sz w:val="32"/>
          <w:szCs w:val="32"/>
        </w:rPr>
        <w:t>3</w:t>
      </w:r>
      <w:r w:rsidRPr="00067877">
        <w:rPr>
          <w:b/>
          <w:sz w:val="32"/>
          <w:szCs w:val="32"/>
        </w:rPr>
        <w:t xml:space="preserve"> </w:t>
      </w:r>
    </w:p>
    <w:p w14:paraId="2245FCD7" w14:textId="77777777" w:rsidR="00D119BC" w:rsidRPr="00F038EF" w:rsidRDefault="00D119BC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</w:p>
    <w:p w14:paraId="11BD041F" w14:textId="39F89E34" w:rsidR="00C91D62" w:rsidRPr="00F038EF" w:rsidRDefault="00F038EF" w:rsidP="00104D8A">
      <w:pPr>
        <w:tabs>
          <w:tab w:val="left" w:pos="142"/>
        </w:tabs>
        <w:spacing w:before="120" w:after="120" w:line="276" w:lineRule="auto"/>
        <w:jc w:val="center"/>
        <w:rPr>
          <w:b/>
          <w:bCs/>
          <w:i/>
          <w:iCs/>
          <w:sz w:val="28"/>
          <w:szCs w:val="24"/>
        </w:rPr>
      </w:pPr>
      <w:r w:rsidRPr="00F038EF">
        <w:rPr>
          <w:b/>
          <w:bCs/>
          <w:i/>
          <w:iCs/>
          <w:sz w:val="28"/>
          <w:szCs w:val="24"/>
        </w:rPr>
        <w:t>Budowa boiska do koszykówki 3x3 zlokalizowanego na terenie Politechniki Rzeszowskiej  przeprowadzona w systemie "zaprojektuj i wybuduj" wraz z dokonaniem zgłoszenia do właściwego organu administracji.</w:t>
      </w:r>
    </w:p>
    <w:p w14:paraId="3E1911F1" w14:textId="77777777" w:rsidR="00D119BC" w:rsidRDefault="00D119BC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1B53D941" w14:textId="77777777" w:rsidR="00E6372C" w:rsidRPr="009614D6" w:rsidRDefault="00E6372C" w:rsidP="00067877">
      <w:pPr>
        <w:shd w:val="clear" w:color="auto" w:fill="D9D9D9" w:themeFill="background1" w:themeFillShade="D9"/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2"/>
        </w:rPr>
      </w:pPr>
      <w:r w:rsidRPr="009614D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067877" w14:paraId="3215F080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ABB" w14:textId="77777777" w:rsidR="004F00D6" w:rsidRPr="00067877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>Politechnika Rzeszowska im. I. Łukasiewicza</w:t>
            </w:r>
          </w:p>
          <w:p w14:paraId="0AB9EA03" w14:textId="77777777" w:rsidR="004F00D6" w:rsidRPr="00067877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>al. Powstańców Warszawy 12</w:t>
            </w:r>
          </w:p>
          <w:p w14:paraId="19533528" w14:textId="77777777" w:rsidR="004F00D6" w:rsidRPr="00067877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 xml:space="preserve">35-959 Rzeszów </w:t>
            </w:r>
          </w:p>
          <w:p w14:paraId="282AFE9F" w14:textId="77777777" w:rsidR="004F00D6" w:rsidRPr="00067877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>NIP: 813-026-69-99</w:t>
            </w:r>
          </w:p>
          <w:p w14:paraId="5391B860" w14:textId="77777777" w:rsidR="000E01C6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b/>
                <w:i/>
                <w:sz w:val="24"/>
                <w:szCs w:val="24"/>
              </w:rPr>
            </w:pPr>
            <w:r w:rsidRPr="00067877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067877">
              <w:rPr>
                <w:b/>
                <w:i/>
                <w:sz w:val="24"/>
                <w:szCs w:val="24"/>
              </w:rPr>
              <w:t>z wyłączeniem przepisów ustawy z dnia 11 września 2019 r. Prawo Zamówień Publicznych [Dz.U. z 202</w:t>
            </w:r>
            <w:r w:rsidR="007E5D86" w:rsidRPr="00067877">
              <w:rPr>
                <w:b/>
                <w:i/>
                <w:sz w:val="24"/>
                <w:szCs w:val="24"/>
              </w:rPr>
              <w:t>2</w:t>
            </w:r>
            <w:r w:rsidR="0032714C" w:rsidRPr="00067877">
              <w:rPr>
                <w:b/>
                <w:i/>
                <w:sz w:val="24"/>
                <w:szCs w:val="24"/>
              </w:rPr>
              <w:t xml:space="preserve"> roku, poz. </w:t>
            </w:r>
            <w:r w:rsidR="007E5D86" w:rsidRPr="00067877">
              <w:rPr>
                <w:b/>
                <w:i/>
                <w:sz w:val="24"/>
                <w:szCs w:val="24"/>
              </w:rPr>
              <w:t>1710</w:t>
            </w:r>
            <w:r w:rsidR="0032714C" w:rsidRPr="00067877">
              <w:rPr>
                <w:b/>
                <w:i/>
                <w:sz w:val="24"/>
                <w:szCs w:val="24"/>
              </w:rPr>
              <w:t xml:space="preserve">] </w:t>
            </w:r>
            <w:r w:rsidRPr="00067877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067877">
              <w:rPr>
                <w:b/>
                <w:i/>
                <w:sz w:val="24"/>
                <w:szCs w:val="24"/>
              </w:rPr>
              <w:t xml:space="preserve"> PZP</w:t>
            </w:r>
            <w:r w:rsidR="007E5D86" w:rsidRPr="00067877">
              <w:rPr>
                <w:b/>
                <w:i/>
                <w:sz w:val="24"/>
                <w:szCs w:val="24"/>
              </w:rPr>
              <w:t>.</w:t>
            </w:r>
          </w:p>
          <w:p w14:paraId="67EFCD16" w14:textId="77777777" w:rsidR="00B956B6" w:rsidRDefault="00B956B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067877">
              <w:rPr>
                <w:b/>
                <w:sz w:val="24"/>
                <w:szCs w:val="24"/>
              </w:rPr>
              <w:t>Osoba prowadząca postępowanie</w:t>
            </w:r>
            <w:r>
              <w:rPr>
                <w:b/>
                <w:sz w:val="24"/>
                <w:szCs w:val="24"/>
              </w:rPr>
              <w:t>:</w:t>
            </w:r>
          </w:p>
          <w:p w14:paraId="1476F15B" w14:textId="22EA7537" w:rsidR="00B956B6" w:rsidRPr="00067877" w:rsidRDefault="00B956B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 xml:space="preserve">Michał Pękala  -  tel. </w:t>
            </w:r>
            <w:r w:rsidRPr="00067877">
              <w:rPr>
                <w:sz w:val="24"/>
                <w:szCs w:val="24"/>
                <w:lang w:val="de-DE"/>
              </w:rPr>
              <w:t xml:space="preserve">(17) 743 22 04; </w:t>
            </w:r>
            <w:r w:rsidRPr="00067877">
              <w:rPr>
                <w:sz w:val="24"/>
                <w:szCs w:val="24"/>
                <w:lang w:val="en-US"/>
              </w:rPr>
              <w:t xml:space="preserve"> e-mail </w:t>
            </w:r>
            <w:hyperlink r:id="rId8" w:history="1">
              <w:r w:rsidRPr="00067877">
                <w:rPr>
                  <w:rStyle w:val="Hipercze"/>
                  <w:sz w:val="24"/>
                  <w:szCs w:val="24"/>
                  <w:lang w:val="en-US"/>
                </w:rPr>
                <w:t>m.pekala@prz.edu.pl</w:t>
              </w:r>
            </w:hyperlink>
          </w:p>
        </w:tc>
      </w:tr>
    </w:tbl>
    <w:p w14:paraId="5B10BB61" w14:textId="77777777" w:rsidR="00E6372C" w:rsidRPr="00D119BC" w:rsidRDefault="00E6372C" w:rsidP="00104D8A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2BF16DA7" w14:textId="77777777" w:rsidR="00D63D0B" w:rsidRPr="009614D6" w:rsidRDefault="004F00D6" w:rsidP="00067877">
      <w:pPr>
        <w:shd w:val="clear" w:color="auto" w:fill="D9D9D9" w:themeFill="background1" w:themeFillShade="D9"/>
        <w:spacing w:before="240" w:after="240" w:line="276" w:lineRule="auto"/>
        <w:rPr>
          <w:noProof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II. OPIS PRZEDMIOTU ZAMÓWIENIA</w:t>
      </w:r>
      <w:r w:rsidRPr="009614D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104D8A" w14:paraId="260AFA58" w14:textId="77777777" w:rsidTr="00565DE6">
        <w:tc>
          <w:tcPr>
            <w:tcW w:w="5000" w:type="pct"/>
            <w:shd w:val="clear" w:color="auto" w:fill="F3F3F3"/>
          </w:tcPr>
          <w:p w14:paraId="68086B58" w14:textId="77777777" w:rsidR="00565DE6" w:rsidRPr="00067877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067877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565DE6" w:rsidRPr="00F27761" w14:paraId="35BAD100" w14:textId="77777777" w:rsidTr="00565DE6">
        <w:tc>
          <w:tcPr>
            <w:tcW w:w="5000" w:type="pct"/>
          </w:tcPr>
          <w:p w14:paraId="0E32C09D" w14:textId="77777777" w:rsidR="00565DE6" w:rsidRPr="00067877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067877">
              <w:rPr>
                <w:b/>
                <w:sz w:val="24"/>
                <w:szCs w:val="24"/>
              </w:rPr>
              <w:t xml:space="preserve">Temat: </w:t>
            </w:r>
          </w:p>
          <w:p w14:paraId="4C13F4D1" w14:textId="2B317D10" w:rsidR="00565DE6" w:rsidRPr="00067877" w:rsidRDefault="00F038EF" w:rsidP="00A34FF1">
            <w:pPr>
              <w:spacing w:before="120" w:after="120" w:line="276" w:lineRule="auto"/>
              <w:jc w:val="both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F038EF">
              <w:rPr>
                <w:b/>
                <w:i/>
                <w:color w:val="000000" w:themeColor="text1"/>
                <w:sz w:val="24"/>
                <w:szCs w:val="24"/>
              </w:rPr>
              <w:t>Budowa boiska do koszykówki 3x3 zlokalizowanego na terenie Politechniki Rzeszowskiej  przeprowadzona w systemie "zaprojektuj i wybuduj" wraz z dokonaniem zgłoszenia do właściwego organu administracji.</w:t>
            </w:r>
            <w:r w:rsidR="00D119BC" w:rsidRPr="00D119BC">
              <w:rPr>
                <w:b/>
                <w:i/>
                <w:color w:val="000000" w:themeColor="text1"/>
                <w:sz w:val="24"/>
                <w:szCs w:val="24"/>
              </w:rPr>
              <w:t>"</w:t>
            </w:r>
          </w:p>
          <w:p w14:paraId="34A3CF17" w14:textId="77777777" w:rsidR="00565DE6" w:rsidRPr="00067877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0B4C850B" w14:textId="77777777" w:rsidR="00565DE6" w:rsidRPr="00067877" w:rsidRDefault="00565DE6" w:rsidP="00A34FF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067877">
              <w:rPr>
                <w:b/>
                <w:sz w:val="24"/>
                <w:szCs w:val="24"/>
              </w:rPr>
              <w:t>Wspólny Słownik Zamówień</w:t>
            </w:r>
            <w:r w:rsidRPr="00067877">
              <w:rPr>
                <w:sz w:val="24"/>
                <w:szCs w:val="24"/>
              </w:rPr>
              <w:t>:</w:t>
            </w:r>
            <w:r w:rsidRPr="00067877">
              <w:rPr>
                <w:b/>
                <w:sz w:val="24"/>
                <w:szCs w:val="24"/>
              </w:rPr>
              <w:t xml:space="preserve"> </w:t>
            </w:r>
          </w:p>
          <w:p w14:paraId="1198A8C0" w14:textId="3166CA10" w:rsidR="00565DE6" w:rsidRDefault="0037404B" w:rsidP="0037404B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71320000-7</w:t>
            </w:r>
            <w:r w:rsidR="00D45461" w:rsidRPr="00067877">
              <w:rPr>
                <w:color w:val="000000"/>
                <w:sz w:val="24"/>
                <w:szCs w:val="24"/>
              </w:rPr>
              <w:tab/>
            </w:r>
            <w:r w:rsidR="00D45461" w:rsidRPr="00067877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usługi inżynierskie w zakresie projektowania</w:t>
            </w:r>
          </w:p>
          <w:p w14:paraId="4F629BE2" w14:textId="16343FDB" w:rsidR="0037404B" w:rsidRDefault="0037404B" w:rsidP="0037404B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71248000-8</w:t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 w:rsidRPr="0037404B">
              <w:rPr>
                <w:color w:val="000000"/>
                <w:sz w:val="24"/>
                <w:szCs w:val="24"/>
              </w:rPr>
              <w:t>nadzór nad projektowaniem i dokumentacją</w:t>
            </w:r>
          </w:p>
          <w:p w14:paraId="6D827E6F" w14:textId="474B6C4F" w:rsidR="0037404B" w:rsidRDefault="0037404B" w:rsidP="0037404B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37404B">
              <w:rPr>
                <w:b/>
                <w:bCs/>
                <w:color w:val="000000"/>
                <w:sz w:val="24"/>
                <w:szCs w:val="24"/>
              </w:rPr>
              <w:t>45212221-1</w:t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roboty budowlane w zakresie boisk sportowych</w:t>
            </w:r>
          </w:p>
          <w:p w14:paraId="3386EC51" w14:textId="2A5EDA94" w:rsidR="0037404B" w:rsidRDefault="0037404B" w:rsidP="0037404B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36410000-8</w:t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sprzęt sportowy do uprawiania na wolnym powietrzy</w:t>
            </w:r>
          </w:p>
          <w:p w14:paraId="5092A9EA" w14:textId="77777777" w:rsidR="00565DE6" w:rsidRPr="00067877" w:rsidRDefault="00565DE6" w:rsidP="00A34FF1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eastAsia="Calibri"/>
                <w:b/>
                <w:bCs/>
                <w:sz w:val="24"/>
                <w:szCs w:val="24"/>
                <w:lang w:eastAsia="en-US"/>
              </w:rPr>
              <w:lastRenderedPageBreak/>
              <w:t>Opis przedmiotu zamówienia:</w:t>
            </w:r>
          </w:p>
          <w:p w14:paraId="194C0409" w14:textId="7B4010AB" w:rsidR="00A34FF1" w:rsidRPr="00067877" w:rsidRDefault="005F4A6A" w:rsidP="00952DE9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b/>
                <w:bCs/>
                <w:sz w:val="24"/>
                <w:szCs w:val="24"/>
              </w:rPr>
              <w:t>Przedmiotem zamówienia</w:t>
            </w:r>
            <w:r w:rsidRPr="00067877">
              <w:rPr>
                <w:rFonts w:ascii="Times New Roman" w:hAnsi="Times New Roman"/>
                <w:bCs/>
                <w:sz w:val="24"/>
                <w:szCs w:val="24"/>
              </w:rPr>
              <w:t xml:space="preserve"> jest budowa boiska do koszykówki 3x3 zlokalizowanego na terenie Politechniki Rzeszowskiej  przeprowadzona w systemie „zaprojektuj i wybuduj” wraz z dokonaniem zgłoszenia do właściwego organu administracji</w:t>
            </w:r>
            <w:r w:rsidR="00817F2C" w:rsidRPr="000678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E953075" w14:textId="494FF8B8" w:rsidR="00862FE7" w:rsidRPr="00067877" w:rsidRDefault="00952DE9" w:rsidP="00952DE9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Zakres robót obejmuje m. in.:</w:t>
            </w:r>
          </w:p>
          <w:p w14:paraId="0676F9D0" w14:textId="5E46878C" w:rsidR="00952DE9" w:rsidRPr="00067877" w:rsidRDefault="00067877" w:rsidP="00531B32">
            <w:pPr>
              <w:pStyle w:val="Akapitzlist"/>
              <w:numPr>
                <w:ilvl w:val="1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opracowanie dokumentacji projektowej inwestycji na podstawie wytycznych Zamawiającego, Opisu Przedmiotu Zamówienia, Szczegółowego Zakresu Dokumentacji Projektowej, Pisemnych ustaleń z Zamawiającym;</w:t>
            </w:r>
          </w:p>
          <w:p w14:paraId="2D22CD88" w14:textId="77777777" w:rsidR="00067877" w:rsidRPr="00067877" w:rsidRDefault="00067877" w:rsidP="00067877">
            <w:pPr>
              <w:pStyle w:val="Akapitzlist"/>
              <w:numPr>
                <w:ilvl w:val="1"/>
                <w:numId w:val="46"/>
              </w:numPr>
              <w:ind w:right="-709"/>
              <w:contextualSpacing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budowa boiska;</w:t>
            </w:r>
          </w:p>
          <w:p w14:paraId="1B36F948" w14:textId="77777777" w:rsidR="00067877" w:rsidRPr="00067877" w:rsidRDefault="00067877" w:rsidP="00067877">
            <w:pPr>
              <w:pStyle w:val="Akapitzlist"/>
              <w:numPr>
                <w:ilvl w:val="1"/>
                <w:numId w:val="46"/>
              </w:numPr>
              <w:ind w:right="-709"/>
              <w:contextualSpacing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wymalowanie linii do gry,</w:t>
            </w:r>
          </w:p>
          <w:p w14:paraId="495DCCDA" w14:textId="77777777" w:rsidR="00067877" w:rsidRPr="00067877" w:rsidRDefault="00067877" w:rsidP="00067877">
            <w:pPr>
              <w:pStyle w:val="Akapitzlist"/>
              <w:numPr>
                <w:ilvl w:val="1"/>
                <w:numId w:val="46"/>
              </w:numPr>
              <w:ind w:right="-709"/>
              <w:contextualSpacing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dostawa i montaż piłkochwytów,</w:t>
            </w:r>
          </w:p>
          <w:p w14:paraId="33716FB1" w14:textId="2359DC1B" w:rsidR="00067877" w:rsidRPr="00067877" w:rsidRDefault="00067877" w:rsidP="00067877">
            <w:pPr>
              <w:pStyle w:val="Akapitzlist"/>
              <w:numPr>
                <w:ilvl w:val="1"/>
                <w:numId w:val="46"/>
              </w:numPr>
              <w:ind w:right="-709"/>
              <w:contextualSpacing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wykonanie chodnika – dojścia do boiska</w:t>
            </w:r>
          </w:p>
          <w:p w14:paraId="12A0E0A4" w14:textId="036F0901" w:rsidR="00862FE7" w:rsidRPr="00067877" w:rsidRDefault="00862FE7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Szczegółowy Opis przedmiotu zamówienia określony został w załączniku nr 1 do niniejszego ogłoszenia. </w:t>
            </w:r>
          </w:p>
          <w:p w14:paraId="79A5072A" w14:textId="14DD61AF" w:rsidR="00A34FF1" w:rsidRPr="00067877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Podstawą opracowania oferty jest opis przedmiotu zamówienia zawarty w ogłoszeniu o udzielanym zamówieniu oraz załączonym szczegółowym opisie przedmiotu zamówienia.</w:t>
            </w:r>
          </w:p>
          <w:p w14:paraId="52542E7C" w14:textId="77777777" w:rsidR="00A34FF1" w:rsidRPr="00067877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Zamawiający umożliwia zainteresowanym wykonawcom dokonanie wizji lokalnej.</w:t>
            </w:r>
          </w:p>
          <w:p w14:paraId="2A2C97D5" w14:textId="77777777" w:rsidR="00A34FF1" w:rsidRPr="00067877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t</w:t>
            </w:r>
            <w:r w:rsidRPr="00067877">
              <w:rPr>
                <w:rStyle w:val="markedcontent"/>
                <w:rFonts w:ascii="Times New Roman" w:hAnsi="Times New Roman"/>
                <w:sz w:val="24"/>
                <w:szCs w:val="24"/>
              </w:rPr>
              <w:t xml:space="preserve">.j. </w:t>
            </w:r>
            <w:r w:rsidRPr="00067877">
              <w:rPr>
                <w:rFonts w:ascii="Times New Roman" w:hAnsi="Times New Roman"/>
                <w:sz w:val="24"/>
                <w:szCs w:val="24"/>
              </w:rPr>
              <w:t>Dz. U. z 2021 r. poz. 1344) oraz posiadały wymagane certyfikaty.</w:t>
            </w:r>
          </w:p>
          <w:p w14:paraId="462DDB42" w14:textId="3E74D3DE" w:rsidR="00A34FF1" w:rsidRPr="00067877" w:rsidRDefault="00067877" w:rsidP="0006787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color w:val="000000"/>
                <w:sz w:val="24"/>
                <w:szCs w:val="24"/>
              </w:rPr>
              <w:t>Oferta powinna  uwzględniać przyjęte  założenia projektowe oraz wymagania Zamawiającego mające wpływ na jej cenę.  Wycenę należy sporządzić wg załączonego formularza cenowego  z uwzględnieniem treści załącznika  SZCZEGÓŁOWY ZAKRES OPRACOWANIA</w:t>
            </w:r>
            <w:r w:rsidR="00D119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67877">
              <w:rPr>
                <w:rFonts w:ascii="Times New Roman" w:hAnsi="Times New Roman"/>
                <w:color w:val="000000"/>
                <w:sz w:val="24"/>
                <w:szCs w:val="24"/>
              </w:rPr>
              <w:t>PROJEKTOWO-KOSZTORYSOWEGO.</w:t>
            </w:r>
            <w:r w:rsidRPr="000678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4FF1" w:rsidRPr="00067877">
              <w:rPr>
                <w:rFonts w:ascii="Times New Roman" w:hAnsi="Times New Roman"/>
                <w:sz w:val="24"/>
                <w:szCs w:val="24"/>
              </w:rPr>
              <w:t>Oferowana cena musi zawierać wszystkie składniki kosztów wynikające z załączonej do ogłoszenia 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</w:t>
            </w:r>
          </w:p>
          <w:p w14:paraId="75E93FE7" w14:textId="77777777" w:rsidR="00F23C15" w:rsidRPr="00067877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b/>
                <w:sz w:val="24"/>
                <w:szCs w:val="24"/>
              </w:rPr>
              <w:t>Cena obliczona w ten sposób będzie miała charakter ryczałtowy.</w:t>
            </w:r>
          </w:p>
          <w:p w14:paraId="1F86E6D9" w14:textId="77777777" w:rsidR="00067877" w:rsidRPr="00067877" w:rsidRDefault="001E0F5F" w:rsidP="0006787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lastRenderedPageBreak/>
              <w:t xml:space="preserve">Przed podpisaniem umowy </w:t>
            </w:r>
            <w:r w:rsidRPr="00067877">
              <w:rPr>
                <w:rFonts w:ascii="Times New Roman" w:hAnsi="Times New Roman"/>
                <w:b/>
                <w:bCs/>
                <w:sz w:val="24"/>
                <w:szCs w:val="24"/>
              </w:rPr>
              <w:t>Wykonawca zobowiązany jest przedłożyć kosztorys szczegółowy sporządzony na podstawie przedmiaru robót.</w:t>
            </w:r>
          </w:p>
          <w:p w14:paraId="26127967" w14:textId="77777777" w:rsidR="00952DE9" w:rsidRPr="00067877" w:rsidRDefault="001E0F5F" w:rsidP="00067877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W przypadku rozbieżności pomiędzy treścią oferty a kosztorysem dostarczonym do umowy w zakresie ceny i asortymentu oraz w przypadku odstępstw treści kosztorysu od opisu przedmiotu zamówienia, Zamawiający może odstąpić od zawarcia umowy z przyczyn leżących po stronie Wykonawcy</w:t>
            </w:r>
            <w:r w:rsidR="00952DE9" w:rsidRPr="000678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536E34C" w14:textId="783C470F" w:rsidR="00067877" w:rsidRPr="00067877" w:rsidRDefault="00067877" w:rsidP="0006787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67877">
              <w:rPr>
                <w:rFonts w:ascii="Times New Roman" w:hAnsi="Times New Roman"/>
                <w:sz w:val="24"/>
                <w:szCs w:val="24"/>
              </w:rPr>
              <w:t>Zgodnie ze wzorem umowy, w okresie realizacji umowy Wykonawca będzie zobowiązany do ubezpieczenia Od odpowiedzialności cywilnej w zakresie prowadzonej działalności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67877">
              <w:rPr>
                <w:rFonts w:ascii="Times New Roman" w:hAnsi="Times New Roman"/>
                <w:sz w:val="24"/>
                <w:szCs w:val="24"/>
              </w:rPr>
              <w:t>związanej z przedmiotem zamówienia na kwotę w wysokości co najmniej 50 000,00 zł</w:t>
            </w:r>
          </w:p>
        </w:tc>
      </w:tr>
      <w:tr w:rsidR="009479C3" w:rsidRPr="00067877" w14:paraId="5DF586B9" w14:textId="77777777" w:rsidTr="009479C3">
        <w:tc>
          <w:tcPr>
            <w:tcW w:w="5000" w:type="pct"/>
          </w:tcPr>
          <w:p w14:paraId="23E50AA6" w14:textId="77777777" w:rsidR="00952DE9" w:rsidRPr="00067877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2"/>
              </w:rPr>
            </w:pPr>
            <w:r w:rsidRPr="00067877">
              <w:rPr>
                <w:sz w:val="24"/>
                <w:szCs w:val="22"/>
              </w:rPr>
              <w:lastRenderedPageBreak/>
              <w:br w:type="page"/>
            </w:r>
            <w:r w:rsidR="009479C3" w:rsidRPr="00067877">
              <w:rPr>
                <w:iCs/>
                <w:color w:val="000000"/>
                <w:sz w:val="24"/>
                <w:szCs w:val="22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4CCDDDCE" w14:textId="77777777" w:rsidR="00952DE9" w:rsidRPr="00067877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2"/>
              </w:rPr>
            </w:pPr>
            <w:r w:rsidRPr="00067877">
              <w:rPr>
                <w:iCs/>
                <w:color w:val="000000"/>
                <w:sz w:val="24"/>
                <w:szCs w:val="22"/>
              </w:rPr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9B69E3B" w14:textId="77777777" w:rsidR="00952DE9" w:rsidRPr="00067877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2"/>
              </w:rPr>
            </w:pPr>
            <w:r w:rsidRPr="00067877">
              <w:rPr>
                <w:iCs/>
                <w:color w:val="000000"/>
                <w:sz w:val="24"/>
                <w:szCs w:val="22"/>
              </w:rPr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2526CFE2" w14:textId="5D01D0DD" w:rsidR="00952DE9" w:rsidRPr="00067877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2"/>
              </w:rPr>
            </w:pPr>
            <w:r w:rsidRPr="00067877">
              <w:rPr>
                <w:iCs/>
                <w:color w:val="000000"/>
                <w:sz w:val="24"/>
                <w:szCs w:val="22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5AF0ABA4" w14:textId="10C3086C" w:rsidR="009479C3" w:rsidRPr="00067877" w:rsidRDefault="009479C3" w:rsidP="00204097">
            <w:pPr>
              <w:spacing w:before="120" w:after="120" w:line="276" w:lineRule="auto"/>
              <w:jc w:val="both"/>
              <w:rPr>
                <w:b/>
                <w:sz w:val="24"/>
                <w:szCs w:val="22"/>
              </w:rPr>
            </w:pPr>
            <w:r w:rsidRPr="00067877">
              <w:rPr>
                <w:iCs/>
                <w:color w:val="000000"/>
                <w:sz w:val="24"/>
                <w:szCs w:val="22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7B2BF2" w:rsidRPr="00067877" w14:paraId="746B0F02" w14:textId="77777777" w:rsidTr="009479C3">
        <w:tc>
          <w:tcPr>
            <w:tcW w:w="5000" w:type="pct"/>
          </w:tcPr>
          <w:p w14:paraId="2F3E4060" w14:textId="77777777" w:rsidR="007B2BF2" w:rsidRPr="00067877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7877">
              <w:rPr>
                <w:rFonts w:ascii="Times New Roman" w:hAnsi="Times New Roman"/>
                <w:b/>
                <w:sz w:val="24"/>
                <w:szCs w:val="24"/>
              </w:rPr>
              <w:t xml:space="preserve">Zamawiający </w:t>
            </w:r>
            <w:r w:rsidR="00565DE6" w:rsidRPr="00067877">
              <w:rPr>
                <w:rFonts w:ascii="Times New Roman" w:hAnsi="Times New Roman"/>
                <w:b/>
                <w:sz w:val="24"/>
                <w:szCs w:val="24"/>
              </w:rPr>
              <w:t xml:space="preserve">NIE </w:t>
            </w:r>
            <w:r w:rsidRPr="00067877">
              <w:rPr>
                <w:rFonts w:ascii="Times New Roman" w:hAnsi="Times New Roman"/>
                <w:b/>
                <w:sz w:val="24"/>
                <w:szCs w:val="24"/>
              </w:rPr>
              <w:t>DOPUSZCZA składani</w:t>
            </w:r>
            <w:r w:rsidR="00565DE6" w:rsidRPr="00067877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067877">
              <w:rPr>
                <w:rFonts w:ascii="Times New Roman" w:hAnsi="Times New Roman"/>
                <w:b/>
                <w:sz w:val="24"/>
                <w:szCs w:val="24"/>
              </w:rPr>
              <w:t xml:space="preserve"> ofert częściowych</w:t>
            </w:r>
            <w:r w:rsidRPr="000678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385C33" w14:textId="77777777" w:rsidR="007B2BF2" w:rsidRPr="00067877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7877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4735C248" w14:textId="77777777" w:rsidR="007B2BF2" w:rsidRPr="00067877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787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389DFDAC" w14:textId="77777777" w:rsidR="00817F2C" w:rsidRPr="00D119BC" w:rsidRDefault="00817F2C" w:rsidP="00104D8A">
      <w:pPr>
        <w:spacing w:before="120" w:after="120" w:line="276" w:lineRule="auto"/>
        <w:jc w:val="both"/>
        <w:rPr>
          <w:sz w:val="24"/>
          <w:szCs w:val="24"/>
        </w:rPr>
      </w:pPr>
    </w:p>
    <w:p w14:paraId="0BC51B55" w14:textId="77777777" w:rsidR="004F00D6" w:rsidRPr="009614D6" w:rsidRDefault="004F00D6" w:rsidP="00DC1E31">
      <w:pPr>
        <w:shd w:val="clear" w:color="auto" w:fill="D9D9D9" w:themeFill="background1" w:themeFillShade="D9"/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067877" w14:paraId="215BBB39" w14:textId="77777777" w:rsidTr="00742757">
        <w:tc>
          <w:tcPr>
            <w:tcW w:w="9354" w:type="dxa"/>
          </w:tcPr>
          <w:p w14:paraId="23B63D55" w14:textId="414CB5D2" w:rsidR="00840F92" w:rsidRPr="00067877" w:rsidRDefault="00A34FF1" w:rsidP="00565DE6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067877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067877" w:rsidRPr="00067877">
              <w:rPr>
                <w:b/>
                <w:bCs/>
                <w:iCs/>
                <w:color w:val="000000"/>
                <w:sz w:val="24"/>
                <w:szCs w:val="24"/>
              </w:rPr>
              <w:t>4 miesięcy od dnia podpisania umowy</w:t>
            </w:r>
          </w:p>
        </w:tc>
      </w:tr>
    </w:tbl>
    <w:p w14:paraId="572A4F46" w14:textId="22F0CF15" w:rsidR="00B26FE5" w:rsidRPr="00D119BC" w:rsidRDefault="00B26FE5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D301AE8" w14:textId="77777777" w:rsidR="003C6CC0" w:rsidRDefault="00742757" w:rsidP="00DC1E31">
      <w:pPr>
        <w:shd w:val="clear" w:color="auto" w:fill="D9D9D9" w:themeFill="background1" w:themeFillShade="D9"/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614D6">
        <w:rPr>
          <w:b/>
          <w:noProof/>
          <w:sz w:val="24"/>
          <w:szCs w:val="22"/>
        </w:rPr>
        <w:lastRenderedPageBreak/>
        <w:t xml:space="preserve">IV. </w:t>
      </w:r>
      <w:r w:rsidR="003C6CC0">
        <w:rPr>
          <w:b/>
          <w:noProof/>
          <w:sz w:val="24"/>
          <w:szCs w:val="22"/>
        </w:rPr>
        <w:t>OPIS WARUNKÓW UDZIAŁU W POSTĘPOWANIU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8532"/>
      </w:tblGrid>
      <w:tr w:rsidR="003C6CC0" w:rsidRPr="003C6CC0" w14:paraId="2F2FE3F7" w14:textId="77777777" w:rsidTr="000B5904">
        <w:tc>
          <w:tcPr>
            <w:tcW w:w="672" w:type="dxa"/>
            <w:shd w:val="clear" w:color="auto" w:fill="F2F2F2" w:themeFill="background1" w:themeFillShade="F2"/>
          </w:tcPr>
          <w:p w14:paraId="0984EE08" w14:textId="77777777" w:rsidR="003C6CC0" w:rsidRPr="00067877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067877">
              <w:rPr>
                <w:b/>
                <w:noProof/>
                <w:sz w:val="24"/>
                <w:szCs w:val="24"/>
              </w:rPr>
              <w:t>LP.</w:t>
            </w:r>
          </w:p>
        </w:tc>
        <w:tc>
          <w:tcPr>
            <w:tcW w:w="8532" w:type="dxa"/>
            <w:shd w:val="clear" w:color="auto" w:fill="F2F2F2" w:themeFill="background1" w:themeFillShade="F2"/>
          </w:tcPr>
          <w:p w14:paraId="4BAC61C7" w14:textId="77777777" w:rsidR="003C6CC0" w:rsidRPr="00067877" w:rsidRDefault="003C6CC0" w:rsidP="003C6CC0">
            <w:pPr>
              <w:pStyle w:val="Tekstpodstawowy"/>
              <w:spacing w:before="120" w:after="120" w:line="276" w:lineRule="auto"/>
              <w:rPr>
                <w:b/>
                <w:szCs w:val="24"/>
              </w:rPr>
            </w:pPr>
            <w:r w:rsidRPr="00067877">
              <w:rPr>
                <w:b/>
                <w:szCs w:val="24"/>
              </w:rPr>
              <w:t>Warunki oraz opis sposobu dokonywania oceny spełniania tych warunków</w:t>
            </w:r>
          </w:p>
        </w:tc>
      </w:tr>
      <w:tr w:rsidR="003C6CC0" w:rsidRPr="003C6CC0" w14:paraId="0BB3BB47" w14:textId="77777777" w:rsidTr="000B5904">
        <w:tc>
          <w:tcPr>
            <w:tcW w:w="672" w:type="dxa"/>
            <w:vMerge w:val="restart"/>
          </w:tcPr>
          <w:p w14:paraId="5B4937F2" w14:textId="77777777" w:rsidR="003C6CC0" w:rsidRPr="00067877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067877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8532" w:type="dxa"/>
          </w:tcPr>
          <w:p w14:paraId="22F4281E" w14:textId="77777777" w:rsidR="003C6CC0" w:rsidRPr="00067877" w:rsidRDefault="003C6CC0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067877">
              <w:rPr>
                <w:b/>
                <w:bCs/>
                <w:sz w:val="24"/>
                <w:szCs w:val="24"/>
              </w:rPr>
              <w:t>Sytuacja ekonomiczna lub finansowa</w:t>
            </w:r>
          </w:p>
        </w:tc>
      </w:tr>
      <w:tr w:rsidR="00770D07" w:rsidRPr="003C6CC0" w14:paraId="3EFEA1E9" w14:textId="77777777" w:rsidTr="000B5904">
        <w:tc>
          <w:tcPr>
            <w:tcW w:w="672" w:type="dxa"/>
            <w:vMerge/>
          </w:tcPr>
          <w:p w14:paraId="09244500" w14:textId="77777777" w:rsidR="00770D07" w:rsidRPr="00067877" w:rsidRDefault="00770D07" w:rsidP="00770D07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F77B8F0" w14:textId="3A1884D3" w:rsidR="00770D07" w:rsidRPr="00067877" w:rsidRDefault="00770D07" w:rsidP="00770D07">
            <w:pPr>
              <w:spacing w:before="120" w:after="120" w:line="276" w:lineRule="auto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3C6CC0" w:rsidRPr="003C6CC0" w14:paraId="70A73D79" w14:textId="77777777" w:rsidTr="000B5904">
        <w:tc>
          <w:tcPr>
            <w:tcW w:w="672" w:type="dxa"/>
            <w:vMerge w:val="restart"/>
          </w:tcPr>
          <w:p w14:paraId="49962F80" w14:textId="77777777" w:rsidR="003C6CC0" w:rsidRPr="00067877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067877">
              <w:rPr>
                <w:b/>
                <w:noProof/>
                <w:sz w:val="24"/>
                <w:szCs w:val="24"/>
              </w:rPr>
              <w:t>2</w:t>
            </w:r>
          </w:p>
        </w:tc>
        <w:tc>
          <w:tcPr>
            <w:tcW w:w="8532" w:type="dxa"/>
          </w:tcPr>
          <w:p w14:paraId="21A922C2" w14:textId="77777777" w:rsidR="003C6CC0" w:rsidRPr="00067877" w:rsidRDefault="003C6CC0" w:rsidP="00467755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067877">
              <w:rPr>
                <w:b/>
                <w:bCs/>
                <w:sz w:val="24"/>
                <w:szCs w:val="24"/>
              </w:rPr>
              <w:t>Zdolność techniczna lub zawodowa</w:t>
            </w:r>
          </w:p>
        </w:tc>
      </w:tr>
      <w:tr w:rsidR="003C6CC0" w:rsidRPr="003C6CC0" w14:paraId="38A6FD53" w14:textId="77777777" w:rsidTr="000B5904">
        <w:tc>
          <w:tcPr>
            <w:tcW w:w="672" w:type="dxa"/>
            <w:vMerge/>
          </w:tcPr>
          <w:p w14:paraId="5AEE325B" w14:textId="77777777" w:rsidR="003C6CC0" w:rsidRPr="00067877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13D30893" w14:textId="77777777" w:rsidR="000B5904" w:rsidRPr="00B956B6" w:rsidRDefault="000B5904" w:rsidP="000B5904">
            <w:pPr>
              <w:pStyle w:val="Tekstpodstawowy"/>
              <w:spacing w:before="120" w:after="120" w:line="276" w:lineRule="auto"/>
              <w:rPr>
                <w:szCs w:val="24"/>
              </w:rPr>
            </w:pPr>
            <w:r w:rsidRPr="00B956B6">
              <w:rPr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21FCA162" w14:textId="77777777" w:rsidR="000B5904" w:rsidRPr="00B956B6" w:rsidRDefault="000B5904" w:rsidP="000B5904">
            <w:pPr>
              <w:pStyle w:val="Tekstpodstawowy"/>
              <w:spacing w:before="120" w:after="120" w:line="276" w:lineRule="auto"/>
              <w:rPr>
                <w:szCs w:val="24"/>
              </w:rPr>
            </w:pPr>
            <w:r w:rsidRPr="00B956B6">
              <w:rPr>
                <w:szCs w:val="24"/>
              </w:rPr>
              <w:t>O udzielenie zamówienia może ubiegać się wykonawca, który wykaże, że:</w:t>
            </w:r>
          </w:p>
          <w:p w14:paraId="3B916996" w14:textId="6DC9C1D1" w:rsidR="008A4DE7" w:rsidRPr="00B956B6" w:rsidRDefault="00952DE9" w:rsidP="00B956B6">
            <w:pPr>
              <w:pStyle w:val="Tekstpodstawowy"/>
              <w:numPr>
                <w:ilvl w:val="0"/>
                <w:numId w:val="41"/>
              </w:numPr>
              <w:spacing w:before="120" w:after="120" w:line="276" w:lineRule="auto"/>
              <w:rPr>
                <w:szCs w:val="24"/>
              </w:rPr>
            </w:pPr>
            <w:r w:rsidRPr="00B956B6">
              <w:rPr>
                <w:rFonts w:eastAsiaTheme="minorHAnsi"/>
                <w:b/>
                <w:szCs w:val="24"/>
                <w:lang w:eastAsia="en-US"/>
              </w:rPr>
              <w:t>Posiada doświadczenie zawodowe</w:t>
            </w:r>
            <w:r w:rsidRPr="00B956B6">
              <w:rPr>
                <w:rFonts w:eastAsiaTheme="minorHAnsi"/>
                <w:szCs w:val="24"/>
                <w:lang w:eastAsia="en-US"/>
              </w:rPr>
              <w:t xml:space="preserve"> rozumiane jako należyte wykonanie jednego podobnego zamówienia tj. </w:t>
            </w:r>
            <w:r w:rsidRPr="00B956B6">
              <w:rPr>
                <w:rFonts w:eastAsiaTheme="minorHAnsi"/>
                <w:b/>
                <w:bCs/>
                <w:szCs w:val="24"/>
                <w:lang w:eastAsia="en-US"/>
              </w:rPr>
              <w:t>w okresie ostatnich 5 lat przed dniem wszczęcia postępowania</w:t>
            </w:r>
            <w:r w:rsidRPr="00B956B6">
              <w:rPr>
                <w:rFonts w:eastAsiaTheme="minorHAnsi"/>
                <w:szCs w:val="24"/>
                <w:lang w:eastAsia="en-US"/>
              </w:rPr>
              <w:t xml:space="preserve"> (a jeżeli okres prowadzenia działalności jest krótszy – w tym okresie) tj. </w:t>
            </w:r>
            <w:r w:rsidRPr="00B956B6">
              <w:rPr>
                <w:rFonts w:eastAsiaTheme="minorHAnsi"/>
                <w:b/>
                <w:bCs/>
                <w:szCs w:val="24"/>
                <w:lang w:eastAsia="en-US"/>
              </w:rPr>
              <w:t xml:space="preserve">wykonał </w:t>
            </w:r>
            <w:r w:rsidR="00B956B6" w:rsidRPr="00B956B6">
              <w:rPr>
                <w:rFonts w:eastAsiaTheme="minorHAnsi"/>
                <w:b/>
                <w:bCs/>
                <w:szCs w:val="24"/>
                <w:lang w:eastAsia="en-US"/>
              </w:rPr>
              <w:t>zadanie inwestycyjne</w:t>
            </w:r>
            <w:r w:rsidRPr="00B956B6">
              <w:rPr>
                <w:rFonts w:eastAsiaTheme="minorHAnsi"/>
                <w:b/>
                <w:bCs/>
                <w:szCs w:val="24"/>
                <w:lang w:eastAsia="en-US"/>
              </w:rPr>
              <w:t xml:space="preserve"> </w:t>
            </w:r>
            <w:r w:rsidR="00B956B6" w:rsidRPr="00B956B6">
              <w:rPr>
                <w:rFonts w:eastAsiaTheme="minorHAnsi"/>
                <w:b/>
                <w:bCs/>
                <w:szCs w:val="24"/>
                <w:lang w:eastAsia="en-US"/>
              </w:rPr>
              <w:t xml:space="preserve">polegające na </w:t>
            </w:r>
            <w:r w:rsidR="00B956B6" w:rsidRPr="00B956B6">
              <w:rPr>
                <w:rFonts w:eastAsiaTheme="minorHAnsi"/>
                <w:b/>
                <w:bCs/>
                <w:szCs w:val="24"/>
                <w:u w:val="single"/>
                <w:lang w:eastAsia="en-US"/>
              </w:rPr>
              <w:t xml:space="preserve">wykonaniu </w:t>
            </w:r>
            <w:r w:rsidR="00B956B6" w:rsidRPr="00B956B6">
              <w:rPr>
                <w:b/>
                <w:bCs/>
                <w:u w:val="single"/>
              </w:rPr>
              <w:t>boiska sportowego w systemie „zaprojektuj i wybuduj” tj. opracowanie dokumentacji projektowej oraz wybudowanie zgodnie z tym projektem boiska sportowego o powierzchni min. 200 m</w:t>
            </w:r>
            <w:r w:rsidR="00B956B6" w:rsidRPr="00B956B6">
              <w:rPr>
                <w:b/>
                <w:bCs/>
                <w:u w:val="single"/>
                <w:vertAlign w:val="superscript"/>
              </w:rPr>
              <w:t>2</w:t>
            </w:r>
            <w:r w:rsidR="00B956B6" w:rsidRPr="00B956B6">
              <w:rPr>
                <w:b/>
                <w:bCs/>
                <w:u w:val="single"/>
              </w:rPr>
              <w:t>,</w:t>
            </w:r>
            <w:r w:rsidR="00B956B6" w:rsidRPr="00B956B6">
              <w:rPr>
                <w:b/>
                <w:bCs/>
                <w:color w:val="FF0000"/>
                <w:u w:val="single"/>
              </w:rPr>
              <w:t xml:space="preserve"> </w:t>
            </w:r>
            <w:r w:rsidR="00B956B6" w:rsidRPr="00B956B6">
              <w:rPr>
                <w:b/>
                <w:bCs/>
                <w:u w:val="single"/>
              </w:rPr>
              <w:t>wraz z chodnikiem</w:t>
            </w:r>
            <w:r w:rsidR="00B956B6" w:rsidRPr="00B956B6">
              <w:rPr>
                <w:rFonts w:eastAsiaTheme="minorHAnsi"/>
                <w:szCs w:val="24"/>
                <w:lang w:eastAsia="en-US"/>
              </w:rPr>
              <w:t xml:space="preserve"> </w:t>
            </w:r>
            <w:r w:rsidRPr="00B956B6">
              <w:rPr>
                <w:rFonts w:eastAsiaTheme="minorHAnsi"/>
                <w:szCs w:val="24"/>
                <w:lang w:eastAsia="en-US"/>
              </w:rPr>
              <w:t>z potwierdzeniem (inwestora, generalnego wykonawcy) lub załączeniu kopii pozytywnego protokołu odbioru robót, że roboty zostały zrealizowane w sposób należyty, spełniając wymagania w zakresie jakości i terminu. Wykazanie takiego doświadczenia stanowi warunek rozpatrywania oferty</w:t>
            </w:r>
            <w:r w:rsidR="000B5904" w:rsidRPr="00B956B6">
              <w:rPr>
                <w:b/>
                <w:bCs/>
                <w:szCs w:val="24"/>
              </w:rPr>
              <w:t xml:space="preserve"> </w:t>
            </w:r>
          </w:p>
          <w:p w14:paraId="68282A86" w14:textId="77777777" w:rsidR="008A4DE7" w:rsidRPr="00B956B6" w:rsidRDefault="00596EAD" w:rsidP="008A4DE7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szCs w:val="24"/>
              </w:rPr>
            </w:pPr>
            <w:r w:rsidRPr="00B956B6">
              <w:rPr>
                <w:bCs/>
                <w:iCs/>
                <w:color w:val="000000"/>
                <w:szCs w:val="24"/>
                <w:u w:val="single"/>
              </w:rPr>
              <w:t>W celu wykazania spełniania przez Wykonawcę warunków udziału w postępowaniu należy przedłożyć</w:t>
            </w:r>
            <w:r w:rsidRPr="00B956B6">
              <w:rPr>
                <w:bCs/>
                <w:iCs/>
                <w:color w:val="000000"/>
                <w:szCs w:val="24"/>
              </w:rPr>
              <w:t>:</w:t>
            </w:r>
          </w:p>
          <w:p w14:paraId="101ADC4F" w14:textId="07B3FB6F" w:rsidR="00596EAD" w:rsidRPr="00B956B6" w:rsidRDefault="00596EAD" w:rsidP="008A4DE7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szCs w:val="24"/>
              </w:rPr>
            </w:pPr>
            <w:r w:rsidRPr="00B956B6">
              <w:rPr>
                <w:b/>
                <w:bCs/>
                <w:szCs w:val="24"/>
              </w:rPr>
              <w:t xml:space="preserve">Wykaz </w:t>
            </w:r>
            <w:r w:rsidR="00952DE9" w:rsidRPr="00B956B6">
              <w:rPr>
                <w:b/>
                <w:bCs/>
                <w:szCs w:val="24"/>
              </w:rPr>
              <w:t>robót budowlanych</w:t>
            </w:r>
            <w:r w:rsidRPr="00B956B6">
              <w:rPr>
                <w:b/>
                <w:bCs/>
                <w:szCs w:val="24"/>
              </w:rPr>
              <w:t xml:space="preserve"> - załącznik nr </w:t>
            </w:r>
            <w:r w:rsidR="00B956B6" w:rsidRPr="00B956B6">
              <w:rPr>
                <w:b/>
                <w:bCs/>
                <w:szCs w:val="24"/>
              </w:rPr>
              <w:t>5</w:t>
            </w:r>
          </w:p>
          <w:p w14:paraId="2DD20B2B" w14:textId="6F3F9F27" w:rsidR="00B956B6" w:rsidRPr="00B956B6" w:rsidRDefault="00D119BC" w:rsidP="00B956B6">
            <w:pPr>
              <w:pStyle w:val="Tekstpodstawowy"/>
              <w:numPr>
                <w:ilvl w:val="0"/>
                <w:numId w:val="41"/>
              </w:numPr>
              <w:spacing w:before="120" w:after="120" w:line="276" w:lineRule="auto"/>
              <w:rPr>
                <w:szCs w:val="24"/>
              </w:rPr>
            </w:pPr>
            <w:r>
              <w:rPr>
                <w:b/>
              </w:rPr>
              <w:t xml:space="preserve">Posiada potencjał osobowy, tj.: </w:t>
            </w:r>
            <w:r w:rsidR="00B956B6" w:rsidRPr="00B956B6">
              <w:rPr>
                <w:b/>
              </w:rPr>
              <w:t xml:space="preserve">dysponuje lub </w:t>
            </w:r>
            <w:r w:rsidR="00B956B6">
              <w:rPr>
                <w:b/>
              </w:rPr>
              <w:t xml:space="preserve">przez cały okres realizacji przedmiotu zamówienia </w:t>
            </w:r>
            <w:r w:rsidR="00B956B6" w:rsidRPr="00B956B6">
              <w:rPr>
                <w:b/>
              </w:rPr>
              <w:t>będzie dysponował osobami posiadającymi uprawnienia</w:t>
            </w:r>
            <w:r w:rsidR="00B956B6" w:rsidRPr="00B956B6">
              <w:t xml:space="preserve"> budowlane do sprawowania samodzielnych funkcji technicznych w budownictwie w zakresie projektowania  </w:t>
            </w:r>
            <w:r w:rsidR="00B956B6" w:rsidRPr="00B956B6">
              <w:rPr>
                <w:b/>
                <w:bCs/>
                <w:szCs w:val="24"/>
              </w:rPr>
              <w:t>bez ograniczeń</w:t>
            </w:r>
            <w:r w:rsidR="00B956B6" w:rsidRPr="00B956B6">
              <w:rPr>
                <w:bCs/>
                <w:szCs w:val="24"/>
              </w:rPr>
              <w:t xml:space="preserve"> </w:t>
            </w:r>
            <w:r w:rsidR="00B956B6" w:rsidRPr="00B956B6">
              <w:rPr>
                <w:szCs w:val="24"/>
              </w:rPr>
              <w:t>w specjalnościach:</w:t>
            </w:r>
          </w:p>
          <w:p w14:paraId="45EDF339" w14:textId="504623A3" w:rsidR="00B956B6" w:rsidRPr="00B956B6" w:rsidRDefault="00B956B6" w:rsidP="00B956B6">
            <w:pPr>
              <w:pStyle w:val="Tekstpodstawowy"/>
              <w:numPr>
                <w:ilvl w:val="1"/>
                <w:numId w:val="41"/>
              </w:numPr>
              <w:spacing w:before="120" w:after="120" w:line="276" w:lineRule="auto"/>
              <w:rPr>
                <w:szCs w:val="24"/>
              </w:rPr>
            </w:pPr>
            <w:r w:rsidRPr="00B956B6">
              <w:rPr>
                <w:szCs w:val="24"/>
              </w:rPr>
              <w:t>architektonicznej,</w:t>
            </w:r>
          </w:p>
          <w:p w14:paraId="1106DD04" w14:textId="54989D75" w:rsidR="00B956B6" w:rsidRPr="00B956B6" w:rsidRDefault="00B956B6" w:rsidP="00B956B6">
            <w:pPr>
              <w:pStyle w:val="Tekstpodstawowy"/>
              <w:numPr>
                <w:ilvl w:val="1"/>
                <w:numId w:val="41"/>
              </w:numPr>
              <w:spacing w:before="120" w:after="120" w:line="276" w:lineRule="auto"/>
              <w:rPr>
                <w:szCs w:val="24"/>
              </w:rPr>
            </w:pPr>
            <w:r w:rsidRPr="00B956B6">
              <w:rPr>
                <w:szCs w:val="24"/>
              </w:rPr>
              <w:t>konstrukcyjno-budowlanej</w:t>
            </w:r>
          </w:p>
          <w:p w14:paraId="6BA84BDE" w14:textId="3B9FC891" w:rsidR="00B956B6" w:rsidRDefault="00B956B6" w:rsidP="00B956B6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szCs w:val="24"/>
              </w:rPr>
            </w:pPr>
            <w:r w:rsidRPr="00B956B6">
              <w:rPr>
                <w:szCs w:val="24"/>
              </w:rPr>
              <w:t xml:space="preserve">posiadające co najmniej </w:t>
            </w:r>
            <w:r w:rsidRPr="00B956B6">
              <w:rPr>
                <w:b/>
                <w:szCs w:val="24"/>
              </w:rPr>
              <w:t>3 - letnie doświadczenie</w:t>
            </w:r>
            <w:r w:rsidRPr="00B956B6">
              <w:rPr>
                <w:szCs w:val="24"/>
              </w:rPr>
              <w:t xml:space="preserve"> w uzyskanej specjalności, jak również przynależących do właściwej izby samorządu zawodowego (lub przedstawią pisemne zobowiązanie innych podmiotów do udostępnienia osób zdolnych do wykonania zamówienia)</w:t>
            </w:r>
          </w:p>
          <w:p w14:paraId="7BDE2A9B" w14:textId="15156489" w:rsidR="00D119BC" w:rsidRPr="00B956B6" w:rsidRDefault="00D119BC" w:rsidP="00B956B6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szCs w:val="24"/>
              </w:rPr>
            </w:pPr>
            <w:r w:rsidRPr="002E1D8E">
              <w:t xml:space="preserve">Przez uprawnienia budowlane należy rozumieć </w:t>
            </w:r>
            <w:r w:rsidRPr="002E1D8E">
              <w:rPr>
                <w:b/>
                <w:bCs/>
                <w:i/>
                <w:iCs/>
              </w:rPr>
              <w:t xml:space="preserve">uprawnienia do sprawowania samodzielnych funkcji technicznych w budownictwie, o których mowa w ustawie z dnia 7 lipca 1994 roku - Prawo budowlane, przepisach wykonawczych do ustawy Prawo budowlane, a także odpowiadające im, uprawnienia budowlane, </w:t>
            </w:r>
            <w:r w:rsidRPr="002E1D8E">
              <w:rPr>
                <w:b/>
                <w:bCs/>
                <w:i/>
                <w:iCs/>
              </w:rPr>
              <w:lastRenderedPageBreak/>
              <w:t>które zostały wydane na podstawie wcześniej obowiązujących, przepisów prawa oraz odpowiadające im uprawnienia wydane obywatelom Europejskiego Obszaru Gospodarczego oraz Konfederacji Szwajcarskiej, z zastrzeżeniem przepisów ustawy Prawo budowlane oraz ustawy z dnia 22 grudnia 2015 r. o zasadach uznawania kwalifikacji zawodowych nabytych w państwach członkowskich Unii Europejskiej</w:t>
            </w:r>
          </w:p>
          <w:p w14:paraId="3D6F0712" w14:textId="77777777" w:rsidR="00B956B6" w:rsidRPr="00B956B6" w:rsidRDefault="00B956B6" w:rsidP="00B956B6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szCs w:val="24"/>
              </w:rPr>
            </w:pPr>
            <w:r w:rsidRPr="00B956B6">
              <w:rPr>
                <w:bCs/>
                <w:iCs/>
                <w:color w:val="000000"/>
                <w:szCs w:val="24"/>
                <w:u w:val="single"/>
              </w:rPr>
              <w:t>W celu wykazania spełniania przez Wykonawcę warunków udziału w postępowaniu należy przedłożyć</w:t>
            </w:r>
            <w:r w:rsidRPr="00B956B6">
              <w:rPr>
                <w:bCs/>
                <w:iCs/>
                <w:color w:val="000000"/>
                <w:szCs w:val="24"/>
              </w:rPr>
              <w:t>:</w:t>
            </w:r>
          </w:p>
          <w:p w14:paraId="7C03D7EA" w14:textId="1163A127" w:rsidR="00B956B6" w:rsidRPr="00B956B6" w:rsidRDefault="00B956B6" w:rsidP="00B956B6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ind w:left="567"/>
              <w:rPr>
                <w:szCs w:val="24"/>
              </w:rPr>
            </w:pPr>
            <w:r w:rsidRPr="00B956B6">
              <w:rPr>
                <w:b/>
                <w:bCs/>
                <w:szCs w:val="24"/>
              </w:rPr>
              <w:t>Wykaz robót budowlanych - załącznik nr 4</w:t>
            </w:r>
          </w:p>
          <w:p w14:paraId="43B6033C" w14:textId="68D8EE03" w:rsidR="003C6CC0" w:rsidRPr="00B956B6" w:rsidRDefault="000B5904" w:rsidP="000B5904">
            <w:pPr>
              <w:spacing w:before="120" w:after="120" w:line="276" w:lineRule="auto"/>
              <w:jc w:val="both"/>
              <w:rPr>
                <w:b/>
                <w:i/>
                <w:iCs/>
                <w:noProof/>
                <w:sz w:val="24"/>
                <w:szCs w:val="24"/>
              </w:rPr>
            </w:pPr>
            <w:r w:rsidRPr="00B956B6">
              <w:rPr>
                <w:i/>
                <w:iCs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3C6CC0" w:rsidRPr="003C6CC0" w14:paraId="36A5A49A" w14:textId="77777777" w:rsidTr="000B5904">
        <w:tc>
          <w:tcPr>
            <w:tcW w:w="672" w:type="dxa"/>
            <w:vMerge w:val="restart"/>
          </w:tcPr>
          <w:p w14:paraId="79511B89" w14:textId="77777777" w:rsidR="003C6CC0" w:rsidRPr="00067877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067877">
              <w:rPr>
                <w:b/>
                <w:noProof/>
                <w:sz w:val="24"/>
                <w:szCs w:val="24"/>
              </w:rPr>
              <w:lastRenderedPageBreak/>
              <w:t>3</w:t>
            </w:r>
          </w:p>
        </w:tc>
        <w:tc>
          <w:tcPr>
            <w:tcW w:w="8532" w:type="dxa"/>
          </w:tcPr>
          <w:p w14:paraId="379A546D" w14:textId="77777777" w:rsidR="003C6CC0" w:rsidRPr="00067877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067877">
              <w:rPr>
                <w:b/>
                <w:bCs/>
                <w:sz w:val="24"/>
                <w:szCs w:val="24"/>
              </w:rPr>
              <w:t xml:space="preserve">Uprawnienia </w:t>
            </w:r>
            <w:r w:rsidR="003C6CC0" w:rsidRPr="00067877">
              <w:rPr>
                <w:b/>
                <w:bCs/>
                <w:sz w:val="24"/>
                <w:szCs w:val="24"/>
              </w:rPr>
              <w:t>do prowadzenia określonej działalności zawodowej, o ile wynika to z odrębnych przepisów</w:t>
            </w:r>
          </w:p>
        </w:tc>
      </w:tr>
      <w:tr w:rsidR="000B5904" w:rsidRPr="003C6CC0" w14:paraId="6E674A12" w14:textId="77777777" w:rsidTr="000B5904">
        <w:tc>
          <w:tcPr>
            <w:tcW w:w="672" w:type="dxa"/>
            <w:vMerge/>
          </w:tcPr>
          <w:p w14:paraId="0BA87AF8" w14:textId="77777777" w:rsidR="000B5904" w:rsidRPr="00067877" w:rsidRDefault="000B5904" w:rsidP="000B5904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73E334A3" w14:textId="41E0ABD7" w:rsidR="000B5904" w:rsidRPr="00067877" w:rsidRDefault="000B5904" w:rsidP="000B5904">
            <w:pPr>
              <w:spacing w:before="120" w:after="120" w:line="276" w:lineRule="auto"/>
              <w:jc w:val="both"/>
              <w:rPr>
                <w:b/>
                <w:bCs/>
                <w:i/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  <w:tr w:rsidR="00C76767" w:rsidRPr="003C6CC0" w14:paraId="00110096" w14:textId="77777777" w:rsidTr="000B5904">
        <w:tc>
          <w:tcPr>
            <w:tcW w:w="672" w:type="dxa"/>
            <w:vMerge w:val="restart"/>
          </w:tcPr>
          <w:p w14:paraId="0B91944C" w14:textId="77777777" w:rsidR="00C76767" w:rsidRPr="00067877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067877">
              <w:rPr>
                <w:b/>
                <w:noProof/>
                <w:sz w:val="24"/>
                <w:szCs w:val="24"/>
              </w:rPr>
              <w:t>4</w:t>
            </w:r>
          </w:p>
        </w:tc>
        <w:tc>
          <w:tcPr>
            <w:tcW w:w="8532" w:type="dxa"/>
          </w:tcPr>
          <w:p w14:paraId="6AF2CF8B" w14:textId="77777777" w:rsidR="00C76767" w:rsidRPr="00067877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067877">
              <w:rPr>
                <w:b/>
                <w:bCs/>
                <w:sz w:val="24"/>
                <w:szCs w:val="24"/>
              </w:rPr>
              <w:t>Zdolność do występowania w obrocie gospodarczym</w:t>
            </w:r>
          </w:p>
        </w:tc>
      </w:tr>
      <w:tr w:rsidR="00C76767" w:rsidRPr="003C6CC0" w14:paraId="27BD8479" w14:textId="77777777" w:rsidTr="000B5904">
        <w:tc>
          <w:tcPr>
            <w:tcW w:w="672" w:type="dxa"/>
            <w:vMerge/>
          </w:tcPr>
          <w:p w14:paraId="27501BFD" w14:textId="77777777" w:rsidR="00C76767" w:rsidRPr="00067877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8532" w:type="dxa"/>
          </w:tcPr>
          <w:p w14:paraId="474E73CE" w14:textId="77777777" w:rsidR="00C76767" w:rsidRPr="00067877" w:rsidRDefault="00C76767" w:rsidP="003C6CC0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067877">
              <w:rPr>
                <w:sz w:val="24"/>
                <w:szCs w:val="24"/>
              </w:rPr>
              <w:t>Zamawiający nie stawia szczególnych wymagań w zakresie spełniania  tego warunku</w:t>
            </w:r>
          </w:p>
        </w:tc>
      </w:tr>
    </w:tbl>
    <w:p w14:paraId="39B30F1B" w14:textId="77777777" w:rsidR="00817F2C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258DFDB6" w14:textId="77777777" w:rsidR="00742757" w:rsidRPr="009614D6" w:rsidRDefault="003C6CC0" w:rsidP="00F66E1D">
      <w:pPr>
        <w:shd w:val="clear" w:color="auto" w:fill="D9D9D9" w:themeFill="background1" w:themeFillShade="D9"/>
        <w:spacing w:before="240" w:after="240" w:line="276" w:lineRule="auto"/>
        <w:jc w:val="both"/>
        <w:rPr>
          <w:b/>
          <w:noProof/>
          <w:sz w:val="24"/>
          <w:szCs w:val="22"/>
        </w:rPr>
      </w:pPr>
      <w:r>
        <w:rPr>
          <w:b/>
          <w:bCs/>
          <w:color w:val="000000"/>
          <w:sz w:val="24"/>
          <w:szCs w:val="22"/>
        </w:rPr>
        <w:t xml:space="preserve">V. </w:t>
      </w:r>
      <w:r w:rsidR="00742757" w:rsidRPr="009614D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104D8A" w14:paraId="0B110394" w14:textId="77777777" w:rsidTr="00742757">
        <w:tc>
          <w:tcPr>
            <w:tcW w:w="9354" w:type="dxa"/>
          </w:tcPr>
          <w:p w14:paraId="2DA13CCF" w14:textId="69D2600F" w:rsidR="00F80E0C" w:rsidRPr="00F66E1D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F66E1D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F66E1D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D119BC">
              <w:rPr>
                <w:b/>
                <w:bCs/>
                <w:iCs/>
                <w:sz w:val="24"/>
                <w:szCs w:val="24"/>
              </w:rPr>
              <w:t>2</w:t>
            </w:r>
            <w:r w:rsidRPr="00F66E1D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F66E1D">
              <w:rPr>
                <w:bCs/>
                <w:iCs/>
                <w:sz w:val="24"/>
                <w:szCs w:val="24"/>
              </w:rPr>
              <w:t>.</w:t>
            </w:r>
          </w:p>
          <w:p w14:paraId="7CBDFD8C" w14:textId="6652014A" w:rsidR="00270FF5" w:rsidRPr="00F66E1D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F66E1D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="00270FF5" w:rsidRPr="00F66E1D">
              <w:rPr>
                <w:bCs/>
                <w:iCs/>
                <w:sz w:val="24"/>
                <w:szCs w:val="24"/>
              </w:rPr>
              <w:t>.</w:t>
            </w:r>
          </w:p>
          <w:p w14:paraId="35B4C72E" w14:textId="77777777" w:rsidR="00F80E0C" w:rsidRPr="00F66E1D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F66E1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F66E1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dołączyć:</w:t>
            </w:r>
          </w:p>
          <w:p w14:paraId="6C453A1B" w14:textId="21829C7C" w:rsidR="00F80E0C" w:rsidRPr="00F66E1D" w:rsidRDefault="00F80E0C" w:rsidP="00F80E0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F66E1D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gospodarczej;</w:t>
            </w:r>
          </w:p>
          <w:p w14:paraId="14207135" w14:textId="59D8F75F" w:rsidR="00D119BC" w:rsidRPr="00D119BC" w:rsidRDefault="00D119BC" w:rsidP="00D119B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>
              <w:rPr>
                <w:b/>
                <w:bCs/>
                <w:iCs/>
                <w:sz w:val="24"/>
                <w:szCs w:val="24"/>
                <w:highlight w:val="yellow"/>
              </w:rPr>
              <w:t xml:space="preserve">Szczegółowy formularz cenowy – </w:t>
            </w:r>
            <w:r w:rsidRPr="00D119BC">
              <w:rPr>
                <w:b/>
                <w:bCs/>
                <w:iCs/>
                <w:sz w:val="24"/>
                <w:szCs w:val="24"/>
                <w:highlight w:val="yellow"/>
                <w:u w:val="single"/>
              </w:rPr>
              <w:t>załącznik nr 3 do ogłoszenia;</w:t>
            </w:r>
          </w:p>
          <w:p w14:paraId="55D78168" w14:textId="7C2F3843" w:rsidR="00D119BC" w:rsidRPr="00D119BC" w:rsidRDefault="00F80E0C" w:rsidP="00D119B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F66E1D">
              <w:rPr>
                <w:b/>
                <w:bCs/>
                <w:sz w:val="24"/>
                <w:szCs w:val="24"/>
                <w:highlight w:val="yellow"/>
              </w:rPr>
              <w:t xml:space="preserve">Wykaz </w:t>
            </w:r>
            <w:r w:rsidR="00952DE9" w:rsidRPr="00F66E1D">
              <w:rPr>
                <w:b/>
                <w:bCs/>
                <w:sz w:val="24"/>
                <w:szCs w:val="24"/>
                <w:highlight w:val="yellow"/>
              </w:rPr>
              <w:t>robót budowlanych</w:t>
            </w:r>
            <w:r w:rsidRPr="00F66E1D">
              <w:rPr>
                <w:sz w:val="24"/>
                <w:szCs w:val="24"/>
                <w:highlight w:val="yellow"/>
              </w:rPr>
              <w:t xml:space="preserve"> </w:t>
            </w:r>
            <w:r w:rsidR="00596EAD" w:rsidRPr="00F66E1D">
              <w:rPr>
                <w:sz w:val="24"/>
                <w:szCs w:val="24"/>
                <w:highlight w:val="yellow"/>
              </w:rPr>
              <w:t>-</w:t>
            </w:r>
            <w:r w:rsidRPr="00F66E1D">
              <w:rPr>
                <w:sz w:val="24"/>
                <w:szCs w:val="24"/>
                <w:highlight w:val="yellow"/>
              </w:rPr>
              <w:t xml:space="preserve"> </w:t>
            </w:r>
            <w:r w:rsidRPr="00F66E1D">
              <w:rPr>
                <w:b/>
                <w:sz w:val="24"/>
                <w:szCs w:val="24"/>
                <w:highlight w:val="yellow"/>
                <w:u w:val="single"/>
              </w:rPr>
              <w:t xml:space="preserve">załącznik nr </w:t>
            </w:r>
            <w:r w:rsidR="00D119BC">
              <w:rPr>
                <w:b/>
                <w:sz w:val="24"/>
                <w:szCs w:val="24"/>
                <w:highlight w:val="yellow"/>
                <w:u w:val="single"/>
              </w:rPr>
              <w:t>4</w:t>
            </w:r>
            <w:r w:rsidRPr="00F66E1D">
              <w:rPr>
                <w:b/>
                <w:sz w:val="24"/>
                <w:szCs w:val="24"/>
                <w:highlight w:val="yellow"/>
                <w:u w:val="single"/>
              </w:rPr>
              <w:t xml:space="preserve"> do ogłoszenia</w:t>
            </w:r>
            <w:r w:rsidR="00D119BC">
              <w:rPr>
                <w:b/>
                <w:sz w:val="24"/>
                <w:szCs w:val="24"/>
                <w:highlight w:val="yellow"/>
                <w:u w:val="single"/>
              </w:rPr>
              <w:t>;</w:t>
            </w:r>
          </w:p>
          <w:p w14:paraId="39DF09CF" w14:textId="478C57A2" w:rsidR="00596EAD" w:rsidRPr="00D119BC" w:rsidRDefault="00952DE9" w:rsidP="00D119BC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D119BC">
              <w:rPr>
                <w:sz w:val="24"/>
                <w:szCs w:val="24"/>
                <w:highlight w:val="yellow"/>
              </w:rPr>
              <w:t xml:space="preserve">Wykaz robót budowlanych wykonanych w okresie ostatnich 5 lat, a jeżeli okres prowadzenia działalności jest krótszy – w tym okresie, wraz z podaniem ich rodzaju, wartości, daty i miejsca wykonania oraz podmiotów, na rzecz których roboty te zostały wykonane, oraz załączeniem dowodów określających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</w:t>
            </w:r>
            <w:r w:rsidRPr="00D119BC">
              <w:rPr>
                <w:sz w:val="24"/>
                <w:szCs w:val="24"/>
                <w:highlight w:val="yellow"/>
              </w:rPr>
              <w:lastRenderedPageBreak/>
              <w:t>dokumenty. Jeżeli Wykonawca powołuje się na doświadczenie w realizacji robót budowlanych wykonywanych wspólnie z innymi Wykonawcami, wykaz robót budowlanych dotyczy robót budowlanych, w których wykonaniu Wykonawca ten bezpośrednio uczestniczył</w:t>
            </w:r>
          </w:p>
          <w:p w14:paraId="579FBB34" w14:textId="3A8E4C10" w:rsidR="00D119BC" w:rsidRPr="00D119BC" w:rsidRDefault="00D119BC" w:rsidP="00D119B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>
              <w:rPr>
                <w:b/>
                <w:bCs/>
                <w:iCs/>
                <w:sz w:val="24"/>
                <w:szCs w:val="24"/>
                <w:highlight w:val="yellow"/>
              </w:rPr>
              <w:t xml:space="preserve">Wykaz osób – </w:t>
            </w:r>
            <w:r w:rsidRPr="00D119BC">
              <w:rPr>
                <w:b/>
                <w:bCs/>
                <w:iCs/>
                <w:sz w:val="24"/>
                <w:szCs w:val="24"/>
                <w:highlight w:val="yellow"/>
                <w:u w:val="single"/>
              </w:rPr>
              <w:t>załącznik nr 5 do ogłoszenia</w:t>
            </w:r>
            <w:r>
              <w:rPr>
                <w:b/>
                <w:bCs/>
                <w:iCs/>
                <w:sz w:val="24"/>
                <w:szCs w:val="24"/>
                <w:highlight w:val="yellow"/>
                <w:u w:val="single"/>
              </w:rPr>
              <w:t>;</w:t>
            </w:r>
          </w:p>
          <w:p w14:paraId="00D948CC" w14:textId="01A95147" w:rsidR="00D119BC" w:rsidRPr="00D119BC" w:rsidRDefault="00D119BC" w:rsidP="00D119BC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32"/>
                <w:szCs w:val="32"/>
                <w:highlight w:val="yellow"/>
              </w:rPr>
            </w:pPr>
            <w:r w:rsidRPr="00D119BC">
              <w:rPr>
                <w:sz w:val="24"/>
                <w:szCs w:val="24"/>
                <w:highlight w:val="yellow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      </w:r>
          </w:p>
          <w:p w14:paraId="50ACA36D" w14:textId="77777777" w:rsidR="00F80E0C" w:rsidRPr="00F66E1D" w:rsidRDefault="00F80E0C" w:rsidP="00F80E0C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24"/>
                <w:szCs w:val="24"/>
              </w:rPr>
            </w:pPr>
            <w:r w:rsidRPr="00F66E1D">
              <w:rPr>
                <w:b/>
                <w:bCs/>
                <w:i/>
                <w:sz w:val="24"/>
                <w:szCs w:val="24"/>
              </w:rPr>
              <w:t>W przypadku podmiotów zagranicznych:</w:t>
            </w:r>
          </w:p>
          <w:p w14:paraId="3AE5895F" w14:textId="5508E100" w:rsidR="00F80E0C" w:rsidRPr="00F66E1D" w:rsidRDefault="00F80E0C" w:rsidP="00F80E0C">
            <w:pPr>
              <w:numPr>
                <w:ilvl w:val="1"/>
                <w:numId w:val="38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4"/>
                <w:szCs w:val="24"/>
              </w:rPr>
            </w:pPr>
            <w:r w:rsidRPr="00F66E1D">
              <w:rPr>
                <w:color w:val="000000"/>
                <w:sz w:val="24"/>
                <w:szCs w:val="24"/>
              </w:rPr>
              <w:t>Dokument potwierdzający, że nie otwarto jego likwidacji ani nie ogłoszono upadłości</w:t>
            </w:r>
          </w:p>
          <w:p w14:paraId="402C0773" w14:textId="410129EE" w:rsidR="00862FE7" w:rsidRPr="00F66E1D" w:rsidRDefault="00862FE7" w:rsidP="001E6CD9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bCs/>
                <w:iCs/>
                <w:sz w:val="24"/>
                <w:szCs w:val="24"/>
              </w:rPr>
              <w:t>Zamawiający nie przewiduje zwrotu kosztów udziału w postępowaniu.</w:t>
            </w:r>
          </w:p>
          <w:p w14:paraId="7E30B71E" w14:textId="5AB08004" w:rsidR="00F80E0C" w:rsidRPr="00F66E1D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F66E1D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F66E1D">
              <w:rPr>
                <w:bCs/>
                <w:iCs/>
                <w:sz w:val="24"/>
                <w:szCs w:val="24"/>
              </w:rPr>
              <w:t>.</w:t>
            </w:r>
          </w:p>
          <w:p w14:paraId="2DEE05DE" w14:textId="77777777" w:rsidR="00F80E0C" w:rsidRPr="00F66E1D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sz w:val="24"/>
                <w:szCs w:val="24"/>
              </w:rPr>
              <w:t xml:space="preserve">Oferta wraz ze stanowiącymi jej integralną część załącznikami </w:t>
            </w:r>
            <w:r w:rsidRPr="00F66E1D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1F63D4D1" w14:textId="77777777" w:rsidR="00F80E0C" w:rsidRPr="00F66E1D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53E80E1F" w14:textId="77777777" w:rsidR="00F80E0C" w:rsidRPr="00F66E1D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sz w:val="24"/>
                <w:szCs w:val="24"/>
              </w:rPr>
              <w:t xml:space="preserve">Oferta </w:t>
            </w:r>
            <w:r w:rsidRPr="00F66E1D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F66E1D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F66E1D">
              <w:rPr>
                <w:b/>
                <w:sz w:val="24"/>
                <w:szCs w:val="24"/>
                <w:u w:val="single"/>
              </w:rPr>
              <w:t>pełnomocnictwo</w:t>
            </w:r>
            <w:r w:rsidRPr="00F66E1D">
              <w:rPr>
                <w:sz w:val="24"/>
                <w:szCs w:val="24"/>
              </w:rPr>
              <w:t>, które należy dołączyć do składanej oferty.</w:t>
            </w:r>
          </w:p>
          <w:p w14:paraId="08729DF2" w14:textId="77777777" w:rsidR="00F80E0C" w:rsidRPr="00F66E1D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F66E1D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F66E1D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F66E1D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7970C8E0" w14:textId="302208DC" w:rsidR="00270FF5" w:rsidRPr="00F66E1D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F66E1D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 w:rsidR="00270FF5" w:rsidRPr="00F66E1D">
              <w:rPr>
                <w:bCs/>
                <w:iCs/>
                <w:sz w:val="24"/>
                <w:szCs w:val="24"/>
              </w:rPr>
              <w:t>.</w:t>
            </w:r>
          </w:p>
          <w:p w14:paraId="76D73262" w14:textId="77777777" w:rsidR="00270FF5" w:rsidRPr="00F66E1D" w:rsidRDefault="00270FF5" w:rsidP="00104D8A">
            <w:pPr>
              <w:spacing w:before="120" w:after="120" w:line="276" w:lineRule="auto"/>
              <w:rPr>
                <w:color w:val="000000"/>
                <w:sz w:val="24"/>
                <w:szCs w:val="24"/>
                <w:u w:val="single"/>
              </w:rPr>
            </w:pPr>
            <w:r w:rsidRPr="00F66E1D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38B4C0EE" w14:textId="77777777" w:rsidR="00270FF5" w:rsidRPr="00F66E1D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F66E1D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095A3086" w14:textId="77777777" w:rsidR="00270FF5" w:rsidRPr="00F66E1D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F66E1D">
              <w:rPr>
                <w:color w:val="000000"/>
                <w:sz w:val="24"/>
                <w:szCs w:val="24"/>
              </w:rPr>
              <w:t>Wskazanie osoby do kontaktu w sprawie oferty (numer telefonu i e-mail).</w:t>
            </w:r>
          </w:p>
          <w:p w14:paraId="640431C9" w14:textId="77777777" w:rsidR="00270FF5" w:rsidRPr="00F66E1D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4"/>
                <w:szCs w:val="24"/>
              </w:rPr>
            </w:pPr>
            <w:r w:rsidRPr="00F66E1D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0FF6D333" w14:textId="77777777" w:rsidR="00742757" w:rsidRPr="00F66E1D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F66E1D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230A88D1" w14:textId="77777777" w:rsidR="00817F2C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179F5A8E" w14:textId="25575953" w:rsidR="00270FF5" w:rsidRPr="009614D6" w:rsidRDefault="003C6CC0" w:rsidP="00F66E1D">
      <w:pPr>
        <w:shd w:val="clear" w:color="auto" w:fill="D9D9D9" w:themeFill="background1" w:themeFillShade="D9"/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>
        <w:rPr>
          <w:b/>
          <w:noProof/>
          <w:sz w:val="24"/>
          <w:szCs w:val="22"/>
        </w:rPr>
        <w:lastRenderedPageBreak/>
        <w:t>VI</w:t>
      </w:r>
      <w:r w:rsidR="00270FF5" w:rsidRPr="009614D6">
        <w:rPr>
          <w:b/>
          <w:noProof/>
          <w:sz w:val="24"/>
          <w:szCs w:val="22"/>
        </w:rPr>
        <w:t xml:space="preserve">. </w:t>
      </w:r>
      <w:r w:rsidR="00270FF5" w:rsidRPr="009614D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05CC8" w:rsidRPr="00F66E1D" w14:paraId="3EA49727" w14:textId="77777777" w:rsidTr="00F528BC">
        <w:tc>
          <w:tcPr>
            <w:tcW w:w="9354" w:type="dxa"/>
          </w:tcPr>
          <w:p w14:paraId="5761A7D1" w14:textId="77777777" w:rsidR="00005CC8" w:rsidRPr="00F66E1D" w:rsidRDefault="00005CC8" w:rsidP="00F528BC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F66E1D">
              <w:rPr>
                <w:color w:val="000000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F66E1D">
              <w:rPr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005CC8" w:rsidRPr="00F66E1D" w14:paraId="1DB924E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586FD989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55F94A17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579C2EB8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005CC8" w:rsidRPr="00F66E1D" w14:paraId="3DA745A4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2CAA15D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129D6400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3B12071A" w14:textId="260E0B88" w:rsidR="00005CC8" w:rsidRPr="00F66E1D" w:rsidRDefault="00F66E1D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  <w:r w:rsidR="00005CC8" w:rsidRPr="00F66E1D">
                    <w:rPr>
                      <w:sz w:val="24"/>
                      <w:szCs w:val="24"/>
                    </w:rPr>
                    <w:t>0 %</w:t>
                  </w:r>
                </w:p>
              </w:tc>
            </w:tr>
            <w:tr w:rsidR="00E75FBB" w:rsidRPr="00F66E1D" w14:paraId="1C7B2D7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894A555" w14:textId="3C8D247F" w:rsidR="00E75FBB" w:rsidRPr="00F66E1D" w:rsidRDefault="00E75FBB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50" w:type="pct"/>
                  <w:vAlign w:val="center"/>
                </w:tcPr>
                <w:p w14:paraId="19975F2F" w14:textId="78128C55" w:rsidR="00E75FBB" w:rsidRPr="00F66E1D" w:rsidRDefault="00E75FBB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Okres gwarancji i rękojmi</w:t>
                  </w:r>
                </w:p>
              </w:tc>
              <w:tc>
                <w:tcPr>
                  <w:tcW w:w="1254" w:type="pct"/>
                  <w:vAlign w:val="center"/>
                </w:tcPr>
                <w:p w14:paraId="5F2B557B" w14:textId="6EC10415" w:rsidR="00E75FBB" w:rsidRPr="00F66E1D" w:rsidRDefault="00F66E1D" w:rsidP="00F528BC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="00E75FBB" w:rsidRPr="00F66E1D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55276C35" w14:textId="77777777" w:rsidR="00005CC8" w:rsidRPr="00F66E1D" w:rsidRDefault="00005CC8" w:rsidP="00F528BC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F66E1D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50"/>
              <w:gridCol w:w="7728"/>
            </w:tblGrid>
            <w:tr w:rsidR="00005CC8" w:rsidRPr="00F66E1D" w14:paraId="6F772A6A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46F1FF8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162A4A75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005CC8" w:rsidRPr="00F66E1D" w14:paraId="3DAC7F66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49A32263" w14:textId="77777777" w:rsidR="00005CC8" w:rsidRPr="00F66E1D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126B0FCD" w14:textId="7F21EB7F" w:rsidR="00005CC8" w:rsidRPr="00F66E1D" w:rsidRDefault="00005CC8" w:rsidP="00F528BC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 xml:space="preserve">Liczba punktów = ( Cmin/Cof ) * </w:t>
                  </w:r>
                  <w:r w:rsidR="008E6E26">
                    <w:rPr>
                      <w:b/>
                      <w:sz w:val="24"/>
                      <w:szCs w:val="24"/>
                    </w:rPr>
                    <w:t>9</w:t>
                  </w:r>
                  <w:r w:rsidR="00E75FBB" w:rsidRPr="00F66E1D">
                    <w:rPr>
                      <w:b/>
                      <w:sz w:val="24"/>
                      <w:szCs w:val="24"/>
                    </w:rPr>
                    <w:t>0</w:t>
                  </w:r>
                  <w:r w:rsidRPr="00F66E1D">
                    <w:rPr>
                      <w:b/>
                      <w:sz w:val="24"/>
                      <w:szCs w:val="24"/>
                    </w:rPr>
                    <w:t xml:space="preserve"> * waga</w:t>
                  </w:r>
                </w:p>
                <w:p w14:paraId="3049EB2A" w14:textId="77777777" w:rsidR="00005CC8" w:rsidRPr="00F66E1D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gdzie:</w:t>
                  </w:r>
                </w:p>
                <w:p w14:paraId="1ECF6CDF" w14:textId="77777777" w:rsidR="00005CC8" w:rsidRPr="00F66E1D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- Cmin - najniższa cena spośród wszystkich ofert</w:t>
                  </w:r>
                </w:p>
                <w:p w14:paraId="16906CD9" w14:textId="77777777" w:rsidR="00005CC8" w:rsidRPr="00F66E1D" w:rsidRDefault="00005CC8" w:rsidP="00F528BC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- Cof -  cena podana w ofercie</w:t>
                  </w:r>
                </w:p>
              </w:tc>
            </w:tr>
            <w:tr w:rsidR="00E75FBB" w:rsidRPr="00F66E1D" w14:paraId="6BA764D3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307769E0" w14:textId="0FD3D796" w:rsidR="00E75FBB" w:rsidRPr="00F66E1D" w:rsidRDefault="00E75FBB" w:rsidP="00E75FBB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04" w:type="pct"/>
                </w:tcPr>
                <w:p w14:paraId="0CA5E644" w14:textId="77777777" w:rsidR="00E75FBB" w:rsidRPr="00F66E1D" w:rsidRDefault="00E75FBB" w:rsidP="00E75FBB">
                  <w:pPr>
                    <w:spacing w:before="120" w:after="120" w:line="276" w:lineRule="auto"/>
                    <w:rPr>
                      <w:b/>
                      <w:sz w:val="24"/>
                      <w:szCs w:val="24"/>
                    </w:rPr>
                  </w:pPr>
                  <w:r w:rsidRPr="00F66E1D">
                    <w:rPr>
                      <w:b/>
                      <w:sz w:val="24"/>
                      <w:szCs w:val="24"/>
                    </w:rPr>
                    <w:t>Okres rękojmi i gwarancji</w:t>
                  </w:r>
                </w:p>
                <w:p w14:paraId="537F6FB5" w14:textId="4339DDE4" w:rsidR="00E75FBB" w:rsidRPr="00F66E1D" w:rsidRDefault="00E75FBB" w:rsidP="00E75FBB">
                  <w:pPr>
                    <w:spacing w:before="120" w:after="120" w:line="276" w:lineRule="auto"/>
                    <w:rPr>
                      <w:sz w:val="24"/>
                      <w:szCs w:val="24"/>
                    </w:rPr>
                  </w:pPr>
                  <w:r w:rsidRPr="00F66E1D">
                    <w:rPr>
                      <w:sz w:val="24"/>
                      <w:szCs w:val="24"/>
                    </w:rPr>
                    <w:t xml:space="preserve">Wymagany </w:t>
                  </w:r>
                  <w:r w:rsidR="00F66E1D">
                    <w:rPr>
                      <w:sz w:val="24"/>
                      <w:szCs w:val="24"/>
                    </w:rPr>
                    <w:t>5</w:t>
                  </w:r>
                  <w:r w:rsidR="00952DE9" w:rsidRPr="00F66E1D">
                    <w:rPr>
                      <w:sz w:val="24"/>
                      <w:szCs w:val="24"/>
                    </w:rPr>
                    <w:t xml:space="preserve"> lata</w:t>
                  </w:r>
                  <w:r w:rsidRPr="00F66E1D">
                    <w:rPr>
                      <w:sz w:val="24"/>
                      <w:szCs w:val="24"/>
                    </w:rPr>
                    <w:t xml:space="preserve"> – 0 pkt</w:t>
                  </w:r>
                </w:p>
                <w:p w14:paraId="19FBDB58" w14:textId="17DD8DF3" w:rsidR="00E75FBB" w:rsidRPr="00F66E1D" w:rsidRDefault="00F66E1D" w:rsidP="00E75FBB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  <w:r w:rsidR="00952DE9" w:rsidRPr="00F66E1D">
                    <w:rPr>
                      <w:sz w:val="24"/>
                      <w:szCs w:val="24"/>
                    </w:rPr>
                    <w:t xml:space="preserve"> lata</w:t>
                  </w:r>
                  <w:r w:rsidR="00E75FBB" w:rsidRPr="00F66E1D">
                    <w:rPr>
                      <w:sz w:val="24"/>
                      <w:szCs w:val="24"/>
                    </w:rPr>
                    <w:t xml:space="preserve"> – </w:t>
                  </w:r>
                  <w:r>
                    <w:rPr>
                      <w:sz w:val="24"/>
                      <w:szCs w:val="24"/>
                    </w:rPr>
                    <w:t>5</w:t>
                  </w:r>
                  <w:r w:rsidR="00E75FBB" w:rsidRPr="00F66E1D">
                    <w:rPr>
                      <w:sz w:val="24"/>
                      <w:szCs w:val="24"/>
                    </w:rPr>
                    <w:t xml:space="preserve"> pkt.</w:t>
                  </w:r>
                </w:p>
                <w:p w14:paraId="70258D37" w14:textId="46B2636A" w:rsidR="00E75FBB" w:rsidRPr="00F66E1D" w:rsidRDefault="00F66E1D" w:rsidP="00E75FBB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  <w:r w:rsidR="00952DE9" w:rsidRPr="00F66E1D">
                    <w:rPr>
                      <w:sz w:val="24"/>
                      <w:szCs w:val="24"/>
                    </w:rPr>
                    <w:t xml:space="preserve"> lat </w:t>
                  </w:r>
                  <w:r w:rsidR="00E75FBB" w:rsidRPr="00F66E1D">
                    <w:rPr>
                      <w:sz w:val="24"/>
                      <w:szCs w:val="24"/>
                    </w:rPr>
                    <w:t xml:space="preserve">– </w:t>
                  </w:r>
                  <w:r>
                    <w:rPr>
                      <w:sz w:val="24"/>
                      <w:szCs w:val="24"/>
                    </w:rPr>
                    <w:t>1</w:t>
                  </w:r>
                  <w:r w:rsidR="00E75FBB" w:rsidRPr="00F66E1D">
                    <w:rPr>
                      <w:sz w:val="24"/>
                      <w:szCs w:val="24"/>
                    </w:rPr>
                    <w:t xml:space="preserve">0 pkt. </w:t>
                  </w:r>
                </w:p>
              </w:tc>
            </w:tr>
          </w:tbl>
          <w:p w14:paraId="1DA0393C" w14:textId="16B126A1" w:rsidR="00005CC8" w:rsidRPr="00F66E1D" w:rsidRDefault="00E75FBB" w:rsidP="00F528BC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F66E1D">
              <w:rPr>
                <w:sz w:val="24"/>
                <w:szCs w:val="24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14:paraId="26C069B9" w14:textId="77777777" w:rsidR="00005CC8" w:rsidRPr="00F66E1D" w:rsidRDefault="00005CC8" w:rsidP="00F528B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F66E1D">
              <w:rPr>
                <w:color w:val="000000"/>
                <w:sz w:val="24"/>
                <w:szCs w:val="24"/>
              </w:rPr>
              <w:t>Zamawiający udzieli zamówienia wykonawcy, którego oferta uzyskała najwyższą ocenę w ww. kryteriach oceny ofert</w:t>
            </w:r>
          </w:p>
        </w:tc>
      </w:tr>
    </w:tbl>
    <w:p w14:paraId="6B05A133" w14:textId="77777777" w:rsidR="00817F2C" w:rsidRPr="00D119BC" w:rsidRDefault="00817F2C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33E544C" w14:textId="3B5B3045" w:rsidR="00E0229A" w:rsidRPr="009614D6" w:rsidRDefault="00E0229A" w:rsidP="00F66E1D">
      <w:pPr>
        <w:shd w:val="clear" w:color="auto" w:fill="D9D9D9" w:themeFill="background1" w:themeFillShade="D9"/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614D6">
        <w:rPr>
          <w:b/>
          <w:noProof/>
          <w:sz w:val="24"/>
          <w:szCs w:val="22"/>
        </w:rPr>
        <w:t>VI</w:t>
      </w:r>
      <w:r w:rsidR="00A31BCD">
        <w:rPr>
          <w:b/>
          <w:noProof/>
          <w:sz w:val="24"/>
          <w:szCs w:val="22"/>
        </w:rPr>
        <w:t>I</w:t>
      </w:r>
      <w:r w:rsidRPr="009614D6">
        <w:rPr>
          <w:b/>
          <w:noProof/>
          <w:sz w:val="24"/>
          <w:szCs w:val="22"/>
        </w:rPr>
        <w:t>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F53465" w14:paraId="4CA809BE" w14:textId="77777777" w:rsidTr="00E0229A">
        <w:tc>
          <w:tcPr>
            <w:tcW w:w="9354" w:type="dxa"/>
          </w:tcPr>
          <w:p w14:paraId="5934AAD2" w14:textId="77777777" w:rsidR="000E01C6" w:rsidRPr="00F66E1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F66E1D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548A1181" w14:textId="77777777" w:rsidR="000E01C6" w:rsidRPr="00F66E1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F66E1D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4FCE6C30" w14:textId="77777777" w:rsidR="000E01C6" w:rsidRPr="00F66E1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color w:val="000000" w:themeColor="text1"/>
                <w:sz w:val="24"/>
                <w:szCs w:val="24"/>
              </w:rPr>
              <w:lastRenderedPageBreak/>
              <w:t>W toku badania i oceny ofert Zamawiający może żądać od Wykonawców wyjaśnień dotyczących treści złożonych ofert.</w:t>
            </w:r>
          </w:p>
          <w:p w14:paraId="3D193D9C" w14:textId="77777777" w:rsidR="000E01C6" w:rsidRPr="00F66E1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sz w:val="24"/>
                <w:szCs w:val="24"/>
              </w:rPr>
              <w:t xml:space="preserve">Oceniane będą </w:t>
            </w:r>
            <w:r w:rsidRPr="00F66E1D">
              <w:rPr>
                <w:b/>
                <w:bCs/>
                <w:sz w:val="24"/>
                <w:szCs w:val="24"/>
              </w:rPr>
              <w:t xml:space="preserve">wyłącznie </w:t>
            </w:r>
            <w:r w:rsidRPr="00F66E1D">
              <w:rPr>
                <w:sz w:val="24"/>
                <w:szCs w:val="24"/>
              </w:rPr>
              <w:t xml:space="preserve">oferty: </w:t>
            </w:r>
          </w:p>
          <w:p w14:paraId="0C5D7127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sz w:val="24"/>
                <w:szCs w:val="24"/>
              </w:rPr>
              <w:t xml:space="preserve">kompletne, </w:t>
            </w:r>
          </w:p>
          <w:p w14:paraId="77CA92B9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16BADD5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0AF88A24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sz w:val="24"/>
                <w:szCs w:val="24"/>
              </w:rPr>
              <w:t xml:space="preserve">niepodlegające odrzuceniu </w:t>
            </w:r>
          </w:p>
          <w:p w14:paraId="7BD83EAC" w14:textId="77777777" w:rsidR="000E01C6" w:rsidRPr="00F66E1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31E94425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5CE81C6D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4F976B65" w14:textId="77777777" w:rsidR="000E01C6" w:rsidRPr="00F66E1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7EFFEDCF" w14:textId="77777777" w:rsidR="000E01C6" w:rsidRPr="00F66E1D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F66E1D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3B532286" w14:textId="77777777" w:rsidR="000E01C6" w:rsidRPr="00F66E1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66E1D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F66E1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7F604020" w14:textId="77777777" w:rsidR="000E01C6" w:rsidRPr="00F66E1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66E1D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F66E1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2A88F679" w14:textId="77777777" w:rsidR="000E01C6" w:rsidRPr="00F66E1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66E1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63645AB1" w14:textId="77777777" w:rsidR="000E01C6" w:rsidRPr="00F66E1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66E1D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oczywistych omyłek rachunkowych bądź błędów rachunkowych </w:t>
            </w:r>
          </w:p>
          <w:p w14:paraId="1BF8373B" w14:textId="77777777" w:rsidR="000E01C6" w:rsidRPr="00F66E1D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F66E1D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1C6BA0BC" w14:textId="77777777" w:rsidR="000E01C6" w:rsidRPr="00F66E1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021F04" w14:textId="77777777" w:rsidR="00655412" w:rsidRPr="00F66E1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ascii="Times New Roman" w:hAnsi="Times New Roman"/>
                <w:sz w:val="24"/>
                <w:szCs w:val="24"/>
              </w:rPr>
              <w:t xml:space="preserve">Zamawiający </w:t>
            </w:r>
            <w:r w:rsidRPr="00F66E1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F66E1D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346CCAAC" w14:textId="77777777" w:rsidR="00204097" w:rsidRPr="00F66E1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F66E1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F66E1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7B356E60" w14:textId="77777777" w:rsidR="006F5255" w:rsidRDefault="006F5255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0F9D9A39" w14:textId="4DE23C70" w:rsidR="00104D8A" w:rsidRPr="009614D6" w:rsidRDefault="00F80E0C" w:rsidP="006F5255">
      <w:pPr>
        <w:shd w:val="clear" w:color="auto" w:fill="D9D9D9" w:themeFill="background1" w:themeFillShade="D9"/>
        <w:spacing w:before="240" w:after="240" w:line="276" w:lineRule="auto"/>
        <w:jc w:val="both"/>
        <w:rPr>
          <w:b/>
          <w:noProof/>
          <w:sz w:val="24"/>
          <w:szCs w:val="22"/>
        </w:rPr>
      </w:pPr>
      <w:r>
        <w:rPr>
          <w:b/>
          <w:noProof/>
          <w:sz w:val="24"/>
          <w:szCs w:val="22"/>
        </w:rPr>
        <w:t>VIII</w:t>
      </w:r>
      <w:r w:rsidR="00104D8A" w:rsidRPr="009614D6">
        <w:rPr>
          <w:b/>
          <w:noProof/>
          <w:sz w:val="24"/>
          <w:szCs w:val="22"/>
        </w:rPr>
        <w:t xml:space="preserve">. </w:t>
      </w:r>
      <w:r w:rsidR="00104D8A" w:rsidRPr="009614D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B956B6" w14:paraId="1A80E2FE" w14:textId="77777777" w:rsidTr="00104D8A">
        <w:tc>
          <w:tcPr>
            <w:tcW w:w="9354" w:type="dxa"/>
          </w:tcPr>
          <w:p w14:paraId="2C32234C" w14:textId="3E0701AA" w:rsidR="00204097" w:rsidRPr="00B956B6" w:rsidRDefault="00104D8A" w:rsidP="00A31BCD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956B6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B956B6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B956B6">
              <w:rPr>
                <w:color w:val="000000"/>
                <w:sz w:val="24"/>
                <w:szCs w:val="24"/>
              </w:rPr>
              <w:t xml:space="preserve">umowy stanowiącej załącznik nr </w:t>
            </w:r>
            <w:r w:rsidR="00D119BC">
              <w:rPr>
                <w:color w:val="000000"/>
                <w:sz w:val="24"/>
                <w:szCs w:val="24"/>
              </w:rPr>
              <w:t>6</w:t>
            </w:r>
            <w:r w:rsidR="007C07C0" w:rsidRPr="00B956B6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5D90EF95" w14:textId="61F4D201" w:rsidR="00742757" w:rsidRDefault="00742757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1C4401A5" w14:textId="5FA08481" w:rsidR="00104D8A" w:rsidRPr="009614D6" w:rsidRDefault="00F80E0C" w:rsidP="006F5255">
      <w:pPr>
        <w:shd w:val="clear" w:color="auto" w:fill="D9D9D9" w:themeFill="background1" w:themeFillShade="D9"/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>
        <w:rPr>
          <w:b/>
          <w:noProof/>
          <w:sz w:val="24"/>
          <w:szCs w:val="22"/>
        </w:rPr>
        <w:lastRenderedPageBreak/>
        <w:t>IX</w:t>
      </w:r>
      <w:r w:rsidR="00104D8A" w:rsidRPr="009614D6">
        <w:rPr>
          <w:b/>
          <w:noProof/>
          <w:sz w:val="24"/>
          <w:szCs w:val="22"/>
        </w:rPr>
        <w:t xml:space="preserve">. </w:t>
      </w:r>
      <w:r w:rsidR="00104D8A" w:rsidRPr="009614D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F27761" w14:paraId="12118FE5" w14:textId="77777777" w:rsidTr="00104D8A">
        <w:tc>
          <w:tcPr>
            <w:tcW w:w="9354" w:type="dxa"/>
          </w:tcPr>
          <w:p w14:paraId="77FFDA99" w14:textId="140E89DD" w:rsidR="007B2BF2" w:rsidRPr="00B956B6" w:rsidRDefault="00104D8A" w:rsidP="00D119BC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956B6">
              <w:rPr>
                <w:color w:val="000000"/>
                <w:sz w:val="24"/>
                <w:szCs w:val="24"/>
              </w:rPr>
              <w:t xml:space="preserve">Ofertę należy złożyć </w:t>
            </w:r>
            <w:r w:rsidR="00D119BC">
              <w:rPr>
                <w:color w:val="000000"/>
                <w:sz w:val="24"/>
                <w:szCs w:val="24"/>
              </w:rPr>
              <w:t>d</w:t>
            </w:r>
            <w:r w:rsidRPr="00D119BC">
              <w:rPr>
                <w:color w:val="000000"/>
                <w:sz w:val="24"/>
                <w:szCs w:val="24"/>
              </w:rPr>
              <w:t xml:space="preserve">rogą elektroniczną na adres </w:t>
            </w:r>
            <w:r w:rsidRPr="00D119BC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D119BC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B956B6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B956B6">
              <w:rPr>
                <w:b/>
                <w:sz w:val="24"/>
                <w:szCs w:val="24"/>
              </w:rPr>
              <w:t>zaznaczeniem</w:t>
            </w:r>
            <w:r w:rsidR="00F27761" w:rsidRPr="00B956B6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B956B6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B956B6">
              <w:rPr>
                <w:b/>
                <w:sz w:val="24"/>
                <w:szCs w:val="24"/>
              </w:rPr>
              <w:t>tytule</w:t>
            </w:r>
            <w:r w:rsidR="00F53465" w:rsidRPr="00B956B6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B956B6">
              <w:rPr>
                <w:b/>
                <w:sz w:val="24"/>
                <w:szCs w:val="24"/>
              </w:rPr>
              <w:t>wiadomości</w:t>
            </w:r>
            <w:r w:rsidR="00F27761" w:rsidRPr="00B956B6">
              <w:rPr>
                <w:b/>
                <w:sz w:val="24"/>
                <w:szCs w:val="24"/>
              </w:rPr>
              <w:t>:</w:t>
            </w:r>
            <w:r w:rsidR="00F53465" w:rsidRPr="00B956B6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2D72209C" w14:textId="77777777" w:rsidR="00BD530D" w:rsidRPr="00B956B6" w:rsidRDefault="00BD530D" w:rsidP="001E0F5F">
            <w:pPr>
              <w:spacing w:before="120" w:after="240" w:line="276" w:lineRule="auto"/>
              <w:rPr>
                <w:b/>
                <w:sz w:val="24"/>
                <w:szCs w:val="24"/>
                <w:lang w:val="en-US"/>
              </w:rPr>
            </w:pPr>
          </w:p>
          <w:p w14:paraId="02293CBD" w14:textId="4FD10B3C" w:rsidR="001E0F5F" w:rsidRPr="00B956B6" w:rsidRDefault="00F27761" w:rsidP="001E0F5F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B956B6">
              <w:rPr>
                <w:b/>
                <w:sz w:val="24"/>
                <w:szCs w:val="24"/>
                <w:lang w:val="en-US"/>
              </w:rPr>
              <w:t>“</w:t>
            </w:r>
            <w:r w:rsidR="00D45461" w:rsidRPr="00B956B6">
              <w:rPr>
                <w:b/>
                <w:sz w:val="24"/>
                <w:szCs w:val="24"/>
                <w:lang w:val="en-US"/>
              </w:rPr>
              <w:t>NA/O/</w:t>
            </w:r>
            <w:r w:rsidR="00D119BC">
              <w:rPr>
                <w:b/>
                <w:sz w:val="24"/>
                <w:szCs w:val="24"/>
                <w:lang w:val="en-US"/>
              </w:rPr>
              <w:t>15/2023</w:t>
            </w:r>
            <w:r w:rsidR="003117E8" w:rsidRPr="00B956B6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B956B6">
              <w:rPr>
                <w:b/>
                <w:sz w:val="24"/>
                <w:szCs w:val="24"/>
              </w:rPr>
              <w:t>oferta</w:t>
            </w:r>
            <w:r w:rsidRPr="00B956B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B956B6">
              <w:rPr>
                <w:b/>
                <w:sz w:val="24"/>
                <w:szCs w:val="24"/>
              </w:rPr>
              <w:t>na</w:t>
            </w:r>
            <w:r w:rsidR="008C5B97" w:rsidRPr="00B956B6">
              <w:rPr>
                <w:b/>
                <w:sz w:val="24"/>
                <w:szCs w:val="24"/>
              </w:rPr>
              <w:t>:</w:t>
            </w:r>
          </w:p>
          <w:p w14:paraId="0E59D26C" w14:textId="06583430" w:rsidR="00F27761" w:rsidRPr="00B956B6" w:rsidRDefault="00C84E53" w:rsidP="001E0F5F">
            <w:pPr>
              <w:spacing w:before="120" w:after="120" w:line="276" w:lineRule="auto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C84E53">
              <w:rPr>
                <w:b/>
                <w:i/>
                <w:color w:val="000000" w:themeColor="text1"/>
                <w:sz w:val="24"/>
                <w:szCs w:val="24"/>
              </w:rPr>
              <w:t>Budowa boiska do koszykówki 3x3 zlokalizowanego na terenie Politechniki Rzeszowskiej  przeprowadzona w systemie "zaprojektuj i wybuduj" wraz z dokonaniem zgłoszenia do właściwego organu administracji.</w:t>
            </w:r>
            <w:r w:rsidR="00D119BC" w:rsidRPr="00D119BC">
              <w:rPr>
                <w:b/>
                <w:i/>
                <w:color w:val="000000" w:themeColor="text1"/>
                <w:sz w:val="24"/>
                <w:szCs w:val="24"/>
              </w:rPr>
              <w:t>"</w:t>
            </w:r>
          </w:p>
          <w:p w14:paraId="26EA333B" w14:textId="77777777" w:rsidR="007B2BF2" w:rsidRPr="00B956B6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01BC288B" w14:textId="5FF7EB98" w:rsidR="007C07C0" w:rsidRPr="00B956B6" w:rsidRDefault="007C07C0" w:rsidP="00A32C1C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B956B6">
              <w:rPr>
                <w:b/>
                <w:sz w:val="24"/>
                <w:szCs w:val="24"/>
              </w:rPr>
              <w:t xml:space="preserve">W terminie do </w:t>
            </w:r>
            <w:r w:rsidRPr="00B956B6">
              <w:rPr>
                <w:noProof/>
                <w:sz w:val="24"/>
                <w:szCs w:val="24"/>
              </w:rPr>
              <w:t xml:space="preserve">dnia </w:t>
            </w:r>
            <w:r w:rsidR="001E6CD9" w:rsidRPr="001E6CD9">
              <w:rPr>
                <w:b/>
                <w:noProof/>
                <w:sz w:val="28"/>
                <w:szCs w:val="28"/>
                <w:u w:val="single"/>
              </w:rPr>
              <w:t>2023-02-1</w:t>
            </w:r>
            <w:r w:rsidR="00322E7E">
              <w:rPr>
                <w:b/>
                <w:noProof/>
                <w:sz w:val="28"/>
                <w:szCs w:val="28"/>
                <w:u w:val="single"/>
              </w:rPr>
              <w:t>5</w:t>
            </w:r>
            <w:r w:rsidR="008C5B97" w:rsidRPr="001E6CD9">
              <w:rPr>
                <w:b/>
                <w:noProof/>
                <w:sz w:val="28"/>
                <w:szCs w:val="28"/>
                <w:u w:val="single"/>
              </w:rPr>
              <w:t xml:space="preserve"> </w:t>
            </w:r>
            <w:r w:rsidRPr="00B956B6">
              <w:rPr>
                <w:b/>
                <w:noProof/>
                <w:sz w:val="24"/>
                <w:szCs w:val="24"/>
                <w:u w:val="single"/>
              </w:rPr>
              <w:t xml:space="preserve">do godz. </w:t>
            </w:r>
            <w:r w:rsidRPr="001E6CD9">
              <w:rPr>
                <w:b/>
                <w:noProof/>
                <w:sz w:val="28"/>
                <w:szCs w:val="28"/>
                <w:u w:val="single"/>
              </w:rPr>
              <w:t>10:00</w:t>
            </w:r>
            <w:r w:rsidRPr="00B956B6">
              <w:rPr>
                <w:b/>
                <w:noProof/>
                <w:sz w:val="24"/>
                <w:szCs w:val="24"/>
                <w:u w:val="single"/>
              </w:rPr>
              <w:t>.</w:t>
            </w:r>
          </w:p>
          <w:p w14:paraId="2A6C0243" w14:textId="77777777" w:rsidR="007C07C0" w:rsidRPr="00B956B6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B956B6">
              <w:rPr>
                <w:b/>
                <w:sz w:val="24"/>
                <w:szCs w:val="24"/>
              </w:rPr>
              <w:t xml:space="preserve">Termin związania ofertą: </w:t>
            </w:r>
            <w:r w:rsidRPr="00B956B6">
              <w:rPr>
                <w:sz w:val="24"/>
                <w:szCs w:val="24"/>
              </w:rPr>
              <w:t>30 dn</w:t>
            </w:r>
            <w:r w:rsidRPr="00B956B6">
              <w:rPr>
                <w:bCs/>
                <w:sz w:val="24"/>
                <w:szCs w:val="24"/>
              </w:rPr>
              <w:t>i</w:t>
            </w:r>
          </w:p>
          <w:p w14:paraId="0C9F8CCD" w14:textId="7AFB4F5D" w:rsidR="007C07C0" w:rsidRPr="00B956B6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B956B6">
              <w:rPr>
                <w:b/>
                <w:bCs/>
                <w:sz w:val="24"/>
                <w:szCs w:val="24"/>
              </w:rPr>
              <w:t>Termin otwarcia ofert</w:t>
            </w:r>
            <w:r w:rsidRPr="00B956B6">
              <w:rPr>
                <w:bCs/>
                <w:sz w:val="24"/>
                <w:szCs w:val="24"/>
              </w:rPr>
              <w:t xml:space="preserve">: </w:t>
            </w:r>
            <w:r w:rsidR="001E6CD9" w:rsidRPr="001E6CD9">
              <w:rPr>
                <w:b/>
                <w:bCs/>
                <w:sz w:val="28"/>
                <w:szCs w:val="28"/>
                <w:u w:val="single"/>
              </w:rPr>
              <w:t>2023-02-1</w:t>
            </w:r>
            <w:r w:rsidR="00322E7E">
              <w:rPr>
                <w:b/>
                <w:bCs/>
                <w:sz w:val="28"/>
                <w:szCs w:val="28"/>
                <w:u w:val="single"/>
              </w:rPr>
              <w:t>5</w:t>
            </w:r>
            <w:r w:rsidRPr="00B956B6">
              <w:rPr>
                <w:b/>
                <w:bCs/>
                <w:sz w:val="24"/>
                <w:szCs w:val="24"/>
                <w:u w:val="single"/>
              </w:rPr>
              <w:t xml:space="preserve">, godz. </w:t>
            </w:r>
            <w:r w:rsidRPr="001E6CD9">
              <w:rPr>
                <w:b/>
                <w:bCs/>
                <w:sz w:val="28"/>
                <w:szCs w:val="28"/>
                <w:u w:val="single"/>
              </w:rPr>
              <w:t>10:15</w:t>
            </w:r>
          </w:p>
          <w:p w14:paraId="5FE95163" w14:textId="77777777" w:rsidR="007C07C0" w:rsidRPr="00B956B6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B956B6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14E436A8" w14:textId="1749977A" w:rsidR="007C07C0" w:rsidRPr="00B956B6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B956B6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46C9F4E5" w14:textId="77777777" w:rsidR="000E01C6" w:rsidRPr="00D119BC" w:rsidRDefault="000E01C6" w:rsidP="00104D8A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4CC4D194" w14:textId="3118A6C8" w:rsidR="002A1D0E" w:rsidRPr="009614D6" w:rsidRDefault="002A1D0E" w:rsidP="00B956B6">
      <w:pPr>
        <w:shd w:val="clear" w:color="auto" w:fill="D9D9D9" w:themeFill="background1" w:themeFillShade="D9"/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X.</w:t>
      </w:r>
      <w:r w:rsidRPr="009614D6">
        <w:rPr>
          <w:bCs/>
          <w:color w:val="000000"/>
          <w:sz w:val="24"/>
          <w:szCs w:val="22"/>
        </w:rPr>
        <w:t xml:space="preserve"> </w:t>
      </w:r>
      <w:r w:rsidRPr="009614D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B956B6" w14:paraId="5B2B4548" w14:textId="77777777" w:rsidTr="003C6CC0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F32F" w14:textId="77777777" w:rsidR="004F00D6" w:rsidRPr="00B956B6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956B6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B956B6">
              <w:rPr>
                <w:rFonts w:eastAsia="Calibri"/>
                <w:sz w:val="24"/>
                <w:szCs w:val="24"/>
                <w:lang w:val="en-US" w:eastAsia="en-US"/>
              </w:rPr>
              <w:t xml:space="preserve">e-mailem: </w:t>
            </w:r>
            <w:r w:rsidR="00813AFE" w:rsidRPr="00B956B6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B956B6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2D861270" w14:textId="77777777" w:rsidR="004F00D6" w:rsidRPr="00B956B6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956B6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B956B6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B956B6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0B7E2DA7" w14:textId="77777777" w:rsidR="004F00D6" w:rsidRPr="00B956B6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956B6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02AA26C7" w14:textId="77777777" w:rsidR="004F00D6" w:rsidRPr="00B956B6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B956B6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B956B6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549E623B" w14:textId="77777777" w:rsidR="004F00D6" w:rsidRPr="00B956B6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B956B6">
              <w:rPr>
                <w:sz w:val="24"/>
                <w:szCs w:val="24"/>
              </w:rPr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260DAF74" w14:textId="77777777" w:rsidR="00C91D62" w:rsidRPr="009614D6" w:rsidRDefault="00C91D62" w:rsidP="009614D6">
      <w:pPr>
        <w:spacing w:before="240" w:after="240" w:line="276" w:lineRule="auto"/>
        <w:rPr>
          <w:i/>
          <w:sz w:val="24"/>
          <w:szCs w:val="22"/>
        </w:rPr>
      </w:pPr>
    </w:p>
    <w:p w14:paraId="7610B5E0" w14:textId="19C323F2" w:rsidR="00C91D62" w:rsidRPr="009614D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X</w:t>
      </w:r>
      <w:r w:rsidR="00D63D0B" w:rsidRPr="009614D6">
        <w:rPr>
          <w:b/>
          <w:bCs/>
          <w:color w:val="000000"/>
          <w:sz w:val="24"/>
          <w:szCs w:val="22"/>
        </w:rPr>
        <w:t>I</w:t>
      </w:r>
      <w:r w:rsidRPr="009614D6">
        <w:rPr>
          <w:b/>
          <w:bCs/>
          <w:color w:val="000000"/>
          <w:sz w:val="24"/>
          <w:szCs w:val="22"/>
        </w:rPr>
        <w:t>.</w:t>
      </w:r>
      <w:r w:rsidRPr="009614D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14:paraId="7A1E502D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77F6CDA6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523C4A85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2494" w14:textId="77777777" w:rsidR="00952E0C" w:rsidRDefault="00952E0C">
      <w:r>
        <w:separator/>
      </w:r>
    </w:p>
  </w:endnote>
  <w:endnote w:type="continuationSeparator" w:id="0">
    <w:p w14:paraId="78CAB59E" w14:textId="77777777" w:rsidR="00952E0C" w:rsidRDefault="0095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265F" w14:textId="77777777" w:rsidR="00C71AE1" w:rsidRDefault="00A56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EEC97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C983" w14:textId="48D6BE2A" w:rsidR="00C71AE1" w:rsidRDefault="00F80E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1F0A06C" wp14:editId="12FE82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29CD2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0677AA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3409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D0606" w14:textId="77777777" w:rsidR="00C71AE1" w:rsidRDefault="00C71AE1">
    <w:pPr>
      <w:pStyle w:val="Stopka"/>
      <w:tabs>
        <w:tab w:val="clear" w:pos="4536"/>
      </w:tabs>
      <w:jc w:val="center"/>
    </w:pPr>
  </w:p>
  <w:p w14:paraId="538CFC54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6BEA">
      <w:rPr>
        <w:rStyle w:val="Numerstrony"/>
      </w:rPr>
      <w:fldChar w:fldCharType="separate"/>
    </w:r>
    <w:r>
      <w:rPr>
        <w:rStyle w:val="Numerstrony"/>
        <w:noProof/>
      </w:rPr>
      <w:t>1</w:t>
    </w:r>
    <w:r w:rsidR="00A56BEA">
      <w:rPr>
        <w:rStyle w:val="Numerstrony"/>
      </w:rPr>
      <w:fldChar w:fldCharType="end"/>
    </w:r>
    <w:r>
      <w:rPr>
        <w:rStyle w:val="Numerstrony"/>
      </w:rPr>
      <w:t>/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6BEA">
      <w:rPr>
        <w:rStyle w:val="Numerstrony"/>
      </w:rPr>
      <w:fldChar w:fldCharType="separate"/>
    </w:r>
    <w:r w:rsidR="00C76767">
      <w:rPr>
        <w:rStyle w:val="Numerstrony"/>
        <w:noProof/>
      </w:rPr>
      <w:t>7</w:t>
    </w:r>
    <w:r w:rsidR="00A56BE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FF0C6" w14:textId="77777777" w:rsidR="00952E0C" w:rsidRDefault="00952E0C">
      <w:r>
        <w:separator/>
      </w:r>
    </w:p>
  </w:footnote>
  <w:footnote w:type="continuationSeparator" w:id="0">
    <w:p w14:paraId="5CFA7585" w14:textId="77777777" w:rsidR="00952E0C" w:rsidRDefault="00952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0F63"/>
    <w:multiLevelType w:val="multilevel"/>
    <w:tmpl w:val="4EA6B0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6A80E75"/>
    <w:multiLevelType w:val="multilevel"/>
    <w:tmpl w:val="16D42E0C"/>
    <w:lvl w:ilvl="0">
      <w:start w:val="4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73557E"/>
    <w:multiLevelType w:val="hybridMultilevel"/>
    <w:tmpl w:val="267E29F2"/>
    <w:lvl w:ilvl="0" w:tplc="EB04A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C01A04"/>
    <w:multiLevelType w:val="hybridMultilevel"/>
    <w:tmpl w:val="7918F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013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7042DE6"/>
    <w:multiLevelType w:val="multilevel"/>
    <w:tmpl w:val="1A0A6F9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010417B"/>
    <w:multiLevelType w:val="multilevel"/>
    <w:tmpl w:val="A3E0526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42650C0"/>
    <w:multiLevelType w:val="hybridMultilevel"/>
    <w:tmpl w:val="61186996"/>
    <w:lvl w:ilvl="0" w:tplc="D08AC5A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D52A6"/>
    <w:multiLevelType w:val="multilevel"/>
    <w:tmpl w:val="2BE435D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0694CC9"/>
    <w:multiLevelType w:val="multilevel"/>
    <w:tmpl w:val="0010E12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2F567D2"/>
    <w:multiLevelType w:val="multilevel"/>
    <w:tmpl w:val="C92AF7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58F50D0"/>
    <w:multiLevelType w:val="multilevel"/>
    <w:tmpl w:val="05981A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310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47D74664"/>
    <w:multiLevelType w:val="hybridMultilevel"/>
    <w:tmpl w:val="6ACEB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22E6F1A"/>
    <w:multiLevelType w:val="hybridMultilevel"/>
    <w:tmpl w:val="FB824D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446AC"/>
    <w:multiLevelType w:val="hybridMultilevel"/>
    <w:tmpl w:val="E458843A"/>
    <w:lvl w:ilvl="0" w:tplc="EB04A98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2FB1E90"/>
    <w:multiLevelType w:val="multilevel"/>
    <w:tmpl w:val="5D84E8F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5A390547"/>
    <w:multiLevelType w:val="multilevel"/>
    <w:tmpl w:val="3EA2616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CF95160"/>
    <w:multiLevelType w:val="hybridMultilevel"/>
    <w:tmpl w:val="6E6E04BA"/>
    <w:lvl w:ilvl="0" w:tplc="5D10B9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5B3954"/>
    <w:multiLevelType w:val="hybridMultilevel"/>
    <w:tmpl w:val="C9B0213C"/>
    <w:lvl w:ilvl="0" w:tplc="A008007A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19D5619"/>
    <w:multiLevelType w:val="multilevel"/>
    <w:tmpl w:val="4434D69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23C3BB5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41" w15:restartNumberingAfterBreak="0">
    <w:nsid w:val="75254DAD"/>
    <w:multiLevelType w:val="multilevel"/>
    <w:tmpl w:val="56D0D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7BA54CF0"/>
    <w:multiLevelType w:val="multilevel"/>
    <w:tmpl w:val="90EC21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  <w:szCs w:val="28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</w:num>
  <w:num w:numId="3">
    <w:abstractNumId w:val="33"/>
  </w:num>
  <w:num w:numId="4">
    <w:abstractNumId w:val="37"/>
  </w:num>
  <w:num w:numId="5">
    <w:abstractNumId w:val="15"/>
  </w:num>
  <w:num w:numId="6">
    <w:abstractNumId w:val="10"/>
  </w:num>
  <w:num w:numId="7">
    <w:abstractNumId w:val="18"/>
  </w:num>
  <w:num w:numId="8">
    <w:abstractNumId w:val="32"/>
  </w:num>
  <w:num w:numId="9">
    <w:abstractNumId w:val="31"/>
  </w:num>
  <w:num w:numId="10">
    <w:abstractNumId w:val="30"/>
  </w:num>
  <w:num w:numId="11">
    <w:abstractNumId w:val="12"/>
  </w:num>
  <w:num w:numId="12">
    <w:abstractNumId w:val="7"/>
  </w:num>
  <w:num w:numId="13">
    <w:abstractNumId w:val="23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5"/>
  </w:num>
  <w:num w:numId="17">
    <w:abstractNumId w:val="20"/>
  </w:num>
  <w:num w:numId="18">
    <w:abstractNumId w:val="13"/>
  </w:num>
  <w:num w:numId="19">
    <w:abstractNumId w:val="25"/>
  </w:num>
  <w:num w:numId="20">
    <w:abstractNumId w:val="16"/>
  </w:num>
  <w:num w:numId="21">
    <w:abstractNumId w:val="26"/>
  </w:num>
  <w:num w:numId="22">
    <w:abstractNumId w:val="17"/>
  </w:num>
  <w:num w:numId="23">
    <w:abstractNumId w:val="43"/>
  </w:num>
  <w:num w:numId="24">
    <w:abstractNumId w:val="45"/>
  </w:num>
  <w:num w:numId="25">
    <w:abstractNumId w:val="22"/>
  </w:num>
  <w:num w:numId="26">
    <w:abstractNumId w:val="40"/>
  </w:num>
  <w:num w:numId="27">
    <w:abstractNumId w:val="34"/>
  </w:num>
  <w:num w:numId="28">
    <w:abstractNumId w:val="4"/>
  </w:num>
  <w:num w:numId="29">
    <w:abstractNumId w:val="11"/>
  </w:num>
  <w:num w:numId="30">
    <w:abstractNumId w:val="9"/>
  </w:num>
  <w:num w:numId="31">
    <w:abstractNumId w:val="38"/>
  </w:num>
  <w:num w:numId="32">
    <w:abstractNumId w:val="27"/>
  </w:num>
  <w:num w:numId="33">
    <w:abstractNumId w:val="14"/>
  </w:num>
  <w:num w:numId="34">
    <w:abstractNumId w:val="21"/>
  </w:num>
  <w:num w:numId="35">
    <w:abstractNumId w:val="39"/>
  </w:num>
  <w:num w:numId="36">
    <w:abstractNumId w:val="44"/>
  </w:num>
  <w:num w:numId="37">
    <w:abstractNumId w:val="6"/>
  </w:num>
  <w:num w:numId="38">
    <w:abstractNumId w:val="19"/>
  </w:num>
  <w:num w:numId="39">
    <w:abstractNumId w:val="1"/>
  </w:num>
  <w:num w:numId="40">
    <w:abstractNumId w:val="41"/>
  </w:num>
  <w:num w:numId="41">
    <w:abstractNumId w:val="29"/>
  </w:num>
  <w:num w:numId="42">
    <w:abstractNumId w:val="3"/>
  </w:num>
  <w:num w:numId="43">
    <w:abstractNumId w:val="35"/>
  </w:num>
  <w:num w:numId="44">
    <w:abstractNumId w:val="2"/>
  </w:num>
  <w:num w:numId="45">
    <w:abstractNumId w:val="28"/>
  </w:num>
  <w:num w:numId="46">
    <w:abstractNumId w:val="0"/>
  </w:num>
  <w:num w:numId="47">
    <w:abstractNumId w:val="8"/>
  </w:num>
  <w:num w:numId="48">
    <w:abstractNumId w:val="24"/>
  </w:num>
  <w:num w:numId="49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05CC8"/>
    <w:rsid w:val="000156CD"/>
    <w:rsid w:val="00035908"/>
    <w:rsid w:val="00040CAF"/>
    <w:rsid w:val="00044CE2"/>
    <w:rsid w:val="0005576B"/>
    <w:rsid w:val="0005790B"/>
    <w:rsid w:val="0006028F"/>
    <w:rsid w:val="00067877"/>
    <w:rsid w:val="00070F10"/>
    <w:rsid w:val="00075F17"/>
    <w:rsid w:val="00081158"/>
    <w:rsid w:val="000824C0"/>
    <w:rsid w:val="000853A9"/>
    <w:rsid w:val="00095B82"/>
    <w:rsid w:val="000A1C07"/>
    <w:rsid w:val="000A2506"/>
    <w:rsid w:val="000B5904"/>
    <w:rsid w:val="000B6F85"/>
    <w:rsid w:val="000D0D36"/>
    <w:rsid w:val="000D5B9A"/>
    <w:rsid w:val="000E01C6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0E1B"/>
    <w:rsid w:val="001A1C84"/>
    <w:rsid w:val="001A3506"/>
    <w:rsid w:val="001A3E88"/>
    <w:rsid w:val="001B4E27"/>
    <w:rsid w:val="001C7FC2"/>
    <w:rsid w:val="001D16F3"/>
    <w:rsid w:val="001E0F5F"/>
    <w:rsid w:val="001E632A"/>
    <w:rsid w:val="001E6CD9"/>
    <w:rsid w:val="00204097"/>
    <w:rsid w:val="00214BB8"/>
    <w:rsid w:val="00220DBD"/>
    <w:rsid w:val="00222145"/>
    <w:rsid w:val="0022460D"/>
    <w:rsid w:val="00226741"/>
    <w:rsid w:val="002461FB"/>
    <w:rsid w:val="002532F4"/>
    <w:rsid w:val="002538A3"/>
    <w:rsid w:val="00266058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79C9"/>
    <w:rsid w:val="00322E7E"/>
    <w:rsid w:val="00323E3C"/>
    <w:rsid w:val="0032714C"/>
    <w:rsid w:val="003331DB"/>
    <w:rsid w:val="003337B2"/>
    <w:rsid w:val="003378A2"/>
    <w:rsid w:val="003425AE"/>
    <w:rsid w:val="00343202"/>
    <w:rsid w:val="00352F0B"/>
    <w:rsid w:val="00362025"/>
    <w:rsid w:val="00365B2A"/>
    <w:rsid w:val="0037404B"/>
    <w:rsid w:val="003803FD"/>
    <w:rsid w:val="0039616B"/>
    <w:rsid w:val="003966D6"/>
    <w:rsid w:val="00396772"/>
    <w:rsid w:val="003C6CC0"/>
    <w:rsid w:val="003E25B8"/>
    <w:rsid w:val="003E5137"/>
    <w:rsid w:val="003E646D"/>
    <w:rsid w:val="00417A99"/>
    <w:rsid w:val="00420FED"/>
    <w:rsid w:val="00421106"/>
    <w:rsid w:val="0042639C"/>
    <w:rsid w:val="004407E9"/>
    <w:rsid w:val="004506E5"/>
    <w:rsid w:val="004654B1"/>
    <w:rsid w:val="00466550"/>
    <w:rsid w:val="00475A68"/>
    <w:rsid w:val="00485711"/>
    <w:rsid w:val="004900CC"/>
    <w:rsid w:val="004957C9"/>
    <w:rsid w:val="004A3065"/>
    <w:rsid w:val="004B0E39"/>
    <w:rsid w:val="004B282F"/>
    <w:rsid w:val="004B36A5"/>
    <w:rsid w:val="004B3AB1"/>
    <w:rsid w:val="004D04CF"/>
    <w:rsid w:val="004D4C35"/>
    <w:rsid w:val="004F00D6"/>
    <w:rsid w:val="00512CFE"/>
    <w:rsid w:val="00530757"/>
    <w:rsid w:val="00531B32"/>
    <w:rsid w:val="00540F18"/>
    <w:rsid w:val="00552865"/>
    <w:rsid w:val="005564D5"/>
    <w:rsid w:val="00565DE6"/>
    <w:rsid w:val="00566E5F"/>
    <w:rsid w:val="00596EAD"/>
    <w:rsid w:val="005A0866"/>
    <w:rsid w:val="005A3EFB"/>
    <w:rsid w:val="005A4682"/>
    <w:rsid w:val="005B62EB"/>
    <w:rsid w:val="005C337D"/>
    <w:rsid w:val="005C4292"/>
    <w:rsid w:val="005C67EA"/>
    <w:rsid w:val="005D2159"/>
    <w:rsid w:val="005D4BB9"/>
    <w:rsid w:val="005E174B"/>
    <w:rsid w:val="005E6C9E"/>
    <w:rsid w:val="005E7BB1"/>
    <w:rsid w:val="005F0F0F"/>
    <w:rsid w:val="005F4A6A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38D0"/>
    <w:rsid w:val="006F39A5"/>
    <w:rsid w:val="006F5255"/>
    <w:rsid w:val="006F5684"/>
    <w:rsid w:val="006F7F04"/>
    <w:rsid w:val="00702201"/>
    <w:rsid w:val="007179A3"/>
    <w:rsid w:val="007210E0"/>
    <w:rsid w:val="00735B1D"/>
    <w:rsid w:val="0073606B"/>
    <w:rsid w:val="00741D1E"/>
    <w:rsid w:val="00742757"/>
    <w:rsid w:val="00770D07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0EBF"/>
    <w:rsid w:val="007D310D"/>
    <w:rsid w:val="007D4C6D"/>
    <w:rsid w:val="007D7050"/>
    <w:rsid w:val="007E28C8"/>
    <w:rsid w:val="007E5D86"/>
    <w:rsid w:val="007E7A97"/>
    <w:rsid w:val="007F7B90"/>
    <w:rsid w:val="0080727A"/>
    <w:rsid w:val="00813AFE"/>
    <w:rsid w:val="00817F2C"/>
    <w:rsid w:val="008338F6"/>
    <w:rsid w:val="00840F92"/>
    <w:rsid w:val="00857578"/>
    <w:rsid w:val="00862FE7"/>
    <w:rsid w:val="008812FD"/>
    <w:rsid w:val="008840EF"/>
    <w:rsid w:val="008A4DE7"/>
    <w:rsid w:val="008A5E1E"/>
    <w:rsid w:val="008B3273"/>
    <w:rsid w:val="008B5ABF"/>
    <w:rsid w:val="008C5B97"/>
    <w:rsid w:val="008D04AC"/>
    <w:rsid w:val="008E31B2"/>
    <w:rsid w:val="008E3EFC"/>
    <w:rsid w:val="008E58D1"/>
    <w:rsid w:val="008E6E26"/>
    <w:rsid w:val="008E728D"/>
    <w:rsid w:val="0090018A"/>
    <w:rsid w:val="0090039B"/>
    <w:rsid w:val="00912690"/>
    <w:rsid w:val="00913B30"/>
    <w:rsid w:val="0091668A"/>
    <w:rsid w:val="0092733A"/>
    <w:rsid w:val="009407D5"/>
    <w:rsid w:val="009479C3"/>
    <w:rsid w:val="0095286B"/>
    <w:rsid w:val="00952DE9"/>
    <w:rsid w:val="00952E0C"/>
    <w:rsid w:val="00954D4B"/>
    <w:rsid w:val="00956901"/>
    <w:rsid w:val="00957AD4"/>
    <w:rsid w:val="009614D6"/>
    <w:rsid w:val="0096297E"/>
    <w:rsid w:val="00970F7D"/>
    <w:rsid w:val="009755F6"/>
    <w:rsid w:val="009800C7"/>
    <w:rsid w:val="009914F1"/>
    <w:rsid w:val="009B34DF"/>
    <w:rsid w:val="009D11AF"/>
    <w:rsid w:val="009E14B3"/>
    <w:rsid w:val="009F499A"/>
    <w:rsid w:val="009F5601"/>
    <w:rsid w:val="00A01248"/>
    <w:rsid w:val="00A013A1"/>
    <w:rsid w:val="00A13EE1"/>
    <w:rsid w:val="00A2597F"/>
    <w:rsid w:val="00A31BCD"/>
    <w:rsid w:val="00A32C1C"/>
    <w:rsid w:val="00A34FF1"/>
    <w:rsid w:val="00A45540"/>
    <w:rsid w:val="00A510D4"/>
    <w:rsid w:val="00A54E2C"/>
    <w:rsid w:val="00A56BEA"/>
    <w:rsid w:val="00A710AE"/>
    <w:rsid w:val="00A808F2"/>
    <w:rsid w:val="00A81C3A"/>
    <w:rsid w:val="00A900D1"/>
    <w:rsid w:val="00A909C2"/>
    <w:rsid w:val="00A95EE1"/>
    <w:rsid w:val="00A95FB5"/>
    <w:rsid w:val="00AA667B"/>
    <w:rsid w:val="00AB1F43"/>
    <w:rsid w:val="00AB3060"/>
    <w:rsid w:val="00AB62A1"/>
    <w:rsid w:val="00AD736D"/>
    <w:rsid w:val="00AE7910"/>
    <w:rsid w:val="00B011B9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7F53"/>
    <w:rsid w:val="00B83FD7"/>
    <w:rsid w:val="00B84918"/>
    <w:rsid w:val="00B956B6"/>
    <w:rsid w:val="00B9631E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76767"/>
    <w:rsid w:val="00C84E53"/>
    <w:rsid w:val="00C87C7E"/>
    <w:rsid w:val="00C91D62"/>
    <w:rsid w:val="00CB0772"/>
    <w:rsid w:val="00CB118D"/>
    <w:rsid w:val="00CC0CC9"/>
    <w:rsid w:val="00CC176C"/>
    <w:rsid w:val="00CD536C"/>
    <w:rsid w:val="00CD588F"/>
    <w:rsid w:val="00CF482E"/>
    <w:rsid w:val="00D119BC"/>
    <w:rsid w:val="00D13724"/>
    <w:rsid w:val="00D24ADD"/>
    <w:rsid w:val="00D310A3"/>
    <w:rsid w:val="00D45461"/>
    <w:rsid w:val="00D50272"/>
    <w:rsid w:val="00D509D2"/>
    <w:rsid w:val="00D602F0"/>
    <w:rsid w:val="00D63D0B"/>
    <w:rsid w:val="00D80E82"/>
    <w:rsid w:val="00DC1476"/>
    <w:rsid w:val="00DC1E31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0DC0"/>
    <w:rsid w:val="00E5317C"/>
    <w:rsid w:val="00E559E7"/>
    <w:rsid w:val="00E55E83"/>
    <w:rsid w:val="00E57B23"/>
    <w:rsid w:val="00E6372C"/>
    <w:rsid w:val="00E66994"/>
    <w:rsid w:val="00E71976"/>
    <w:rsid w:val="00E733E0"/>
    <w:rsid w:val="00E73D73"/>
    <w:rsid w:val="00E75FBB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F3BEF"/>
    <w:rsid w:val="00EF66EE"/>
    <w:rsid w:val="00EF6E5E"/>
    <w:rsid w:val="00EF7EDC"/>
    <w:rsid w:val="00F0125C"/>
    <w:rsid w:val="00F038EF"/>
    <w:rsid w:val="00F0757C"/>
    <w:rsid w:val="00F22169"/>
    <w:rsid w:val="00F23C15"/>
    <w:rsid w:val="00F27761"/>
    <w:rsid w:val="00F3476D"/>
    <w:rsid w:val="00F34CF4"/>
    <w:rsid w:val="00F35E2B"/>
    <w:rsid w:val="00F4258E"/>
    <w:rsid w:val="00F4321F"/>
    <w:rsid w:val="00F5195F"/>
    <w:rsid w:val="00F53465"/>
    <w:rsid w:val="00F53DC1"/>
    <w:rsid w:val="00F66AAC"/>
    <w:rsid w:val="00F66E1D"/>
    <w:rsid w:val="00F73060"/>
    <w:rsid w:val="00F75CCA"/>
    <w:rsid w:val="00F802F0"/>
    <w:rsid w:val="00F80E0C"/>
    <w:rsid w:val="00F81775"/>
    <w:rsid w:val="00F8425D"/>
    <w:rsid w:val="00F94443"/>
    <w:rsid w:val="00F96BE0"/>
    <w:rsid w:val="00FC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54C6B6"/>
  <w15:docId w15:val="{1B3548AC-545E-4ADF-AC92-4AD1C0AB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paragraph" w:customStyle="1" w:styleId="Style17">
    <w:name w:val="Style17"/>
    <w:basedOn w:val="Normalny"/>
    <w:rsid w:val="00067877"/>
    <w:pPr>
      <w:widowControl w:val="0"/>
      <w:autoSpaceDE w:val="0"/>
      <w:autoSpaceDN w:val="0"/>
      <w:adjustRightInd w:val="0"/>
      <w:spacing w:line="288" w:lineRule="exact"/>
      <w:ind w:hanging="139"/>
    </w:pPr>
    <w:rPr>
      <w:rFonts w:ascii="Microsoft Sans Serif" w:hAnsi="Microsoft Sans Serif"/>
      <w:sz w:val="24"/>
      <w:szCs w:val="24"/>
    </w:rPr>
  </w:style>
  <w:style w:type="paragraph" w:customStyle="1" w:styleId="Style5">
    <w:name w:val="Style5"/>
    <w:basedOn w:val="Normalny"/>
    <w:rsid w:val="00B956B6"/>
    <w:pPr>
      <w:widowControl w:val="0"/>
      <w:autoSpaceDE w:val="0"/>
      <w:autoSpaceDN w:val="0"/>
      <w:adjustRightInd w:val="0"/>
      <w:spacing w:line="274" w:lineRule="exact"/>
      <w:ind w:hanging="139"/>
    </w:pPr>
    <w:rPr>
      <w:rFonts w:ascii="Microsoft Sans Serif" w:hAnsi="Microsoft Sans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88CC0-2C8D-4653-B1AE-A19DA61E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10</Pages>
  <Words>2510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15</cp:revision>
  <cp:lastPrinted>2023-02-07T07:37:00Z</cp:lastPrinted>
  <dcterms:created xsi:type="dcterms:W3CDTF">2023-02-06T09:38:00Z</dcterms:created>
  <dcterms:modified xsi:type="dcterms:W3CDTF">2023-02-07T07:38:00Z</dcterms:modified>
</cp:coreProperties>
</file>