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82B2F" w14:textId="0717A06B" w:rsidR="006676AE" w:rsidRPr="00B23D87" w:rsidRDefault="006676AE" w:rsidP="00B23D87">
      <w:pPr>
        <w:pStyle w:val="Nagwek4"/>
        <w:spacing w:line="276" w:lineRule="auto"/>
        <w:rPr>
          <w:bCs/>
          <w:i w:val="0"/>
          <w:szCs w:val="24"/>
        </w:rPr>
      </w:pPr>
      <w:r w:rsidRPr="00B23D87">
        <w:rPr>
          <w:bCs/>
          <w:i w:val="0"/>
          <w:szCs w:val="24"/>
        </w:rPr>
        <w:t xml:space="preserve">Załącznik nr </w:t>
      </w:r>
      <w:r w:rsidR="00B23D87" w:rsidRPr="00B23D87">
        <w:rPr>
          <w:bCs/>
          <w:i w:val="0"/>
          <w:szCs w:val="24"/>
        </w:rPr>
        <w:t>4</w:t>
      </w:r>
      <w:r w:rsidR="00B36ABD" w:rsidRPr="00B23D87">
        <w:rPr>
          <w:bCs/>
          <w:i w:val="0"/>
          <w:szCs w:val="24"/>
        </w:rPr>
        <w:t xml:space="preserve"> do SWZ</w:t>
      </w:r>
    </w:p>
    <w:p w14:paraId="582D7D2C" w14:textId="77777777" w:rsidR="005103B9" w:rsidRPr="00B23D87" w:rsidRDefault="005103B9" w:rsidP="00B23D87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427DC52" w14:textId="77777777" w:rsidR="00C4103F" w:rsidRPr="00B23D87" w:rsidRDefault="007118F0" w:rsidP="00B23D87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B23D87">
        <w:rPr>
          <w:rFonts w:ascii="Times New Roman" w:hAnsi="Times New Roman"/>
          <w:b/>
          <w:sz w:val="24"/>
          <w:szCs w:val="24"/>
        </w:rPr>
        <w:t>Zamawiający</w:t>
      </w:r>
      <w:r w:rsidR="007936D6" w:rsidRPr="00B23D87">
        <w:rPr>
          <w:rFonts w:ascii="Times New Roman" w:hAnsi="Times New Roman"/>
          <w:b/>
          <w:sz w:val="24"/>
          <w:szCs w:val="24"/>
        </w:rPr>
        <w:t>:</w:t>
      </w:r>
    </w:p>
    <w:p w14:paraId="683C1FBC" w14:textId="77777777" w:rsidR="006676AE" w:rsidRPr="00B23D87" w:rsidRDefault="006676AE" w:rsidP="00B23D87">
      <w:pPr>
        <w:pStyle w:val="Tekstpodstawowy"/>
        <w:spacing w:after="0" w:line="276" w:lineRule="auto"/>
        <w:ind w:left="4111"/>
      </w:pPr>
      <w:r w:rsidRPr="00B23D87">
        <w:t xml:space="preserve"> </w:t>
      </w:r>
      <w:r w:rsidR="008C0177" w:rsidRPr="00B23D87">
        <w:t>POLITECHNIKA RZESZOWSKA</w:t>
      </w:r>
    </w:p>
    <w:p w14:paraId="659A695A" w14:textId="77777777" w:rsidR="006676AE" w:rsidRPr="00B23D87" w:rsidRDefault="006676AE" w:rsidP="00B23D87">
      <w:pPr>
        <w:pStyle w:val="Tekstpodstawowy"/>
        <w:spacing w:after="0" w:line="276" w:lineRule="auto"/>
        <w:ind w:left="4111"/>
      </w:pPr>
      <w:r w:rsidRPr="00B23D87">
        <w:t xml:space="preserve"> </w:t>
      </w:r>
      <w:r w:rsidR="008C0177" w:rsidRPr="00B23D87">
        <w:t>Al. Powstańców Warszawy</w:t>
      </w:r>
      <w:r w:rsidRPr="00B23D87">
        <w:t xml:space="preserve"> </w:t>
      </w:r>
      <w:r w:rsidR="008C0177" w:rsidRPr="00B23D87">
        <w:t>12</w:t>
      </w:r>
      <w:r w:rsidRPr="00B23D87">
        <w:t xml:space="preserve"> </w:t>
      </w:r>
    </w:p>
    <w:p w14:paraId="6FC89DC6" w14:textId="77777777" w:rsidR="00F90CD1" w:rsidRPr="00B23D87" w:rsidRDefault="006676AE" w:rsidP="00B23D87">
      <w:pPr>
        <w:pStyle w:val="Tekstpodstawowy"/>
        <w:spacing w:after="0" w:line="276" w:lineRule="auto"/>
        <w:ind w:left="4111"/>
      </w:pPr>
      <w:r w:rsidRPr="00B23D87">
        <w:t xml:space="preserve"> </w:t>
      </w:r>
      <w:r w:rsidR="008C0177" w:rsidRPr="00B23D87">
        <w:t>35-959</w:t>
      </w:r>
      <w:r w:rsidRPr="00B23D87">
        <w:t xml:space="preserve"> </w:t>
      </w:r>
      <w:r w:rsidR="008C0177" w:rsidRPr="00B23D87">
        <w:t>Rzeszów</w:t>
      </w:r>
    </w:p>
    <w:p w14:paraId="7E59AD56" w14:textId="77777777" w:rsidR="009169D4" w:rsidRPr="00B23D87" w:rsidRDefault="009169D4" w:rsidP="00B23D87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B23D87">
        <w:rPr>
          <w:i/>
          <w:sz w:val="16"/>
          <w:szCs w:val="16"/>
        </w:rPr>
        <w:t>……………………………………………………………………</w:t>
      </w:r>
    </w:p>
    <w:p w14:paraId="515BB88C" w14:textId="77777777" w:rsidR="009169D4" w:rsidRPr="00B23D87" w:rsidRDefault="009169D4" w:rsidP="00B23D87">
      <w:pPr>
        <w:pStyle w:val="Tekstpodstawowy"/>
        <w:spacing w:after="0" w:line="276" w:lineRule="auto"/>
        <w:ind w:left="4111"/>
      </w:pPr>
      <w:r w:rsidRPr="00B23D87">
        <w:rPr>
          <w:i/>
          <w:sz w:val="16"/>
          <w:szCs w:val="16"/>
        </w:rPr>
        <w:t>(pełna nazwa, adres)</w:t>
      </w:r>
    </w:p>
    <w:p w14:paraId="46C3B9E3" w14:textId="77777777" w:rsidR="00C4103F" w:rsidRPr="00B23D87" w:rsidRDefault="006676AE" w:rsidP="00B23D8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23D87">
        <w:rPr>
          <w:i/>
        </w:rPr>
        <w:t xml:space="preserve"> </w:t>
      </w:r>
    </w:p>
    <w:p w14:paraId="5DBF09F0" w14:textId="77777777" w:rsidR="00C4103F" w:rsidRPr="00B23D87" w:rsidRDefault="00D762C5" w:rsidP="00B23D8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23D87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B23D87">
        <w:rPr>
          <w:rFonts w:ascii="Times New Roman" w:hAnsi="Times New Roman"/>
          <w:b/>
          <w:sz w:val="24"/>
          <w:szCs w:val="24"/>
        </w:rPr>
        <w:t>:</w:t>
      </w:r>
    </w:p>
    <w:p w14:paraId="04ED192D" w14:textId="77777777" w:rsidR="00757EFB" w:rsidRPr="00B23D87" w:rsidRDefault="00757EFB" w:rsidP="00B23D87">
      <w:pPr>
        <w:spacing w:after="0" w:line="360" w:lineRule="auto"/>
        <w:rPr>
          <w:rFonts w:ascii="Times New Roman" w:hAnsi="Times New Roman"/>
          <w:sz w:val="21"/>
          <w:szCs w:val="21"/>
        </w:rPr>
      </w:pPr>
      <w:r w:rsidRPr="00B23D87">
        <w:rPr>
          <w:rFonts w:ascii="Times New Roman" w:hAnsi="Times New Roman"/>
        </w:rPr>
        <w:t>………………………………………</w:t>
      </w:r>
      <w:r w:rsidR="00650D6C" w:rsidRPr="00B23D87">
        <w:rPr>
          <w:rFonts w:ascii="Times New Roman" w:hAnsi="Times New Roman"/>
        </w:rPr>
        <w:t>……………………</w:t>
      </w:r>
      <w:r w:rsidR="00D762C5" w:rsidRPr="00B23D87">
        <w:rPr>
          <w:rFonts w:ascii="Times New Roman" w:hAnsi="Times New Roman"/>
        </w:rPr>
        <w:t>………………………………………</w:t>
      </w:r>
      <w:r w:rsidR="00650D6C" w:rsidRPr="00B23D87">
        <w:rPr>
          <w:rFonts w:ascii="Times New Roman" w:hAnsi="Times New Roman"/>
        </w:rPr>
        <w:t>……</w:t>
      </w:r>
      <w:r w:rsidRPr="00B23D87">
        <w:rPr>
          <w:rFonts w:ascii="Times New Roman" w:hAnsi="Times New Roman"/>
        </w:rPr>
        <w:t>…</w:t>
      </w:r>
    </w:p>
    <w:p w14:paraId="16EB96C9" w14:textId="77777777" w:rsidR="007118F0" w:rsidRPr="00B23D87" w:rsidRDefault="007118F0" w:rsidP="00B23D87">
      <w:pPr>
        <w:spacing w:line="360" w:lineRule="auto"/>
        <w:ind w:right="2976"/>
        <w:rPr>
          <w:rFonts w:ascii="Times New Roman" w:hAnsi="Times New Roman"/>
          <w:i/>
          <w:sz w:val="16"/>
          <w:szCs w:val="16"/>
        </w:rPr>
      </w:pPr>
      <w:r w:rsidRPr="00B23D87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B23D87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B23D87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B23D87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B23D87">
        <w:rPr>
          <w:rFonts w:ascii="Times New Roman" w:hAnsi="Times New Roman"/>
          <w:i/>
          <w:sz w:val="16"/>
          <w:szCs w:val="16"/>
        </w:rPr>
        <w:t>KRS/CEiDG)</w:t>
      </w:r>
    </w:p>
    <w:p w14:paraId="670462C7" w14:textId="77777777" w:rsidR="00C4103F" w:rsidRPr="00B23D87" w:rsidRDefault="007936D6" w:rsidP="00B23D87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B23D87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E4E4A41" w14:textId="77777777" w:rsidR="00757EFB" w:rsidRPr="00B23D87" w:rsidRDefault="00757EFB" w:rsidP="00B23D87">
      <w:pPr>
        <w:spacing w:after="40" w:line="360" w:lineRule="auto"/>
        <w:rPr>
          <w:rFonts w:ascii="Times New Roman" w:hAnsi="Times New Roman"/>
        </w:rPr>
      </w:pPr>
      <w:r w:rsidRPr="00B23D87">
        <w:rPr>
          <w:rFonts w:ascii="Times New Roman" w:hAnsi="Times New Roman"/>
        </w:rPr>
        <w:t>………………………………………</w:t>
      </w:r>
      <w:r w:rsidR="00650D6C" w:rsidRPr="00B23D87">
        <w:rPr>
          <w:rFonts w:ascii="Times New Roman" w:hAnsi="Times New Roman"/>
        </w:rPr>
        <w:t>……</w:t>
      </w:r>
      <w:r w:rsidR="00D762C5" w:rsidRPr="00B23D87">
        <w:rPr>
          <w:rFonts w:ascii="Times New Roman" w:hAnsi="Times New Roman"/>
        </w:rPr>
        <w:t>……………………………………………………………</w:t>
      </w:r>
      <w:r w:rsidRPr="00B23D87">
        <w:rPr>
          <w:rFonts w:ascii="Times New Roman" w:hAnsi="Times New Roman"/>
        </w:rPr>
        <w:t>…</w:t>
      </w:r>
    </w:p>
    <w:p w14:paraId="0C8370EA" w14:textId="77777777" w:rsidR="00484F88" w:rsidRPr="00B23D87" w:rsidRDefault="007936D6" w:rsidP="00B23D87">
      <w:pPr>
        <w:spacing w:after="480" w:line="360" w:lineRule="auto"/>
        <w:ind w:right="3260"/>
        <w:rPr>
          <w:rFonts w:ascii="Times New Roman" w:hAnsi="Times New Roman"/>
          <w:i/>
          <w:sz w:val="16"/>
          <w:szCs w:val="16"/>
        </w:rPr>
      </w:pPr>
      <w:r w:rsidRPr="00B23D87">
        <w:rPr>
          <w:rFonts w:ascii="Times New Roman" w:hAnsi="Times New Roman"/>
          <w:i/>
          <w:sz w:val="16"/>
          <w:szCs w:val="16"/>
        </w:rPr>
        <w:t>(imię, n</w:t>
      </w:r>
      <w:r w:rsidR="00825A09" w:rsidRPr="00B23D87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B23D87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B23D87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B23D87">
        <w:rPr>
          <w:rFonts w:ascii="Times New Roman" w:hAnsi="Times New Roman"/>
          <w:i/>
          <w:sz w:val="16"/>
          <w:szCs w:val="16"/>
        </w:rPr>
        <w:t>reprezentacji</w:t>
      </w:r>
      <w:r w:rsidRPr="00B23D87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C0177" w:rsidRPr="00B23D87" w14:paraId="12683A7D" w14:textId="77777777" w:rsidTr="005007F3">
        <w:tc>
          <w:tcPr>
            <w:tcW w:w="9104" w:type="dxa"/>
            <w:shd w:val="clear" w:color="auto" w:fill="D9D9D9"/>
          </w:tcPr>
          <w:p w14:paraId="298F778F" w14:textId="77777777" w:rsidR="008C0177" w:rsidRPr="00B23D87" w:rsidRDefault="008C0177" w:rsidP="00B23D8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B23D87">
              <w:rPr>
                <w:rFonts w:ascii="Times New Roman" w:hAnsi="Times New Roman"/>
                <w:b/>
                <w:sz w:val="30"/>
                <w:szCs w:val="30"/>
              </w:rPr>
              <w:t>OŚWIADCZENIE PODMIOTU UDOSTĘPNIAJĄCEGO ZASOBY</w:t>
            </w:r>
          </w:p>
          <w:p w14:paraId="7FEA656A" w14:textId="77777777" w:rsidR="008C0177" w:rsidRPr="00B23D87" w:rsidRDefault="008C0177" w:rsidP="00B23D8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 xml:space="preserve">składane na podstawie art. 125 ust. 5 ustawy z dnia 11 września 2019 r. Prawo zamówień publicznych </w:t>
            </w:r>
            <w:r w:rsidRPr="00B23D8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B23D87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B23D87">
              <w:rPr>
                <w:rFonts w:ascii="Times New Roman" w:hAnsi="Times New Roman"/>
                <w:sz w:val="24"/>
                <w:szCs w:val="24"/>
              </w:rPr>
              <w:t>. Dz. U. z 2022r. poz. 1710)</w:t>
            </w:r>
            <w:r w:rsidRPr="00B23D87">
              <w:rPr>
                <w:rFonts w:ascii="Times New Roman" w:hAnsi="Times New Roman"/>
                <w:sz w:val="24"/>
                <w:szCs w:val="24"/>
              </w:rPr>
              <w:t xml:space="preserve"> (dalej jako: ustawa Pzp).</w:t>
            </w:r>
          </w:p>
          <w:p w14:paraId="5E4183C0" w14:textId="77777777" w:rsidR="008C0177" w:rsidRPr="00B23D87" w:rsidRDefault="008C0177" w:rsidP="00B23D8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B23D87">
              <w:rPr>
                <w:rFonts w:ascii="Times New Roman" w:hAnsi="Times New Roman"/>
                <w:i/>
                <w:iCs/>
                <w:sz w:val="18"/>
                <w:szCs w:val="18"/>
                <w:u w:val="single"/>
              </w:rPr>
              <w:t>Uwaga</w:t>
            </w:r>
            <w:r w:rsidRPr="00B23D87">
              <w:rPr>
                <w:rFonts w:ascii="Times New Roman" w:hAnsi="Times New Roman"/>
                <w:i/>
                <w:iCs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39889CD" w14:textId="77777777" w:rsidR="00E50194" w:rsidRPr="00B23D87" w:rsidRDefault="001F027E" w:rsidP="00B23D87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Na potrzeby postę</w:t>
      </w:r>
      <w:r w:rsidR="008D0487" w:rsidRPr="00B23D87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23D87">
        <w:rPr>
          <w:rFonts w:ascii="Times New Roman" w:hAnsi="Times New Roman"/>
          <w:sz w:val="24"/>
          <w:szCs w:val="24"/>
        </w:rPr>
        <w:t>zamówienia publicznego</w:t>
      </w:r>
      <w:r w:rsidR="00E50194" w:rsidRPr="00B23D87">
        <w:rPr>
          <w:rFonts w:ascii="Times New Roman" w:hAnsi="Times New Roman"/>
          <w:sz w:val="24"/>
          <w:szCs w:val="24"/>
        </w:rPr>
        <w:t xml:space="preserve"> pn.:</w:t>
      </w:r>
    </w:p>
    <w:p w14:paraId="4DEB66BF" w14:textId="77777777" w:rsidR="00E50194" w:rsidRPr="00B23D87" w:rsidRDefault="008C0177" w:rsidP="00B23D87">
      <w:pPr>
        <w:spacing w:before="480" w:after="480" w:line="276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3D87">
        <w:rPr>
          <w:rFonts w:ascii="Times New Roman" w:hAnsi="Times New Roman"/>
          <w:b/>
          <w:i/>
          <w:iCs/>
          <w:sz w:val="32"/>
          <w:szCs w:val="32"/>
        </w:rPr>
        <w:t>Sukcesywny bezgotówkowy zakup paliw na potrzeby Politechniki Rzeszowskiej przez okres 12 miesięcy</w:t>
      </w:r>
    </w:p>
    <w:p w14:paraId="5AD18F18" w14:textId="77777777" w:rsidR="00766D1F" w:rsidRPr="00B23D87" w:rsidRDefault="00766D1F" w:rsidP="00B23D87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Znak sprawy:</w:t>
      </w:r>
      <w:r w:rsidRPr="00B23D87">
        <w:rPr>
          <w:rFonts w:ascii="Times New Roman" w:hAnsi="Times New Roman"/>
          <w:b/>
          <w:sz w:val="24"/>
          <w:szCs w:val="24"/>
        </w:rPr>
        <w:t xml:space="preserve"> </w:t>
      </w:r>
      <w:r w:rsidR="008C0177" w:rsidRPr="00B23D87">
        <w:rPr>
          <w:rFonts w:ascii="Times New Roman" w:hAnsi="Times New Roman"/>
          <w:b/>
          <w:sz w:val="24"/>
          <w:szCs w:val="24"/>
        </w:rPr>
        <w:t>NA/P/320/2022</w:t>
      </w:r>
    </w:p>
    <w:p w14:paraId="346B602A" w14:textId="77777777" w:rsidR="00F90CD1" w:rsidRPr="00B23D87" w:rsidRDefault="005434B3" w:rsidP="00B23D8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 xml:space="preserve">prowadzonego przez </w:t>
      </w:r>
      <w:r w:rsidR="008C0177" w:rsidRPr="00B23D87">
        <w:rPr>
          <w:rFonts w:ascii="Times New Roman" w:hAnsi="Times New Roman"/>
          <w:b/>
          <w:sz w:val="24"/>
          <w:szCs w:val="24"/>
        </w:rPr>
        <w:t>POLITECHNIKA RZESZOWSKA</w:t>
      </w:r>
      <w:r w:rsidRPr="00B23D87">
        <w:rPr>
          <w:rFonts w:ascii="Times New Roman" w:hAnsi="Times New Roman"/>
          <w:b/>
          <w:sz w:val="24"/>
          <w:szCs w:val="24"/>
        </w:rPr>
        <w:t>,</w:t>
      </w:r>
      <w:r w:rsidR="002B2AD9" w:rsidRPr="00B23D87">
        <w:rPr>
          <w:rFonts w:ascii="Times New Roman" w:hAnsi="Times New Roman"/>
          <w:sz w:val="24"/>
          <w:szCs w:val="24"/>
        </w:rPr>
        <w:t xml:space="preserve"> </w:t>
      </w:r>
      <w:r w:rsidR="00E65685" w:rsidRPr="00B23D87">
        <w:rPr>
          <w:rFonts w:ascii="Times New Roman" w:hAnsi="Times New Roman"/>
          <w:sz w:val="24"/>
          <w:szCs w:val="24"/>
        </w:rPr>
        <w:t>oświa</w:t>
      </w:r>
      <w:r w:rsidR="00825A09" w:rsidRPr="00B23D87">
        <w:rPr>
          <w:rFonts w:ascii="Times New Roman" w:hAnsi="Times New Roman"/>
          <w:sz w:val="24"/>
          <w:szCs w:val="24"/>
        </w:rPr>
        <w:t>dczam</w:t>
      </w:r>
      <w:r w:rsidR="00E65685" w:rsidRPr="00B23D87">
        <w:rPr>
          <w:rFonts w:ascii="Times New Roman" w:hAnsi="Times New Roman"/>
          <w:sz w:val="24"/>
          <w:szCs w:val="24"/>
        </w:rPr>
        <w:t>,</w:t>
      </w:r>
      <w:r w:rsidR="002B2AD9" w:rsidRPr="00B23D87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23D87" w14:paraId="55051506" w14:textId="77777777" w:rsidTr="00650D6C">
        <w:tc>
          <w:tcPr>
            <w:tcW w:w="9104" w:type="dxa"/>
            <w:shd w:val="clear" w:color="auto" w:fill="D9D9D9"/>
          </w:tcPr>
          <w:p w14:paraId="1654F9EF" w14:textId="77777777" w:rsidR="00E50194" w:rsidRPr="00B23D87" w:rsidRDefault="00650D6C" w:rsidP="00B23D87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F0460CB" w14:textId="77777777" w:rsidR="00C113BF" w:rsidRPr="00B23D87" w:rsidRDefault="00C113BF" w:rsidP="00B23D87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B23D87">
        <w:rPr>
          <w:rFonts w:ascii="Times New Roman" w:hAnsi="Times New Roman"/>
          <w:sz w:val="24"/>
          <w:szCs w:val="24"/>
        </w:rPr>
        <w:t xml:space="preserve">dstawie </w:t>
      </w:r>
      <w:r w:rsidR="002C4137" w:rsidRPr="00B23D87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B23D87">
        <w:rPr>
          <w:rFonts w:ascii="Times New Roman" w:hAnsi="Times New Roman"/>
          <w:sz w:val="24"/>
          <w:szCs w:val="24"/>
        </w:rPr>
        <w:t>108</w:t>
      </w:r>
      <w:r w:rsidR="002C4137" w:rsidRPr="00B23D87">
        <w:rPr>
          <w:rFonts w:ascii="Times New Roman" w:hAnsi="Times New Roman"/>
          <w:sz w:val="24"/>
          <w:szCs w:val="24"/>
        </w:rPr>
        <w:t xml:space="preserve"> ust 1 </w:t>
      </w:r>
      <w:r w:rsidRPr="00B23D87">
        <w:rPr>
          <w:rFonts w:ascii="Times New Roman" w:hAnsi="Times New Roman"/>
          <w:sz w:val="24"/>
          <w:szCs w:val="24"/>
        </w:rPr>
        <w:t>ustawy Pzp</w:t>
      </w:r>
      <w:r w:rsidR="00641874" w:rsidRPr="00B23D87">
        <w:rPr>
          <w:rFonts w:ascii="Times New Roman" w:hAnsi="Times New Roman"/>
          <w:sz w:val="24"/>
          <w:szCs w:val="24"/>
        </w:rPr>
        <w:t>.</w:t>
      </w:r>
    </w:p>
    <w:p w14:paraId="26022EE1" w14:textId="77777777" w:rsidR="008C0177" w:rsidRPr="00B23D87" w:rsidRDefault="008C0177" w:rsidP="00B23D87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14:paraId="3CCD2D21" w14:textId="4A5791E9" w:rsidR="002426FF" w:rsidRDefault="008C0177" w:rsidP="00B23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B23D87">
        <w:rPr>
          <w:rFonts w:ascii="Times New Roman" w:hAnsi="Times New Roman"/>
          <w:sz w:val="24"/>
          <w:szCs w:val="24"/>
        </w:rPr>
        <w:br/>
        <w:t>art. 109 ust. 1 ustawy Pzp, w zakresie:</w:t>
      </w:r>
    </w:p>
    <w:p w14:paraId="1C857EF9" w14:textId="4864DC71" w:rsidR="00B23D87" w:rsidRDefault="00B23D87" w:rsidP="00B23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069A78D" w14:textId="504DB785" w:rsidR="00B23D87" w:rsidRDefault="00B23D87" w:rsidP="00B23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086475A" w14:textId="77777777" w:rsidR="00B23D87" w:rsidRPr="00B23D87" w:rsidRDefault="00B23D87" w:rsidP="00B23D87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16"/>
          <w:szCs w:val="16"/>
          <w:lang w:val="x-none" w:eastAsia="x-none"/>
        </w:rPr>
      </w:pPr>
    </w:p>
    <w:p w14:paraId="26491817" w14:textId="77777777" w:rsidR="008C0177" w:rsidRPr="00B23D87" w:rsidRDefault="008C0177" w:rsidP="00B23D87">
      <w:pPr>
        <w:spacing w:after="0" w:line="276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5D2E00AC" w14:textId="77777777" w:rsidR="008C0177" w:rsidRPr="00B23D87" w:rsidRDefault="008C0177" w:rsidP="00B23D87">
      <w:pPr>
        <w:spacing w:after="0"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B23D87">
        <w:rPr>
          <w:rFonts w:ascii="Times New Roman" w:hAnsi="Times New Roman"/>
          <w:b/>
          <w:sz w:val="24"/>
          <w:szCs w:val="24"/>
        </w:rPr>
        <w:t>Art. 109 ust. 1 pkt 4</w:t>
      </w:r>
    </w:p>
    <w:p w14:paraId="48DCA9EA" w14:textId="77777777" w:rsidR="008C0177" w:rsidRPr="00B23D87" w:rsidRDefault="008C0177" w:rsidP="00B23D87">
      <w:pPr>
        <w:pStyle w:val="Nagwek2"/>
        <w:keepNext w:val="0"/>
        <w:keepLines w:val="0"/>
        <w:spacing w:before="0" w:line="276" w:lineRule="auto"/>
        <w:ind w:left="708"/>
        <w:jc w:val="both"/>
        <w:rPr>
          <w:rFonts w:ascii="Times New Roman" w:hAnsi="Times New Roman"/>
          <w:color w:val="auto"/>
          <w:sz w:val="24"/>
          <w:szCs w:val="24"/>
        </w:rPr>
      </w:pPr>
      <w:r w:rsidRPr="00B23D87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46F5145" w14:textId="77777777" w:rsidR="00023477" w:rsidRPr="00B23D87" w:rsidRDefault="00023477" w:rsidP="00B23D87">
      <w:pPr>
        <w:spacing w:after="120" w:line="276" w:lineRule="auto"/>
        <w:rPr>
          <w:rFonts w:ascii="Times New Roman" w:hAnsi="Times New Roman"/>
          <w:sz w:val="16"/>
          <w:szCs w:val="16"/>
        </w:rPr>
      </w:pPr>
    </w:p>
    <w:p w14:paraId="79041066" w14:textId="77777777" w:rsidR="00B23D87" w:rsidRPr="006817C9" w:rsidRDefault="00B23D87" w:rsidP="00B23D87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D8DA70C" w14:textId="03CD2329" w:rsidR="0011306C" w:rsidRDefault="007A2BCB" w:rsidP="00B23D8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23D87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B23D87">
        <w:rPr>
          <w:rFonts w:ascii="Times New Roman" w:hAnsi="Times New Roman"/>
          <w:sz w:val="24"/>
          <w:szCs w:val="24"/>
        </w:rPr>
        <w:t xml:space="preserve"> .</w:t>
      </w:r>
    </w:p>
    <w:p w14:paraId="465B9EAB" w14:textId="77777777" w:rsidR="00B23D87" w:rsidRPr="006817C9" w:rsidRDefault="00B23D87" w:rsidP="00B23D87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23D87" w14:paraId="2D4046B1" w14:textId="77777777" w:rsidTr="00CD4DD1">
        <w:tc>
          <w:tcPr>
            <w:tcW w:w="9104" w:type="dxa"/>
            <w:shd w:val="clear" w:color="auto" w:fill="D9D9D9"/>
          </w:tcPr>
          <w:p w14:paraId="4E4E4F2D" w14:textId="77777777" w:rsidR="0011306C" w:rsidRPr="00B23D87" w:rsidRDefault="0011306C" w:rsidP="00B23D87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B23D87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5E4C9DF" w14:textId="77777777" w:rsidR="00D2702A" w:rsidRPr="00B23D87" w:rsidRDefault="004F23F7" w:rsidP="00B23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Oświadczam,</w:t>
      </w:r>
      <w:r w:rsidR="00313417" w:rsidRPr="00B23D87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B23D87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B23D87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B23D87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3D87" w14:paraId="605F86B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3420" w14:textId="77777777" w:rsidR="00D2702A" w:rsidRPr="00B23D87" w:rsidRDefault="00D2702A" w:rsidP="00B23D87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675F" w14:textId="77777777" w:rsidR="00D2702A" w:rsidRPr="00B23D87" w:rsidRDefault="00D2702A" w:rsidP="00B23D87">
            <w:pPr>
              <w:spacing w:before="6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8C0177" w:rsidRPr="00B23D87" w14:paraId="60D4B1BE" w14:textId="77777777" w:rsidTr="0050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1220E" w14:textId="77777777" w:rsidR="008C0177" w:rsidRPr="00B23D87" w:rsidRDefault="008C0177" w:rsidP="00B23D87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56AA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7BDA0F6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Zamawiający nie stawia warunków w tym zakresie</w:t>
            </w:r>
          </w:p>
        </w:tc>
      </w:tr>
      <w:tr w:rsidR="008C0177" w:rsidRPr="00B23D87" w14:paraId="357BAF10" w14:textId="77777777" w:rsidTr="0050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9E96" w14:textId="77777777" w:rsidR="008C0177" w:rsidRPr="00B23D87" w:rsidRDefault="008C0177" w:rsidP="00B23D87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7D528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6E193240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7A9AF78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 xml:space="preserve">O udzielenie zamówienia mogą ubiegać się wykonawcy, którzy wykażą, iż posiadają  min. 3 stacje paliwowe na terenie miasta Rzeszowa i min. 10 stacji paliwowych na terenie województwa  podkarpackiego i min. 3 stacje w każdym, </w:t>
            </w:r>
            <w:r w:rsidRPr="00B23D87">
              <w:rPr>
                <w:rFonts w:ascii="Times New Roman" w:hAnsi="Times New Roman"/>
                <w:sz w:val="24"/>
                <w:szCs w:val="24"/>
              </w:rPr>
              <w:lastRenderedPageBreak/>
              <w:t>innym mieście wojewódzkim, honorujące wystawiane przez niego elektroniczne karty paliwowe</w:t>
            </w:r>
          </w:p>
          <w:p w14:paraId="23BD6FED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8C0177" w:rsidRPr="00B23D87" w14:paraId="7ECB4A68" w14:textId="77777777" w:rsidTr="0050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DC17" w14:textId="77777777" w:rsidR="008C0177" w:rsidRPr="00B23D87" w:rsidRDefault="008C0177" w:rsidP="00B23D87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520C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72F5B38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Zamawiający nie stawia warunków w tym zakresie</w:t>
            </w:r>
          </w:p>
        </w:tc>
      </w:tr>
      <w:tr w:rsidR="008C0177" w:rsidRPr="00B23D87" w14:paraId="0672B35D" w14:textId="77777777" w:rsidTr="0050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7A88" w14:textId="77777777" w:rsidR="008C0177" w:rsidRPr="00B23D87" w:rsidRDefault="008C0177" w:rsidP="00B23D87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8BE6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C2ABDE2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0EC3844F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wykażą, iż posiadają aktualną koncesję uprawniająca do obrotu paliwami ciekłymi zgodnie z postanowieniami ustawy z dnia 10 kwietnia 1997r.- Prawo energetyczne (tekst jednolity; Dz.U. z 2021 r., poz. 716 z późniejszymi zmianami)</w:t>
            </w:r>
          </w:p>
          <w:p w14:paraId="7DB79241" w14:textId="77777777" w:rsidR="008C0177" w:rsidRPr="00B23D87" w:rsidRDefault="008C0177" w:rsidP="00B23D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4A3CA3EA" w14:textId="77777777" w:rsidR="00B23D87" w:rsidRPr="006817C9" w:rsidRDefault="00B23D87" w:rsidP="00B23D87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A437DC4" w14:textId="77777777" w:rsidR="00B23D87" w:rsidRPr="00B23D87" w:rsidRDefault="00B23D87" w:rsidP="00B23D87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23D87" w14:paraId="77F4B741" w14:textId="77777777" w:rsidTr="00CD4DD1">
        <w:tc>
          <w:tcPr>
            <w:tcW w:w="9104" w:type="dxa"/>
            <w:shd w:val="clear" w:color="auto" w:fill="D9D9D9"/>
          </w:tcPr>
          <w:p w14:paraId="34569090" w14:textId="77777777" w:rsidR="00BE6F04" w:rsidRPr="00B23D87" w:rsidRDefault="00E426EB" w:rsidP="00B23D87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2273BBE" w14:textId="0D79D2E3" w:rsidR="00FE4E2B" w:rsidRDefault="00E426EB" w:rsidP="00B23D87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3D87">
        <w:rPr>
          <w:rFonts w:ascii="Times New Roman" w:hAnsi="Times New Roman"/>
          <w:sz w:val="24"/>
          <w:szCs w:val="24"/>
        </w:rPr>
        <w:t>.</w:t>
      </w:r>
    </w:p>
    <w:p w14:paraId="1EF495DA" w14:textId="77777777" w:rsidR="00B23D87" w:rsidRPr="006817C9" w:rsidRDefault="00B23D87" w:rsidP="00B23D87">
      <w:pPr>
        <w:pStyle w:val="Akapitzlist"/>
        <w:spacing w:before="480" w:after="480" w:line="276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6817C9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3D87" w14:paraId="41415774" w14:textId="77777777" w:rsidTr="00847232">
        <w:tc>
          <w:tcPr>
            <w:tcW w:w="9104" w:type="dxa"/>
            <w:shd w:val="clear" w:color="auto" w:fill="D9D9D9"/>
          </w:tcPr>
          <w:p w14:paraId="362B96B4" w14:textId="77777777" w:rsidR="00E426EB" w:rsidRPr="00B23D87" w:rsidRDefault="00E426EB" w:rsidP="00B23D87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23D87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2C4C261" w14:textId="77777777" w:rsidR="00E426EB" w:rsidRPr="00B23D87" w:rsidRDefault="00E426EB" w:rsidP="00B23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161B06B" w14:textId="77777777" w:rsidR="00E426EB" w:rsidRPr="00B23D87" w:rsidRDefault="00E426EB" w:rsidP="00B23D8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BB9E705" w14:textId="77777777" w:rsidR="00E426EB" w:rsidRPr="00B23D87" w:rsidRDefault="00E426EB" w:rsidP="00B23D87">
      <w:pPr>
        <w:numPr>
          <w:ilvl w:val="0"/>
          <w:numId w:val="14"/>
        </w:numPr>
        <w:spacing w:after="24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5E075BF" w14:textId="77777777" w:rsidR="00E426EB" w:rsidRPr="00B23D87" w:rsidRDefault="00E426EB" w:rsidP="00B23D87">
      <w:pPr>
        <w:spacing w:after="24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B23D87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F11EC70" w14:textId="77777777" w:rsidR="00E426EB" w:rsidRPr="00B23D87" w:rsidRDefault="00E426EB" w:rsidP="00B23D87">
      <w:pPr>
        <w:numPr>
          <w:ilvl w:val="0"/>
          <w:numId w:val="14"/>
        </w:numPr>
        <w:spacing w:after="24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3D87">
        <w:rPr>
          <w:rFonts w:ascii="Times New Roman" w:hAnsi="Times New Roman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4DA86C8A" w14:textId="77777777" w:rsidR="00E426EB" w:rsidRPr="00B23D87" w:rsidRDefault="00E426EB" w:rsidP="00B23D87">
      <w:pPr>
        <w:spacing w:after="24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B23D87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58BA88" w14:textId="77777777" w:rsidR="00FE4E2B" w:rsidRPr="00B23D87" w:rsidRDefault="00FE4E2B" w:rsidP="00B23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3F8C96C" w14:textId="77777777" w:rsidR="0012157F" w:rsidRPr="00B23D87" w:rsidRDefault="0012157F" w:rsidP="00B23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0A542228" w14:textId="77777777" w:rsidR="00524951" w:rsidRPr="00B23D87" w:rsidRDefault="00FE4E2B" w:rsidP="00B23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23D87">
        <w:rPr>
          <w:rFonts w:ascii="Times New Roman" w:hAnsi="Times New Roman"/>
          <w:sz w:val="20"/>
          <w:szCs w:val="20"/>
        </w:rPr>
        <w:tab/>
      </w:r>
      <w:r w:rsidRPr="00B23D87">
        <w:rPr>
          <w:rFonts w:ascii="Times New Roman" w:hAnsi="Times New Roman"/>
          <w:sz w:val="20"/>
          <w:szCs w:val="20"/>
        </w:rPr>
        <w:tab/>
      </w:r>
      <w:r w:rsidRPr="00B23D87">
        <w:rPr>
          <w:rFonts w:ascii="Times New Roman" w:hAnsi="Times New Roman"/>
          <w:sz w:val="20"/>
          <w:szCs w:val="20"/>
        </w:rPr>
        <w:tab/>
      </w:r>
      <w:r w:rsidRPr="00B23D87">
        <w:rPr>
          <w:rFonts w:ascii="Times New Roman" w:hAnsi="Times New Roman"/>
          <w:sz w:val="20"/>
          <w:szCs w:val="20"/>
        </w:rPr>
        <w:tab/>
      </w:r>
      <w:r w:rsidRPr="00B23D87">
        <w:rPr>
          <w:rFonts w:ascii="Times New Roman" w:hAnsi="Times New Roman"/>
          <w:sz w:val="20"/>
          <w:szCs w:val="20"/>
        </w:rPr>
        <w:tab/>
      </w:r>
      <w:r w:rsidRPr="00B23D87">
        <w:rPr>
          <w:rFonts w:ascii="Times New Roman" w:hAnsi="Times New Roman"/>
          <w:sz w:val="20"/>
          <w:szCs w:val="20"/>
        </w:rPr>
        <w:tab/>
      </w:r>
      <w:r w:rsidRPr="00B23D87">
        <w:rPr>
          <w:rFonts w:ascii="Times New Roman" w:hAnsi="Times New Roman"/>
          <w:sz w:val="20"/>
          <w:szCs w:val="20"/>
        </w:rPr>
        <w:tab/>
      </w:r>
    </w:p>
    <w:p w14:paraId="58AF1DEA" w14:textId="77777777" w:rsidR="00524951" w:rsidRPr="00B23D87" w:rsidRDefault="00524951" w:rsidP="00B23D87">
      <w:pPr>
        <w:spacing w:after="0" w:line="276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11B7B7D" w14:textId="77777777" w:rsidR="00FE4E2B" w:rsidRPr="00B23D87" w:rsidRDefault="00FE4E2B" w:rsidP="00B23D87">
      <w:pPr>
        <w:spacing w:after="0" w:line="276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B23D87">
        <w:rPr>
          <w:rFonts w:ascii="Times New Roman" w:hAnsi="Times New Roman"/>
          <w:sz w:val="20"/>
          <w:szCs w:val="20"/>
        </w:rPr>
        <w:t>…</w:t>
      </w:r>
      <w:r w:rsidR="00D21E06" w:rsidRPr="00B23D87">
        <w:rPr>
          <w:rFonts w:ascii="Times New Roman" w:hAnsi="Times New Roman"/>
          <w:sz w:val="20"/>
          <w:szCs w:val="20"/>
        </w:rPr>
        <w:t>……..</w:t>
      </w:r>
      <w:r w:rsidRPr="00B23D87">
        <w:rPr>
          <w:rFonts w:ascii="Times New Roman" w:hAnsi="Times New Roman"/>
          <w:sz w:val="20"/>
          <w:szCs w:val="20"/>
        </w:rPr>
        <w:t>……………………………………</w:t>
      </w:r>
      <w:r w:rsidR="00D21E06" w:rsidRPr="00B23D87">
        <w:rPr>
          <w:rFonts w:ascii="Times New Roman" w:hAnsi="Times New Roman"/>
          <w:sz w:val="20"/>
          <w:szCs w:val="20"/>
        </w:rPr>
        <w:t>…………………………</w:t>
      </w:r>
      <w:r w:rsidRPr="00B23D87">
        <w:rPr>
          <w:rFonts w:ascii="Times New Roman" w:hAnsi="Times New Roman"/>
          <w:sz w:val="20"/>
          <w:szCs w:val="20"/>
        </w:rPr>
        <w:t>…</w:t>
      </w:r>
    </w:p>
    <w:p w14:paraId="265D5051" w14:textId="77777777" w:rsidR="00484F88" w:rsidRPr="00B23D87" w:rsidRDefault="00D21E06" w:rsidP="00B23D87">
      <w:pPr>
        <w:spacing w:after="0" w:line="276" w:lineRule="auto"/>
        <w:ind w:left="3119"/>
        <w:jc w:val="both"/>
        <w:rPr>
          <w:rFonts w:ascii="Times New Roman" w:hAnsi="Times New Roman"/>
          <w:sz w:val="21"/>
          <w:szCs w:val="21"/>
        </w:rPr>
      </w:pPr>
      <w:r w:rsidRPr="00B23D87">
        <w:rPr>
          <w:rFonts w:ascii="Times New Roman" w:hAnsi="Times New Roman"/>
          <w:i/>
          <w:sz w:val="16"/>
          <w:szCs w:val="16"/>
        </w:rPr>
        <w:t xml:space="preserve">Data: </w:t>
      </w:r>
      <w:r w:rsidR="00524951" w:rsidRPr="00B23D87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</w:p>
    <w:sectPr w:rsidR="00484F88" w:rsidRPr="00B23D8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22719" w14:textId="77777777" w:rsidR="004352D6" w:rsidRDefault="004352D6" w:rsidP="0038231F">
      <w:pPr>
        <w:spacing w:after="0" w:line="240" w:lineRule="auto"/>
      </w:pPr>
      <w:r>
        <w:separator/>
      </w:r>
    </w:p>
  </w:endnote>
  <w:endnote w:type="continuationSeparator" w:id="0">
    <w:p w14:paraId="29FF743F" w14:textId="77777777" w:rsidR="004352D6" w:rsidRDefault="004352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216C1" w14:textId="77777777" w:rsidR="008C0177" w:rsidRDefault="008C01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D6A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3DB5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72FC2" w14:textId="77777777" w:rsidR="008C0177" w:rsidRDefault="008C01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A1203" w14:textId="77777777" w:rsidR="004352D6" w:rsidRDefault="004352D6" w:rsidP="0038231F">
      <w:pPr>
        <w:spacing w:after="0" w:line="240" w:lineRule="auto"/>
      </w:pPr>
      <w:r>
        <w:separator/>
      </w:r>
    </w:p>
  </w:footnote>
  <w:footnote w:type="continuationSeparator" w:id="0">
    <w:p w14:paraId="71F5062C" w14:textId="77777777" w:rsidR="004352D6" w:rsidRDefault="004352D6" w:rsidP="0038231F">
      <w:pPr>
        <w:spacing w:after="0" w:line="240" w:lineRule="auto"/>
      </w:pPr>
      <w:r>
        <w:continuationSeparator/>
      </w:r>
    </w:p>
  </w:footnote>
  <w:footnote w:id="1">
    <w:p w14:paraId="1DA32C5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E8A36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D271A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5FD4F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64C15" w14:textId="77777777" w:rsidR="008C0177" w:rsidRDefault="008C0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8E2F" w14:textId="77777777" w:rsidR="008C0177" w:rsidRDefault="008C01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6734" w14:textId="77777777" w:rsidR="008C0177" w:rsidRDefault="008C01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3E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52D6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943E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177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3D87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92116E"/>
  <w15:docId w15:val="{858C4424-55C7-4E4B-919B-AA292B72E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Pękala</dc:creator>
  <cp:keywords/>
  <cp:lastModifiedBy>Michał Pękala</cp:lastModifiedBy>
  <cp:revision>2</cp:revision>
  <cp:lastPrinted>2016-07-26T10:32:00Z</cp:lastPrinted>
  <dcterms:created xsi:type="dcterms:W3CDTF">2022-12-14T10:43:00Z</dcterms:created>
  <dcterms:modified xsi:type="dcterms:W3CDTF">2022-12-14T10:43:00Z</dcterms:modified>
</cp:coreProperties>
</file>