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07A6E" w14:textId="18447A98" w:rsidR="00025386" w:rsidRPr="00A30CC5" w:rsidRDefault="00657A47" w:rsidP="00A30CC5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30CC5">
        <w:rPr>
          <w:bCs/>
          <w:i w:val="0"/>
          <w:szCs w:val="24"/>
        </w:rPr>
        <w:t xml:space="preserve">Załącznik nr </w:t>
      </w:r>
      <w:r w:rsidR="00A30CC5" w:rsidRPr="00A30CC5">
        <w:rPr>
          <w:bCs/>
          <w:i w:val="0"/>
          <w:szCs w:val="24"/>
        </w:rPr>
        <w:t>3</w:t>
      </w:r>
      <w:r w:rsidR="007666D6" w:rsidRPr="00A30CC5">
        <w:rPr>
          <w:bCs/>
          <w:i w:val="0"/>
          <w:szCs w:val="24"/>
        </w:rPr>
        <w:t xml:space="preserve"> do SWZ</w:t>
      </w:r>
    </w:p>
    <w:p w14:paraId="4F35C1CD" w14:textId="77777777" w:rsidR="00B62AD0" w:rsidRPr="00A30CC5" w:rsidRDefault="00B62AD0" w:rsidP="00A30CC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A30CC5">
        <w:rPr>
          <w:rFonts w:ascii="Times New Roman" w:hAnsi="Times New Roman"/>
          <w:b/>
          <w:sz w:val="24"/>
          <w:szCs w:val="24"/>
        </w:rPr>
        <w:t>Podmiot udostępniający zasoby:</w:t>
      </w:r>
    </w:p>
    <w:p w14:paraId="5C58A86B" w14:textId="77777777" w:rsidR="00B62AD0" w:rsidRPr="00A30CC5" w:rsidRDefault="00B62AD0" w:rsidP="00A30CC5">
      <w:pPr>
        <w:tabs>
          <w:tab w:val="left" w:pos="5103"/>
        </w:tabs>
        <w:spacing w:after="0" w:line="360" w:lineRule="auto"/>
        <w:rPr>
          <w:rFonts w:ascii="Times New Roman" w:hAnsi="Times New Roman"/>
        </w:rPr>
      </w:pPr>
      <w:r w:rsidRPr="00A30CC5">
        <w:rPr>
          <w:rFonts w:ascii="Times New Roman" w:hAnsi="Times New Roman"/>
        </w:rPr>
        <w:t>………………………………………………………………</w:t>
      </w:r>
    </w:p>
    <w:p w14:paraId="5041EDA2" w14:textId="77777777" w:rsidR="00B62AD0" w:rsidRPr="00A30CC5" w:rsidRDefault="00B62AD0" w:rsidP="00A30CC5">
      <w:pPr>
        <w:tabs>
          <w:tab w:val="left" w:pos="5103"/>
        </w:tabs>
        <w:spacing w:after="0" w:line="360" w:lineRule="auto"/>
        <w:rPr>
          <w:rFonts w:ascii="Times New Roman" w:hAnsi="Times New Roman"/>
        </w:rPr>
      </w:pPr>
      <w:r w:rsidRPr="00A30CC5">
        <w:rPr>
          <w:rFonts w:ascii="Times New Roman" w:hAnsi="Times New Roman"/>
        </w:rPr>
        <w:t>………………………………………………………………</w:t>
      </w:r>
    </w:p>
    <w:p w14:paraId="0C4634C0" w14:textId="77777777" w:rsidR="00B62AD0" w:rsidRPr="00A30CC5" w:rsidRDefault="00B62AD0" w:rsidP="00A30CC5">
      <w:pPr>
        <w:tabs>
          <w:tab w:val="left" w:pos="5103"/>
        </w:tabs>
        <w:spacing w:after="0" w:line="360" w:lineRule="auto"/>
        <w:rPr>
          <w:rFonts w:ascii="Times New Roman" w:hAnsi="Times New Roman"/>
          <w:sz w:val="21"/>
          <w:szCs w:val="21"/>
        </w:rPr>
      </w:pPr>
      <w:r w:rsidRPr="00A30CC5">
        <w:rPr>
          <w:rFonts w:ascii="Times New Roman" w:hAnsi="Times New Roman"/>
        </w:rPr>
        <w:t>………………………………………………………………</w:t>
      </w:r>
    </w:p>
    <w:p w14:paraId="7C625581" w14:textId="77777777" w:rsidR="00B62AD0" w:rsidRPr="00A30CC5" w:rsidRDefault="00B62AD0" w:rsidP="00A30CC5">
      <w:pPr>
        <w:tabs>
          <w:tab w:val="left" w:pos="5529"/>
        </w:tabs>
        <w:spacing w:line="360" w:lineRule="auto"/>
        <w:ind w:right="1701"/>
        <w:rPr>
          <w:rFonts w:ascii="Times New Roman" w:hAnsi="Times New Roman"/>
          <w:i/>
          <w:sz w:val="16"/>
          <w:szCs w:val="16"/>
        </w:rPr>
      </w:pPr>
      <w:r w:rsidRPr="00A30CC5">
        <w:rPr>
          <w:rFonts w:ascii="Times New Roman" w:hAnsi="Times New Roman"/>
          <w:i/>
          <w:sz w:val="16"/>
          <w:szCs w:val="16"/>
        </w:rPr>
        <w:t>(nazwa/firma, albo imię i nazwisko, adres, w zależności od podmiotu: NIP/PESEL, KRS/CEiDG)</w:t>
      </w:r>
    </w:p>
    <w:p w14:paraId="63773910" w14:textId="77777777" w:rsidR="00B62AD0" w:rsidRPr="00A30CC5" w:rsidRDefault="00B62AD0" w:rsidP="00A30CC5">
      <w:pPr>
        <w:spacing w:after="0" w:line="360" w:lineRule="auto"/>
        <w:rPr>
          <w:rFonts w:ascii="Times New Roman" w:hAnsi="Times New Roman"/>
          <w:sz w:val="24"/>
          <w:szCs w:val="24"/>
          <w:u w:val="single"/>
        </w:rPr>
      </w:pPr>
      <w:r w:rsidRPr="00A30CC5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6FD4F6BF" w14:textId="77777777" w:rsidR="00B62AD0" w:rsidRPr="00A30CC5" w:rsidRDefault="00B62AD0" w:rsidP="00A30CC5">
      <w:pPr>
        <w:spacing w:after="40" w:line="360" w:lineRule="auto"/>
        <w:rPr>
          <w:rFonts w:ascii="Times New Roman" w:hAnsi="Times New Roman"/>
        </w:rPr>
      </w:pPr>
      <w:r w:rsidRPr="00A30CC5">
        <w:rPr>
          <w:rFonts w:ascii="Times New Roman" w:hAnsi="Times New Roman"/>
        </w:rPr>
        <w:t>……………………………………………</w:t>
      </w:r>
      <w:r w:rsidR="00071D4C" w:rsidRPr="00A30CC5">
        <w:rPr>
          <w:rFonts w:ascii="Times New Roman" w:hAnsi="Times New Roman"/>
        </w:rPr>
        <w:t>…………………………………………………………....</w:t>
      </w:r>
      <w:r w:rsidRPr="00A30CC5">
        <w:rPr>
          <w:rFonts w:ascii="Times New Roman" w:hAnsi="Times New Roman"/>
        </w:rPr>
        <w:t>…</w:t>
      </w:r>
    </w:p>
    <w:p w14:paraId="580AF8B8" w14:textId="77777777" w:rsidR="00B62AD0" w:rsidRPr="00A30CC5" w:rsidRDefault="00B62AD0" w:rsidP="00A30CC5">
      <w:pPr>
        <w:spacing w:after="600" w:line="360" w:lineRule="auto"/>
        <w:jc w:val="both"/>
        <w:rPr>
          <w:rFonts w:ascii="Times New Roman" w:hAnsi="Times New Roman"/>
          <w:lang w:eastAsia="pl-PL"/>
        </w:rPr>
      </w:pPr>
      <w:r w:rsidRPr="00A30CC5">
        <w:rPr>
          <w:rFonts w:ascii="Times New Roman" w:hAnsi="Times New Roman"/>
          <w:i/>
          <w:sz w:val="16"/>
          <w:szCs w:val="16"/>
        </w:rPr>
        <w:t xml:space="preserve">(imię, nazwisko </w:t>
      </w:r>
      <w:r w:rsidRPr="00A30CC5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reprezentowania podmiotu udostępniającego zasoby</w:t>
      </w:r>
      <w:r w:rsidRPr="00A30CC5">
        <w:rPr>
          <w:rFonts w:ascii="Times New Roman" w:hAnsi="Times New Roman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30CC5" w14:paraId="42239E2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F48416" w14:textId="77777777" w:rsidR="00053927" w:rsidRPr="00A30CC5" w:rsidRDefault="00053927" w:rsidP="00A30CC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0CC5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A7C0048" w14:textId="77777777" w:rsidR="00053927" w:rsidRPr="00A30CC5" w:rsidRDefault="00053927" w:rsidP="00A30CC5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30CC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30CC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30CC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B770965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CC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A30CC5">
        <w:rPr>
          <w:rFonts w:ascii="Times New Roman" w:hAnsi="Times New Roman"/>
          <w:sz w:val="24"/>
          <w:szCs w:val="24"/>
        </w:rPr>
        <w:t xml:space="preserve"> ustawy </w:t>
      </w:r>
      <w:r w:rsidR="00EF3368" w:rsidRPr="00A30CC5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4B4C3D" w:rsidRPr="00A30CC5">
        <w:rPr>
          <w:rFonts w:ascii="Times New Roman" w:hAnsi="Times New Roman"/>
          <w:sz w:val="24"/>
          <w:szCs w:val="24"/>
        </w:rPr>
        <w:t>(t.j. Dz. U. z 2022r. poz. 1710)</w:t>
      </w:r>
      <w:r w:rsidR="00E27ABB"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A30CC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 pn.:</w:t>
      </w:r>
    </w:p>
    <w:p w14:paraId="50B04F9E" w14:textId="77777777" w:rsidR="0071340C" w:rsidRPr="00A30CC5" w:rsidRDefault="004B4C3D" w:rsidP="00A30CC5">
      <w:pPr>
        <w:widowControl w:val="0"/>
        <w:suppressAutoHyphens/>
        <w:autoSpaceDE w:val="0"/>
        <w:autoSpaceDN w:val="0"/>
        <w:adjustRightInd w:val="0"/>
        <w:spacing w:before="480" w:after="480" w:line="276" w:lineRule="auto"/>
        <w:jc w:val="center"/>
        <w:rPr>
          <w:rFonts w:ascii="Times New Roman" w:eastAsia="Times New Roman" w:hAnsi="Times New Roman"/>
          <w:b/>
          <w:i/>
          <w:iCs/>
          <w:sz w:val="32"/>
          <w:szCs w:val="32"/>
          <w:lang w:eastAsia="pl-PL"/>
        </w:rPr>
      </w:pPr>
      <w:r w:rsidRPr="00A30CC5">
        <w:rPr>
          <w:rFonts w:ascii="Times New Roman" w:eastAsia="Times New Roman" w:hAnsi="Times New Roman"/>
          <w:b/>
          <w:i/>
          <w:iCs/>
          <w:sz w:val="32"/>
          <w:szCs w:val="32"/>
          <w:lang w:eastAsia="pl-PL"/>
        </w:rPr>
        <w:t>Sukcesywny bezgotówkowy zakup paliw na potrzeby Politechniki Rzeszowskiej przez okres 12 miesięcy</w:t>
      </w:r>
    </w:p>
    <w:p w14:paraId="16EB37D8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B4C3D" w:rsidRPr="00A30CC5">
        <w:rPr>
          <w:rFonts w:ascii="Times New Roman" w:eastAsia="Times New Roman" w:hAnsi="Times New Roman"/>
          <w:b/>
          <w:sz w:val="24"/>
          <w:szCs w:val="24"/>
          <w:lang w:eastAsia="pl-PL"/>
        </w:rPr>
        <w:t>NA/P/320/2022</w:t>
      </w:r>
    </w:p>
    <w:p w14:paraId="58CA0BF8" w14:textId="77777777" w:rsidR="00DC652A" w:rsidRPr="00A30CC5" w:rsidRDefault="00DC652A" w:rsidP="00A30CC5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5A3A1344" w14:textId="77777777" w:rsidR="00DC652A" w:rsidRPr="00A30CC5" w:rsidRDefault="00DC652A" w:rsidP="00A30CC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30CC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0102004F" w14:textId="77777777" w:rsidR="0071340C" w:rsidRPr="00A30CC5" w:rsidRDefault="00DC652A" w:rsidP="00A30CC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30CC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4D279B1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934E79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14:paraId="03364EBA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30CC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5576F615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30CC5">
        <w:rPr>
          <w:rFonts w:ascii="Times New Roman" w:eastAsia="Times New Roman" w:hAnsi="Times New Roman"/>
          <w:i/>
          <w:sz w:val="16"/>
          <w:szCs w:val="16"/>
          <w:lang w:eastAsia="pl-PL"/>
        </w:rPr>
        <w:t>(określenie zasobów)</w:t>
      </w:r>
    </w:p>
    <w:p w14:paraId="4FCB6C88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4A0F7346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4DC6246A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456FC422" w14:textId="77777777" w:rsidR="0071340C" w:rsidRPr="00A30CC5" w:rsidRDefault="0071340C" w:rsidP="00A30CC5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BC42D15" w14:textId="77777777" w:rsidR="00DC652A" w:rsidRPr="00A30CC5" w:rsidRDefault="00CB29AC" w:rsidP="00A30CC5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30CC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A30CC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A30CC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0026B93" w14:textId="77777777" w:rsidR="00DC652A" w:rsidRPr="00A30CC5" w:rsidRDefault="0093388F" w:rsidP="00A30C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A30CC5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A30CC5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14:paraId="57E5C470" w14:textId="77777777" w:rsidR="0093388F" w:rsidRPr="00A30CC5" w:rsidRDefault="0093388F" w:rsidP="00A30CC5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rPr>
          <w:rFonts w:ascii="Times New Roman" w:eastAsia="Times New Roman" w:hAnsi="Times New Roman"/>
          <w:lang w:eastAsia="pl-PL"/>
        </w:rPr>
      </w:pPr>
      <w:r w:rsidRPr="00A30CC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4ADD4F4" w14:textId="77777777" w:rsidR="0093388F" w:rsidRPr="00A30CC5" w:rsidRDefault="0093388F" w:rsidP="00A30C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14:paraId="3BCF6D6E" w14:textId="77777777" w:rsidR="0093388F" w:rsidRPr="00A30CC5" w:rsidRDefault="0093388F" w:rsidP="00A30CC5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A30CC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1FA5F82B" w14:textId="77777777" w:rsidR="00CB29AC" w:rsidRPr="00A30CC5" w:rsidRDefault="00CB29AC" w:rsidP="00A30C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14:paraId="3D2E4FFB" w14:textId="77777777" w:rsidR="00CB29AC" w:rsidRPr="00A30CC5" w:rsidRDefault="00CB29AC" w:rsidP="00A30CC5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A30CC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4BF192A" w14:textId="77777777" w:rsidR="00830970" w:rsidRPr="00A30CC5" w:rsidRDefault="0093388F" w:rsidP="00A30C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A30CC5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A30CC5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14:paraId="223536F4" w14:textId="77777777" w:rsidR="00E27ABB" w:rsidRPr="00A30CC5" w:rsidRDefault="00830970" w:rsidP="00A30CC5">
      <w:pPr>
        <w:widowControl w:val="0"/>
        <w:suppressAutoHyphens/>
        <w:autoSpaceDE w:val="0"/>
        <w:autoSpaceDN w:val="0"/>
        <w:adjustRightInd w:val="0"/>
        <w:spacing w:after="60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A30CC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30CC5" w14:paraId="3CC3C0B0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E89E82F" w14:textId="77777777" w:rsidR="00071D4C" w:rsidRPr="00A30CC5" w:rsidRDefault="00071D4C" w:rsidP="00A30CC5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14:paraId="3B9D4018" w14:textId="77777777" w:rsidR="00071D4C" w:rsidRPr="00A30CC5" w:rsidRDefault="00071D4C" w:rsidP="00A30CC5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14:paraId="1AB0BDA6" w14:textId="77777777" w:rsidR="00071D4C" w:rsidRPr="00A30CC5" w:rsidRDefault="00071D4C" w:rsidP="00A30CC5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14:paraId="0968567C" w14:textId="77777777" w:rsidR="00053927" w:rsidRPr="00A30CC5" w:rsidRDefault="00053927" w:rsidP="00A30CC5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30CC5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2CA89F9" w14:textId="77777777" w:rsidR="00053927" w:rsidRPr="00A30CC5" w:rsidRDefault="00053927" w:rsidP="00A30CC5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ind w:right="879"/>
              <w:jc w:val="center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30CC5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F1BCE67" w14:textId="77777777" w:rsidR="00071D4C" w:rsidRPr="00A30CC5" w:rsidRDefault="00071D4C" w:rsidP="00A30CC5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14:paraId="58CA210E" w14:textId="77777777" w:rsidR="00071D4C" w:rsidRPr="00A30CC5" w:rsidRDefault="00071D4C" w:rsidP="00A30CC5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14:paraId="5D630C8C" w14:textId="77777777" w:rsidR="00071D4C" w:rsidRPr="00A30CC5" w:rsidRDefault="00071D4C" w:rsidP="00A30CC5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14:paraId="3BE5375E" w14:textId="77777777" w:rsidR="00053927" w:rsidRPr="00A30CC5" w:rsidRDefault="00053927" w:rsidP="00A30CC5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30CC5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389E930" w14:textId="77777777" w:rsidR="00053927" w:rsidRPr="00A30CC5" w:rsidRDefault="00053927" w:rsidP="00A30CC5">
            <w:pPr>
              <w:spacing w:before="60" w:after="0" w:line="276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30CC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30CC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30CC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30CC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30CC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3CC3E925" w14:textId="77777777" w:rsidR="00E27ABB" w:rsidRPr="00A30CC5" w:rsidRDefault="00E27ABB" w:rsidP="00A30CC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E27ABB" w:rsidRPr="00A30CC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26F24" w14:textId="77777777" w:rsidR="007874A1" w:rsidRDefault="007874A1" w:rsidP="00025386">
      <w:pPr>
        <w:spacing w:after="0" w:line="240" w:lineRule="auto"/>
      </w:pPr>
      <w:r>
        <w:separator/>
      </w:r>
    </w:p>
  </w:endnote>
  <w:endnote w:type="continuationSeparator" w:id="0">
    <w:p w14:paraId="317D53B8" w14:textId="77777777" w:rsidR="007874A1" w:rsidRDefault="007874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1E98D" w14:textId="77777777" w:rsidR="004B4C3D" w:rsidRDefault="004B4C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A32E" w14:textId="33E30502" w:rsidR="00025386" w:rsidRDefault="002328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82B771" wp14:editId="125722E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9F5D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ADFA4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C670BB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C4BA6" w14:textId="77777777" w:rsidR="004B4C3D" w:rsidRDefault="004B4C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847BA" w14:textId="77777777" w:rsidR="007874A1" w:rsidRDefault="007874A1" w:rsidP="00025386">
      <w:pPr>
        <w:spacing w:after="0" w:line="240" w:lineRule="auto"/>
      </w:pPr>
      <w:r>
        <w:separator/>
      </w:r>
    </w:p>
  </w:footnote>
  <w:footnote w:type="continuationSeparator" w:id="0">
    <w:p w14:paraId="06864596" w14:textId="77777777" w:rsidR="007874A1" w:rsidRDefault="007874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A1FE5" w14:textId="77777777" w:rsidR="004B4C3D" w:rsidRDefault="004B4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C91CE" w14:textId="77777777" w:rsidR="004B4C3D" w:rsidRDefault="004B4C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7EC20" w14:textId="77777777" w:rsidR="004B4C3D" w:rsidRDefault="004B4C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8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28B8"/>
    <w:rsid w:val="004374F2"/>
    <w:rsid w:val="00460705"/>
    <w:rsid w:val="00485239"/>
    <w:rsid w:val="004B4C3D"/>
    <w:rsid w:val="004E27D7"/>
    <w:rsid w:val="0055145C"/>
    <w:rsid w:val="005624D8"/>
    <w:rsid w:val="00620476"/>
    <w:rsid w:val="00657A47"/>
    <w:rsid w:val="0071340C"/>
    <w:rsid w:val="0071788C"/>
    <w:rsid w:val="00745A44"/>
    <w:rsid w:val="007666D6"/>
    <w:rsid w:val="007874A1"/>
    <w:rsid w:val="007D6755"/>
    <w:rsid w:val="00824D73"/>
    <w:rsid w:val="00830970"/>
    <w:rsid w:val="008833CF"/>
    <w:rsid w:val="008B797E"/>
    <w:rsid w:val="008F2498"/>
    <w:rsid w:val="0093388F"/>
    <w:rsid w:val="00A30CC5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B609D2"/>
  <w15:chartTrackingRefBased/>
  <w15:docId w15:val="{17CF97F3-DACF-4F55-BAD6-F0E924F7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Pękala</dc:creator>
  <cp:keywords/>
  <dc:description/>
  <cp:lastModifiedBy>Michał Pękala</cp:lastModifiedBy>
  <cp:revision>2</cp:revision>
  <dcterms:created xsi:type="dcterms:W3CDTF">2022-12-14T10:41:00Z</dcterms:created>
  <dcterms:modified xsi:type="dcterms:W3CDTF">2022-12-14T10:41:00Z</dcterms:modified>
</cp:coreProperties>
</file>