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C56F1" w:rsidP="00AC4757">
      <w:pPr>
        <w:spacing w:after="240"/>
        <w:jc w:val="right"/>
        <w:rPr>
          <w:sz w:val="22"/>
          <w:szCs w:val="22"/>
        </w:rPr>
      </w:pPr>
      <w:bookmarkStart w:id="0" w:name="_Hlk53520193"/>
      <w:r w:rsidRPr="002C56F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C56F1">
        <w:rPr>
          <w:sz w:val="22"/>
          <w:szCs w:val="22"/>
        </w:rPr>
        <w:t>2022-12-08</w:t>
      </w:r>
    </w:p>
    <w:p w:rsidR="002C56F1" w:rsidRPr="002C56F1" w:rsidRDefault="002C56F1" w:rsidP="00FB7F50">
      <w:pPr>
        <w:spacing w:after="40"/>
        <w:rPr>
          <w:b/>
          <w:bCs/>
          <w:sz w:val="22"/>
          <w:szCs w:val="22"/>
        </w:rPr>
      </w:pPr>
      <w:r w:rsidRPr="002C56F1">
        <w:rPr>
          <w:b/>
          <w:bCs/>
          <w:sz w:val="22"/>
          <w:szCs w:val="22"/>
        </w:rPr>
        <w:t>Politechnika Rzeszowska</w:t>
      </w:r>
    </w:p>
    <w:p w:rsidR="00FB7F50" w:rsidRPr="002245BE" w:rsidRDefault="002C56F1" w:rsidP="00FB7F50">
      <w:pPr>
        <w:spacing w:after="40"/>
        <w:rPr>
          <w:b/>
          <w:bCs/>
          <w:sz w:val="22"/>
          <w:szCs w:val="22"/>
        </w:rPr>
      </w:pPr>
      <w:r w:rsidRPr="002C56F1">
        <w:rPr>
          <w:b/>
          <w:bCs/>
          <w:sz w:val="22"/>
          <w:szCs w:val="22"/>
        </w:rPr>
        <w:t>Dział Zamówień Publicznych</w:t>
      </w:r>
    </w:p>
    <w:p w:rsidR="00FB7F50" w:rsidRPr="002245BE" w:rsidRDefault="002C56F1" w:rsidP="00FB7F50">
      <w:pPr>
        <w:rPr>
          <w:sz w:val="22"/>
          <w:szCs w:val="22"/>
        </w:rPr>
      </w:pPr>
      <w:r w:rsidRPr="002C56F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C56F1">
        <w:rPr>
          <w:sz w:val="22"/>
          <w:szCs w:val="22"/>
        </w:rPr>
        <w:t>12</w:t>
      </w:r>
    </w:p>
    <w:p w:rsidR="00FB7F50" w:rsidRPr="002245BE" w:rsidRDefault="002C56F1" w:rsidP="00FB7F50">
      <w:pPr>
        <w:rPr>
          <w:sz w:val="22"/>
          <w:szCs w:val="22"/>
        </w:rPr>
      </w:pPr>
      <w:r w:rsidRPr="002C56F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C56F1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C56F1" w:rsidRPr="00607F9B" w:rsidTr="009A218A">
        <w:trPr>
          <w:trHeight w:val="638"/>
        </w:trPr>
        <w:tc>
          <w:tcPr>
            <w:tcW w:w="959" w:type="dxa"/>
            <w:shd w:val="clear" w:color="auto" w:fill="auto"/>
          </w:tcPr>
          <w:p w:rsidR="002C56F1" w:rsidRPr="00607F9B" w:rsidRDefault="002C56F1" w:rsidP="009A21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C56F1" w:rsidRPr="00607F9B" w:rsidRDefault="002C56F1" w:rsidP="009A21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56F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56F1">
              <w:rPr>
                <w:b/>
                <w:bCs/>
                <w:sz w:val="22"/>
                <w:szCs w:val="22"/>
              </w:rPr>
              <w:t>Dostawa projektora wraz z akcesoriami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56F1">
              <w:rPr>
                <w:b/>
                <w:sz w:val="22"/>
                <w:szCs w:val="22"/>
              </w:rPr>
              <w:t>NA/O/315/2022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C56F1" w:rsidRPr="002C56F1" w:rsidRDefault="002C56F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2C56F1">
        <w:rPr>
          <w:b/>
          <w:sz w:val="22"/>
          <w:szCs w:val="22"/>
        </w:rPr>
        <w:t>Politechnika Rzeszowska</w:t>
      </w:r>
    </w:p>
    <w:p w:rsidR="008642B3" w:rsidRDefault="002C56F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C56F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C56F1" w:rsidTr="009A218A">
        <w:trPr>
          <w:cantSplit/>
        </w:trPr>
        <w:tc>
          <w:tcPr>
            <w:tcW w:w="10150" w:type="dxa"/>
          </w:tcPr>
          <w:p w:rsidR="002C56F1" w:rsidRPr="00D26ED6" w:rsidRDefault="002C56F1" w:rsidP="009A218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C56F1">
              <w:rPr>
                <w:b/>
                <w:sz w:val="22"/>
                <w:szCs w:val="22"/>
              </w:rPr>
              <w:t>ZETO RZESZÓW SP. ZO.O.</w:t>
            </w:r>
          </w:p>
          <w:p w:rsidR="002C56F1" w:rsidRPr="009F0E5C" w:rsidRDefault="002C56F1" w:rsidP="009A218A">
            <w:pPr>
              <w:jc w:val="both"/>
              <w:rPr>
                <w:bCs/>
                <w:sz w:val="22"/>
                <w:szCs w:val="22"/>
              </w:rPr>
            </w:pPr>
            <w:r w:rsidRPr="002C56F1">
              <w:rPr>
                <w:bCs/>
                <w:sz w:val="22"/>
                <w:szCs w:val="22"/>
              </w:rPr>
              <w:t>Rejtana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56F1">
              <w:rPr>
                <w:bCs/>
                <w:sz w:val="22"/>
                <w:szCs w:val="22"/>
              </w:rPr>
              <w:t>55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C56F1" w:rsidRPr="009F0E5C" w:rsidRDefault="002C56F1" w:rsidP="009A218A">
            <w:pPr>
              <w:jc w:val="both"/>
              <w:rPr>
                <w:bCs/>
                <w:sz w:val="22"/>
                <w:szCs w:val="22"/>
              </w:rPr>
            </w:pPr>
            <w:r w:rsidRPr="002C56F1">
              <w:rPr>
                <w:bCs/>
                <w:sz w:val="22"/>
                <w:szCs w:val="22"/>
              </w:rPr>
              <w:t>35-326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56F1">
              <w:rPr>
                <w:bCs/>
                <w:sz w:val="22"/>
                <w:szCs w:val="22"/>
              </w:rPr>
              <w:t>Rzeszów</w:t>
            </w:r>
          </w:p>
          <w:p w:rsidR="002C56F1" w:rsidRPr="00D26ED6" w:rsidRDefault="002C56F1" w:rsidP="009A218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C56F1" w:rsidRPr="00D26ED6" w:rsidRDefault="002C56F1" w:rsidP="009A218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C56F1">
              <w:rPr>
                <w:sz w:val="22"/>
                <w:szCs w:val="22"/>
              </w:rPr>
              <w:t>Dostawa projektora wraz z akcesoriami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C56F1">
              <w:rPr>
                <w:b/>
                <w:sz w:val="22"/>
                <w:szCs w:val="22"/>
              </w:rPr>
              <w:t>4 731.81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C56F1" w:rsidRPr="00D26ED6" w:rsidRDefault="002C56F1" w:rsidP="009A218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C56F1" w:rsidRDefault="002C56F1" w:rsidP="009A218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56F1">
              <w:t>najkorzystniejsza oferta wg przyjętych kryteriów</w:t>
            </w:r>
          </w:p>
        </w:tc>
      </w:tr>
    </w:tbl>
    <w:p w:rsidR="003A0AFC" w:rsidRPr="00756CDA" w:rsidRDefault="002C56F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3073E">
        <w:rPr>
          <w:color w:val="000000"/>
          <w:sz w:val="22"/>
          <w:szCs w:val="22"/>
        </w:rPr>
        <w:t>Zestawienie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93073E" w:rsidRPr="0093073E" w:rsidTr="0093073E">
        <w:tc>
          <w:tcPr>
            <w:tcW w:w="993" w:type="dxa"/>
            <w:shd w:val="clear" w:color="auto" w:fill="auto"/>
            <w:vAlign w:val="center"/>
          </w:tcPr>
          <w:p w:rsidR="0093073E" w:rsidRPr="0093073E" w:rsidRDefault="0093073E" w:rsidP="009A218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93073E" w:rsidRPr="0093073E" w:rsidRDefault="0093073E" w:rsidP="009A218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93073E" w:rsidRPr="0093073E" w:rsidRDefault="0093073E" w:rsidP="009A218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Cena oferty</w:t>
            </w:r>
          </w:p>
        </w:tc>
      </w:tr>
      <w:tr w:rsidR="0093073E" w:rsidRPr="0093073E" w:rsidTr="0093073E">
        <w:tc>
          <w:tcPr>
            <w:tcW w:w="993" w:type="dxa"/>
            <w:shd w:val="clear" w:color="auto" w:fill="auto"/>
            <w:vAlign w:val="center"/>
          </w:tcPr>
          <w:p w:rsidR="0093073E" w:rsidRPr="0093073E" w:rsidRDefault="0093073E" w:rsidP="009A218A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3073E" w:rsidRPr="0093073E" w:rsidRDefault="0093073E" w:rsidP="009A218A">
            <w:pPr>
              <w:spacing w:before="80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ZETO RZESZÓW SP. ZO.O.</w:t>
            </w:r>
          </w:p>
          <w:p w:rsidR="0093073E" w:rsidRPr="0093073E" w:rsidRDefault="0093073E" w:rsidP="009A218A">
            <w:pPr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 xml:space="preserve">Rejtana 55 </w:t>
            </w:r>
          </w:p>
          <w:p w:rsidR="0093073E" w:rsidRPr="0093073E" w:rsidRDefault="0093073E" w:rsidP="009A218A">
            <w:pPr>
              <w:spacing w:after="80"/>
              <w:jc w:val="both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35-326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93073E" w:rsidRPr="0093073E" w:rsidRDefault="0093073E" w:rsidP="009A218A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4 731.81 zł</w:t>
            </w:r>
          </w:p>
        </w:tc>
      </w:tr>
      <w:tr w:rsidR="0093073E" w:rsidRPr="0093073E" w:rsidTr="0093073E">
        <w:tc>
          <w:tcPr>
            <w:tcW w:w="993" w:type="dxa"/>
            <w:shd w:val="clear" w:color="auto" w:fill="auto"/>
            <w:vAlign w:val="center"/>
          </w:tcPr>
          <w:p w:rsidR="0093073E" w:rsidRPr="0093073E" w:rsidRDefault="0093073E" w:rsidP="009A218A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3073E" w:rsidRPr="0093073E" w:rsidRDefault="0093073E" w:rsidP="009A218A">
            <w:pPr>
              <w:spacing w:before="80"/>
              <w:rPr>
                <w:sz w:val="20"/>
                <w:szCs w:val="20"/>
              </w:rPr>
            </w:pPr>
            <w:proofErr w:type="spellStart"/>
            <w:r w:rsidRPr="0093073E">
              <w:rPr>
                <w:sz w:val="20"/>
                <w:szCs w:val="20"/>
              </w:rPr>
              <w:t>InFast</w:t>
            </w:r>
            <w:proofErr w:type="spellEnd"/>
            <w:r w:rsidRPr="0093073E">
              <w:rPr>
                <w:sz w:val="20"/>
                <w:szCs w:val="20"/>
              </w:rPr>
              <w:t xml:space="preserve"> sp. z o.o.</w:t>
            </w:r>
          </w:p>
          <w:p w:rsidR="0093073E" w:rsidRPr="0093073E" w:rsidRDefault="0093073E" w:rsidP="009A218A">
            <w:pPr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 xml:space="preserve">Legionów 31 </w:t>
            </w:r>
          </w:p>
          <w:p w:rsidR="0093073E" w:rsidRPr="0093073E" w:rsidRDefault="0093073E" w:rsidP="009A218A">
            <w:pPr>
              <w:spacing w:after="80"/>
              <w:jc w:val="both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35-111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93073E" w:rsidRPr="0093073E" w:rsidRDefault="0093073E" w:rsidP="009A218A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3073E">
              <w:rPr>
                <w:sz w:val="20"/>
                <w:szCs w:val="20"/>
              </w:rPr>
              <w:t>4 907.70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738" w:rsidRDefault="007F3738">
      <w:r>
        <w:separator/>
      </w:r>
    </w:p>
  </w:endnote>
  <w:endnote w:type="continuationSeparator" w:id="0">
    <w:p w:rsidR="007F3738" w:rsidRDefault="007F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738" w:rsidRDefault="007F3738">
      <w:r>
        <w:separator/>
      </w:r>
    </w:p>
  </w:footnote>
  <w:footnote w:type="continuationSeparator" w:id="0">
    <w:p w:rsidR="007F3738" w:rsidRDefault="007F3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73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C56F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3738"/>
    <w:rsid w:val="00832144"/>
    <w:rsid w:val="008567C7"/>
    <w:rsid w:val="008642B3"/>
    <w:rsid w:val="008A6C10"/>
    <w:rsid w:val="008E5102"/>
    <w:rsid w:val="00915B9E"/>
    <w:rsid w:val="0093073E"/>
    <w:rsid w:val="00952256"/>
    <w:rsid w:val="0097748A"/>
    <w:rsid w:val="009F0E5C"/>
    <w:rsid w:val="00A029B8"/>
    <w:rsid w:val="00A17CDB"/>
    <w:rsid w:val="00AA02AC"/>
    <w:rsid w:val="00AC4757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027F9-24DF-444E-A26A-A5BD2C347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825</Characters>
  <Application>Microsoft Office Word</Application>
  <DocSecurity>0</DocSecurity>
  <Lines>45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2022-12-08T07:11:00Z</cp:lastPrinted>
  <dcterms:created xsi:type="dcterms:W3CDTF">2022-12-08T07:11:00Z</dcterms:created>
  <dcterms:modified xsi:type="dcterms:W3CDTF">2022-12-08T07:11:00Z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b54da71b1c3265af5d563b796ca7a141cd168833e97e1c668bcff46843340150</vt:lpwstr>
  </property>
</Properties>
</file>