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4778D" w:rsidP="00CC1A58">
      <w:pPr>
        <w:spacing w:after="240"/>
        <w:jc w:val="right"/>
        <w:rPr>
          <w:sz w:val="22"/>
          <w:szCs w:val="22"/>
        </w:rPr>
      </w:pPr>
      <w:bookmarkStart w:id="0" w:name="_Hlk53520193"/>
      <w:r w:rsidRPr="00D4778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4778D">
        <w:rPr>
          <w:sz w:val="22"/>
          <w:szCs w:val="22"/>
        </w:rPr>
        <w:t>2022-12-01</w:t>
      </w:r>
    </w:p>
    <w:p w:rsidR="00D4778D" w:rsidRPr="00D4778D" w:rsidRDefault="00D4778D" w:rsidP="00FB7F50">
      <w:pPr>
        <w:spacing w:after="40"/>
        <w:rPr>
          <w:b/>
          <w:bCs/>
          <w:sz w:val="22"/>
          <w:szCs w:val="22"/>
        </w:rPr>
      </w:pPr>
      <w:r w:rsidRPr="00D4778D">
        <w:rPr>
          <w:b/>
          <w:bCs/>
          <w:sz w:val="22"/>
          <w:szCs w:val="22"/>
        </w:rPr>
        <w:t>Politechnika Rzeszowska</w:t>
      </w:r>
    </w:p>
    <w:p w:rsidR="00FB7F50" w:rsidRPr="002245BE" w:rsidRDefault="00D4778D" w:rsidP="00FB7F50">
      <w:pPr>
        <w:spacing w:after="40"/>
        <w:rPr>
          <w:b/>
          <w:bCs/>
          <w:sz w:val="22"/>
          <w:szCs w:val="22"/>
        </w:rPr>
      </w:pPr>
      <w:r w:rsidRPr="00D4778D">
        <w:rPr>
          <w:b/>
          <w:bCs/>
          <w:sz w:val="22"/>
          <w:szCs w:val="22"/>
        </w:rPr>
        <w:t>Dział Zamówień Publicznych</w:t>
      </w:r>
    </w:p>
    <w:p w:rsidR="00FB7F50" w:rsidRPr="002245BE" w:rsidRDefault="00D4778D" w:rsidP="00FB7F50">
      <w:pPr>
        <w:rPr>
          <w:sz w:val="22"/>
          <w:szCs w:val="22"/>
        </w:rPr>
      </w:pPr>
      <w:r w:rsidRPr="00D4778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4778D">
        <w:rPr>
          <w:sz w:val="22"/>
          <w:szCs w:val="22"/>
        </w:rPr>
        <w:t>12</w:t>
      </w:r>
    </w:p>
    <w:p w:rsidR="00FB7F50" w:rsidRPr="002245BE" w:rsidRDefault="00D4778D" w:rsidP="00FB7F50">
      <w:pPr>
        <w:rPr>
          <w:sz w:val="22"/>
          <w:szCs w:val="22"/>
        </w:rPr>
      </w:pPr>
      <w:r w:rsidRPr="00D4778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4778D">
        <w:rPr>
          <w:sz w:val="22"/>
          <w:szCs w:val="22"/>
        </w:rPr>
        <w:t>Rzeszów</w:t>
      </w:r>
      <w:bookmarkStart w:id="1" w:name="_GoBack"/>
      <w:bookmarkEnd w:id="1"/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4778D" w:rsidRPr="00607F9B" w:rsidTr="00F7770B">
        <w:trPr>
          <w:trHeight w:val="638"/>
        </w:trPr>
        <w:tc>
          <w:tcPr>
            <w:tcW w:w="959" w:type="dxa"/>
            <w:shd w:val="clear" w:color="auto" w:fill="auto"/>
          </w:tcPr>
          <w:p w:rsidR="00D4778D" w:rsidRPr="00607F9B" w:rsidRDefault="00D4778D" w:rsidP="00F777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4778D" w:rsidRPr="00607F9B" w:rsidRDefault="00D4778D" w:rsidP="00F777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4778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4778D">
              <w:rPr>
                <w:b/>
                <w:bCs/>
                <w:sz w:val="22"/>
                <w:szCs w:val="22"/>
              </w:rPr>
              <w:t>Dostawa materiałów laboratoryjnych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4778D">
              <w:rPr>
                <w:b/>
                <w:sz w:val="22"/>
                <w:szCs w:val="22"/>
              </w:rPr>
              <w:t>NA/O/304/2022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4778D" w:rsidRPr="00D4778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4778D" w:rsidRPr="00D4778D">
        <w:rPr>
          <w:b/>
          <w:sz w:val="22"/>
          <w:szCs w:val="22"/>
        </w:rPr>
        <w:t>Politechnika Rzeszowska</w:t>
      </w:r>
    </w:p>
    <w:p w:rsidR="008642B3" w:rsidRDefault="00D4778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4778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4778D" w:rsidTr="00F7770B">
        <w:trPr>
          <w:cantSplit/>
        </w:trPr>
        <w:tc>
          <w:tcPr>
            <w:tcW w:w="9498" w:type="dxa"/>
          </w:tcPr>
          <w:p w:rsidR="00D4778D" w:rsidRPr="00D26ED6" w:rsidRDefault="00D4778D" w:rsidP="00F7770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78D">
              <w:rPr>
                <w:b/>
                <w:sz w:val="22"/>
                <w:szCs w:val="22"/>
              </w:rPr>
              <w:t>AB SYSTEM Andrzej Białoń</w:t>
            </w:r>
          </w:p>
          <w:p w:rsidR="00D4778D" w:rsidRPr="009F0E5C" w:rsidRDefault="00D4778D" w:rsidP="00F7770B">
            <w:pPr>
              <w:jc w:val="both"/>
              <w:rPr>
                <w:bCs/>
                <w:sz w:val="22"/>
                <w:szCs w:val="22"/>
              </w:rPr>
            </w:pPr>
            <w:r w:rsidRPr="00D4778D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78D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4778D" w:rsidRPr="009F0E5C" w:rsidRDefault="00D4778D" w:rsidP="00F7770B">
            <w:pPr>
              <w:jc w:val="both"/>
              <w:rPr>
                <w:bCs/>
                <w:sz w:val="22"/>
                <w:szCs w:val="22"/>
              </w:rPr>
            </w:pPr>
            <w:r w:rsidRPr="00D4778D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78D">
              <w:rPr>
                <w:bCs/>
                <w:sz w:val="22"/>
                <w:szCs w:val="22"/>
              </w:rPr>
              <w:t>Zagórzany</w:t>
            </w:r>
          </w:p>
          <w:p w:rsidR="00D4778D" w:rsidRDefault="00D4778D" w:rsidP="00F7770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4778D" w:rsidRPr="00211A34" w:rsidRDefault="00D4778D" w:rsidP="00F7770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4778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4778D">
              <w:rPr>
                <w:sz w:val="22"/>
                <w:szCs w:val="22"/>
              </w:rPr>
              <w:t>Dostawa materiałów i surowców (w tym surowców, półproduktów, odczynników, materiałów eksploatacyjnych, itp.) służących do prowadzenia badań.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4778D">
              <w:rPr>
                <w:b/>
                <w:sz w:val="22"/>
                <w:szCs w:val="22"/>
              </w:rPr>
              <w:t>18 905.97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4778D" w:rsidRPr="00D26ED6" w:rsidRDefault="00D4778D" w:rsidP="00F7770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4778D" w:rsidRDefault="00D4778D" w:rsidP="00F7770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4778D">
              <w:t xml:space="preserve">najkorzystniejsza oferta wg </w:t>
            </w:r>
            <w:r w:rsidR="00CC1A58" w:rsidRPr="00D4778D">
              <w:t>przyjętych</w:t>
            </w:r>
            <w:r w:rsidRPr="00D4778D">
              <w:t xml:space="preserve"> kryteriów</w:t>
            </w:r>
          </w:p>
        </w:tc>
      </w:tr>
      <w:tr w:rsidR="00D4778D" w:rsidTr="00F7770B">
        <w:trPr>
          <w:cantSplit/>
        </w:trPr>
        <w:tc>
          <w:tcPr>
            <w:tcW w:w="9498" w:type="dxa"/>
          </w:tcPr>
          <w:p w:rsidR="00D4778D" w:rsidRPr="00D26ED6" w:rsidRDefault="00D4778D" w:rsidP="00F7770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78D">
              <w:rPr>
                <w:b/>
                <w:sz w:val="22"/>
                <w:szCs w:val="22"/>
              </w:rPr>
              <w:t>Element Urszula Bryja</w:t>
            </w:r>
          </w:p>
          <w:p w:rsidR="00D4778D" w:rsidRPr="009F0E5C" w:rsidRDefault="00D4778D" w:rsidP="00F7770B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D4778D">
              <w:rPr>
                <w:bCs/>
                <w:sz w:val="22"/>
                <w:szCs w:val="22"/>
              </w:rPr>
              <w:t>Prof</w:t>
            </w:r>
            <w:proofErr w:type="spellEnd"/>
            <w:r w:rsidRPr="00D4778D">
              <w:rPr>
                <w:bCs/>
                <w:sz w:val="22"/>
                <w:szCs w:val="22"/>
              </w:rPr>
              <w:t xml:space="preserve"> L. </w:t>
            </w:r>
            <w:proofErr w:type="spellStart"/>
            <w:r w:rsidRPr="00D4778D">
              <w:rPr>
                <w:bCs/>
                <w:sz w:val="22"/>
                <w:szCs w:val="22"/>
              </w:rPr>
              <w:t>Chmaja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78D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4778D" w:rsidRPr="009F0E5C" w:rsidRDefault="00D4778D" w:rsidP="00F7770B">
            <w:pPr>
              <w:jc w:val="both"/>
              <w:rPr>
                <w:bCs/>
                <w:sz w:val="22"/>
                <w:szCs w:val="22"/>
              </w:rPr>
            </w:pPr>
            <w:r w:rsidRPr="00D4778D">
              <w:rPr>
                <w:bCs/>
                <w:sz w:val="22"/>
                <w:szCs w:val="22"/>
              </w:rPr>
              <w:t>35-021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78D">
              <w:rPr>
                <w:bCs/>
                <w:sz w:val="22"/>
                <w:szCs w:val="22"/>
              </w:rPr>
              <w:t>Rzeszów</w:t>
            </w:r>
          </w:p>
          <w:p w:rsidR="00D4778D" w:rsidRDefault="00D4778D" w:rsidP="00F7770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4778D" w:rsidRPr="00211A34" w:rsidRDefault="00D4778D" w:rsidP="00F7770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4778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4778D">
              <w:rPr>
                <w:sz w:val="22"/>
                <w:szCs w:val="22"/>
              </w:rPr>
              <w:t>Dostawa materiałów laboratoryjnych - zestaw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4778D">
              <w:rPr>
                <w:b/>
                <w:sz w:val="22"/>
                <w:szCs w:val="22"/>
              </w:rPr>
              <w:t>25 666.74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4778D" w:rsidRPr="00D26ED6" w:rsidRDefault="00D4778D" w:rsidP="00F7770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4778D" w:rsidRDefault="00D4778D" w:rsidP="00F7770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4778D">
              <w:t>najkorzystniejsza oferta wg przyjętych kryteriów</w:t>
            </w:r>
          </w:p>
        </w:tc>
      </w:tr>
    </w:tbl>
    <w:p w:rsidR="003A0AFC" w:rsidRDefault="00AD7544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2693"/>
        <w:gridCol w:w="1843"/>
        <w:gridCol w:w="2694"/>
      </w:tblGrid>
      <w:tr w:rsidR="00AD7544" w:rsidRPr="00AD7544" w:rsidTr="0043531C">
        <w:tc>
          <w:tcPr>
            <w:tcW w:w="851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Nr 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Cena oferty</w:t>
            </w:r>
          </w:p>
        </w:tc>
        <w:tc>
          <w:tcPr>
            <w:tcW w:w="2694" w:type="dxa"/>
          </w:tcPr>
          <w:p w:rsidR="00AD7544" w:rsidRPr="00AD7544" w:rsidRDefault="00AD7544" w:rsidP="00F7770B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Uwagi</w:t>
            </w:r>
          </w:p>
        </w:tc>
      </w:tr>
      <w:tr w:rsidR="00AD7544" w:rsidRPr="00AD7544" w:rsidTr="0043531C">
        <w:tc>
          <w:tcPr>
            <w:tcW w:w="851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AD7544" w:rsidRPr="00AD7544" w:rsidRDefault="00AD7544" w:rsidP="00F7770B">
            <w:pPr>
              <w:spacing w:before="80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LAB EMPIRE S.C.</w:t>
            </w:r>
          </w:p>
          <w:p w:rsidR="00AD7544" w:rsidRPr="00AD7544" w:rsidRDefault="00AD7544" w:rsidP="00F7770B">
            <w:pPr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 xml:space="preserve">Borowa 1C </w:t>
            </w:r>
          </w:p>
          <w:p w:rsidR="00AD7544" w:rsidRPr="00AD7544" w:rsidRDefault="00AD7544" w:rsidP="00F7770B">
            <w:pPr>
              <w:spacing w:after="80"/>
              <w:jc w:val="both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35-232 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25 305.48 zł</w:t>
            </w:r>
          </w:p>
        </w:tc>
        <w:tc>
          <w:tcPr>
            <w:tcW w:w="2694" w:type="dxa"/>
          </w:tcPr>
          <w:p w:rsidR="00AD7544" w:rsidRPr="00AD7544" w:rsidRDefault="0043531C" w:rsidP="0043531C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Oferta podlega odrzuceniu. Wykonawca zaoferował produkt niezgodny z wymaganiami Zamawiającego poz. 3</w:t>
            </w:r>
          </w:p>
        </w:tc>
      </w:tr>
      <w:tr w:rsidR="00AD7544" w:rsidRPr="00AD7544" w:rsidTr="0043531C">
        <w:tc>
          <w:tcPr>
            <w:tcW w:w="851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AD7544" w:rsidRPr="00AD7544" w:rsidRDefault="00AD7544" w:rsidP="00F7770B">
            <w:pPr>
              <w:spacing w:before="80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AB SYSTEM Andrzej Białoń</w:t>
            </w:r>
          </w:p>
          <w:p w:rsidR="00AD7544" w:rsidRPr="00AD7544" w:rsidRDefault="00AD7544" w:rsidP="00F7770B">
            <w:pPr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 xml:space="preserve">Klęczany 165 </w:t>
            </w:r>
          </w:p>
          <w:p w:rsidR="00AD7544" w:rsidRPr="00AD7544" w:rsidRDefault="00AD7544" w:rsidP="00F7770B">
            <w:pPr>
              <w:spacing w:after="80"/>
              <w:jc w:val="both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38-333 Zagórzany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18 905.97 zł</w:t>
            </w:r>
          </w:p>
        </w:tc>
        <w:tc>
          <w:tcPr>
            <w:tcW w:w="2694" w:type="dxa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AD7544" w:rsidRPr="00AD7544" w:rsidTr="0043531C">
        <w:tc>
          <w:tcPr>
            <w:tcW w:w="851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AD7544" w:rsidRPr="00AD7544" w:rsidRDefault="00AD7544" w:rsidP="00F7770B">
            <w:pPr>
              <w:spacing w:before="80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AB SYSTEM Andrzej Białoń</w:t>
            </w:r>
          </w:p>
          <w:p w:rsidR="00AD7544" w:rsidRPr="00AD7544" w:rsidRDefault="00AD7544" w:rsidP="00F7770B">
            <w:pPr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 xml:space="preserve">Klęczany 165 </w:t>
            </w:r>
          </w:p>
          <w:p w:rsidR="00AD7544" w:rsidRPr="00AD7544" w:rsidRDefault="00AD7544" w:rsidP="00F7770B">
            <w:pPr>
              <w:spacing w:after="80"/>
              <w:jc w:val="both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38-333 Zagórzany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30 153.45 zł</w:t>
            </w:r>
          </w:p>
        </w:tc>
        <w:tc>
          <w:tcPr>
            <w:tcW w:w="2694" w:type="dxa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AD7544" w:rsidRPr="00AD7544" w:rsidTr="0043531C">
        <w:tc>
          <w:tcPr>
            <w:tcW w:w="851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AD7544" w:rsidRPr="00AD7544" w:rsidRDefault="00AD7544" w:rsidP="00F7770B">
            <w:pPr>
              <w:spacing w:before="80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Element Urszula Bryja</w:t>
            </w:r>
          </w:p>
          <w:p w:rsidR="00AD7544" w:rsidRPr="00AD7544" w:rsidRDefault="00AD7544" w:rsidP="00F7770B">
            <w:pPr>
              <w:rPr>
                <w:sz w:val="20"/>
                <w:szCs w:val="20"/>
              </w:rPr>
            </w:pPr>
            <w:proofErr w:type="spellStart"/>
            <w:r w:rsidRPr="00AD7544">
              <w:rPr>
                <w:sz w:val="20"/>
                <w:szCs w:val="20"/>
              </w:rPr>
              <w:t>Prof</w:t>
            </w:r>
            <w:proofErr w:type="spellEnd"/>
            <w:r w:rsidRPr="00AD7544">
              <w:rPr>
                <w:sz w:val="20"/>
                <w:szCs w:val="20"/>
              </w:rPr>
              <w:t xml:space="preserve"> L. </w:t>
            </w:r>
            <w:proofErr w:type="spellStart"/>
            <w:r w:rsidRPr="00AD7544">
              <w:rPr>
                <w:sz w:val="20"/>
                <w:szCs w:val="20"/>
              </w:rPr>
              <w:t>Chmaja</w:t>
            </w:r>
            <w:proofErr w:type="spellEnd"/>
            <w:r w:rsidRPr="00AD7544">
              <w:rPr>
                <w:sz w:val="20"/>
                <w:szCs w:val="20"/>
              </w:rPr>
              <w:t xml:space="preserve"> 4 </w:t>
            </w:r>
          </w:p>
          <w:p w:rsidR="00AD7544" w:rsidRPr="00AD7544" w:rsidRDefault="00AD7544" w:rsidP="00F7770B">
            <w:pPr>
              <w:spacing w:after="80"/>
              <w:jc w:val="both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35-021 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19 446.03 zł</w:t>
            </w:r>
          </w:p>
        </w:tc>
        <w:tc>
          <w:tcPr>
            <w:tcW w:w="2694" w:type="dxa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AD7544" w:rsidRPr="00AD7544" w:rsidTr="0043531C">
        <w:tc>
          <w:tcPr>
            <w:tcW w:w="851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AD7544" w:rsidRPr="00AD7544" w:rsidRDefault="00AD7544" w:rsidP="00F7770B">
            <w:pPr>
              <w:spacing w:before="80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Element Urszula Bryja</w:t>
            </w:r>
          </w:p>
          <w:p w:rsidR="00AD7544" w:rsidRPr="00AD7544" w:rsidRDefault="00AD7544" w:rsidP="00F7770B">
            <w:pPr>
              <w:rPr>
                <w:sz w:val="20"/>
                <w:szCs w:val="20"/>
              </w:rPr>
            </w:pPr>
            <w:proofErr w:type="spellStart"/>
            <w:r w:rsidRPr="00AD7544">
              <w:rPr>
                <w:sz w:val="20"/>
                <w:szCs w:val="20"/>
              </w:rPr>
              <w:t>Prof</w:t>
            </w:r>
            <w:proofErr w:type="spellEnd"/>
            <w:r w:rsidRPr="00AD7544">
              <w:rPr>
                <w:sz w:val="20"/>
                <w:szCs w:val="20"/>
              </w:rPr>
              <w:t xml:space="preserve"> L. </w:t>
            </w:r>
            <w:proofErr w:type="spellStart"/>
            <w:r w:rsidRPr="00AD7544">
              <w:rPr>
                <w:sz w:val="20"/>
                <w:szCs w:val="20"/>
              </w:rPr>
              <w:t>Chmaja</w:t>
            </w:r>
            <w:proofErr w:type="spellEnd"/>
            <w:r w:rsidRPr="00AD7544">
              <w:rPr>
                <w:sz w:val="20"/>
                <w:szCs w:val="20"/>
              </w:rPr>
              <w:t xml:space="preserve"> 4 </w:t>
            </w:r>
          </w:p>
          <w:p w:rsidR="00AD7544" w:rsidRPr="00AD7544" w:rsidRDefault="00AD7544" w:rsidP="00F7770B">
            <w:pPr>
              <w:spacing w:after="80"/>
              <w:jc w:val="both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35-021 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25 666.74 zł</w:t>
            </w:r>
          </w:p>
        </w:tc>
        <w:tc>
          <w:tcPr>
            <w:tcW w:w="2694" w:type="dxa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AD7544" w:rsidRPr="00AD7544" w:rsidTr="0043531C">
        <w:tc>
          <w:tcPr>
            <w:tcW w:w="851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AD7544" w:rsidRPr="00AD7544" w:rsidRDefault="00AD7544" w:rsidP="00F7770B">
            <w:pPr>
              <w:spacing w:before="80"/>
              <w:rPr>
                <w:sz w:val="20"/>
                <w:szCs w:val="20"/>
              </w:rPr>
            </w:pPr>
            <w:proofErr w:type="spellStart"/>
            <w:r w:rsidRPr="00AD7544">
              <w:rPr>
                <w:sz w:val="20"/>
                <w:szCs w:val="20"/>
              </w:rPr>
              <w:t>Th.Geyer</w:t>
            </w:r>
            <w:proofErr w:type="spellEnd"/>
            <w:r w:rsidRPr="00AD7544">
              <w:rPr>
                <w:sz w:val="20"/>
                <w:szCs w:val="20"/>
              </w:rPr>
              <w:t xml:space="preserve"> Polska Sp. z o.o.</w:t>
            </w:r>
          </w:p>
          <w:p w:rsidR="00AD7544" w:rsidRPr="00AD7544" w:rsidRDefault="00AD7544" w:rsidP="00F7770B">
            <w:pPr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 xml:space="preserve">Czeska 22A </w:t>
            </w:r>
          </w:p>
          <w:p w:rsidR="00AD7544" w:rsidRPr="00AD7544" w:rsidRDefault="00AD7544" w:rsidP="00F7770B">
            <w:pPr>
              <w:spacing w:after="80"/>
              <w:jc w:val="both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03-902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22 802.97 zł</w:t>
            </w:r>
          </w:p>
        </w:tc>
        <w:tc>
          <w:tcPr>
            <w:tcW w:w="2694" w:type="dxa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AD7544" w:rsidRPr="00AD7544" w:rsidTr="0043531C">
        <w:tc>
          <w:tcPr>
            <w:tcW w:w="851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AD7544" w:rsidRPr="00AD7544" w:rsidRDefault="00AD7544" w:rsidP="00F7770B">
            <w:pPr>
              <w:spacing w:before="80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ALCHEM Grupa Sp. z o.o.</w:t>
            </w:r>
          </w:p>
          <w:p w:rsidR="00AD7544" w:rsidRPr="00AD7544" w:rsidRDefault="00AD7544" w:rsidP="00F7770B">
            <w:pPr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 xml:space="preserve">Polna 21 </w:t>
            </w:r>
          </w:p>
          <w:p w:rsidR="00AD7544" w:rsidRPr="00AD7544" w:rsidRDefault="00AD7544" w:rsidP="00F7770B">
            <w:pPr>
              <w:spacing w:after="80"/>
              <w:jc w:val="both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87-100 Toruń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D7544">
              <w:rPr>
                <w:sz w:val="20"/>
                <w:szCs w:val="20"/>
              </w:rPr>
              <w:t>19 407.75 zł</w:t>
            </w:r>
          </w:p>
        </w:tc>
        <w:tc>
          <w:tcPr>
            <w:tcW w:w="2694" w:type="dxa"/>
          </w:tcPr>
          <w:p w:rsidR="00AD7544" w:rsidRPr="00AD7544" w:rsidRDefault="00AD7544" w:rsidP="00F7770B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</w:tbl>
    <w:p w:rsidR="00AD7544" w:rsidRPr="00756CDA" w:rsidRDefault="00AD7544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43531C">
      <w:footerReference w:type="default" r:id="rId7"/>
      <w:headerReference w:type="first" r:id="rId8"/>
      <w:pgSz w:w="11906" w:h="16838"/>
      <w:pgMar w:top="1079" w:right="1274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8A6" w:rsidRDefault="008428A6">
      <w:r>
        <w:separator/>
      </w:r>
    </w:p>
  </w:endnote>
  <w:endnote w:type="continuationSeparator" w:id="0">
    <w:p w:rsidR="008428A6" w:rsidRDefault="00842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8A6" w:rsidRDefault="008428A6">
      <w:r>
        <w:separator/>
      </w:r>
    </w:p>
  </w:footnote>
  <w:footnote w:type="continuationSeparator" w:id="0">
    <w:p w:rsidR="008428A6" w:rsidRDefault="008428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31C" w:rsidRDefault="0043531C" w:rsidP="0043531C">
    <w:pPr>
      <w:pStyle w:val="p2"/>
      <w:spacing w:before="0" w:beforeAutospacing="0" w:after="0" w:afterAutospacing="0" w:line="360" w:lineRule="auto"/>
      <w:jc w:val="center"/>
      <w:rPr>
        <w:b/>
        <w:bCs/>
        <w:color w:val="000000"/>
        <w:sz w:val="28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0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43531C" w:rsidRPr="00A75F58" w:rsidRDefault="0043531C" w:rsidP="0043531C">
    <w:pPr>
      <w:numPr>
        <w:ilvl w:val="0"/>
        <w:numId w:val="1"/>
      </w:numPr>
      <w:jc w:val="both"/>
      <w:rPr>
        <w:rFonts w:ascii="Calibri" w:hAnsi="Calibri" w:cs="Calibri"/>
        <w:color w:val="000000"/>
        <w:sz w:val="22"/>
        <w:szCs w:val="22"/>
      </w:rPr>
    </w:pPr>
    <w:r w:rsidRPr="00A75F58">
      <w:rPr>
        <w:rFonts w:ascii="Calibri" w:hAnsi="Calibri" w:cs="Calibri"/>
        <w:color w:val="000000"/>
        <w:sz w:val="22"/>
        <w:szCs w:val="22"/>
      </w:rPr>
      <w:t>RPO .RC .22.010 - PCI N3_549 Ciekłokrystaliczne żywice epoksydowe jako inteligentne materiały przewodzące do przemysłu lotniczego;</w:t>
    </w:r>
  </w:p>
  <w:p w:rsidR="0043531C" w:rsidRPr="00A75F58" w:rsidRDefault="0043531C" w:rsidP="0043531C">
    <w:pPr>
      <w:numPr>
        <w:ilvl w:val="0"/>
        <w:numId w:val="1"/>
      </w:numPr>
      <w:jc w:val="both"/>
      <w:rPr>
        <w:rFonts w:ascii="Calibri" w:hAnsi="Calibri" w:cs="Calibri"/>
        <w:color w:val="000000"/>
        <w:sz w:val="22"/>
        <w:szCs w:val="22"/>
      </w:rPr>
    </w:pPr>
    <w:r w:rsidRPr="00A75F58">
      <w:rPr>
        <w:rFonts w:ascii="Calibri" w:hAnsi="Calibri" w:cs="Calibri"/>
        <w:bCs/>
        <w:color w:val="000000"/>
        <w:sz w:val="22"/>
        <w:szCs w:val="22"/>
      </w:rPr>
      <w:t xml:space="preserve">RPO .RC .22.009 - PCI N3_103 </w:t>
    </w:r>
    <w:proofErr w:type="spellStart"/>
    <w:r w:rsidRPr="00A75F58">
      <w:rPr>
        <w:rFonts w:ascii="Calibri" w:hAnsi="Calibri" w:cs="Calibri"/>
        <w:bCs/>
        <w:color w:val="000000"/>
        <w:sz w:val="22"/>
        <w:szCs w:val="22"/>
      </w:rPr>
      <w:t>Antymikrobowe</w:t>
    </w:r>
    <w:proofErr w:type="spellEnd"/>
    <w:r w:rsidRPr="00A75F58">
      <w:rPr>
        <w:rFonts w:ascii="Calibri" w:hAnsi="Calibri" w:cs="Calibri"/>
        <w:bCs/>
        <w:color w:val="000000"/>
        <w:sz w:val="22"/>
        <w:szCs w:val="22"/>
      </w:rPr>
      <w:t xml:space="preserve"> proekologiczne powłoki z lakierów </w:t>
    </w:r>
    <w:proofErr w:type="spellStart"/>
    <w:r w:rsidRPr="00A75F58">
      <w:rPr>
        <w:rFonts w:ascii="Calibri" w:hAnsi="Calibri" w:cs="Calibri"/>
        <w:bCs/>
        <w:color w:val="000000"/>
        <w:sz w:val="22"/>
        <w:szCs w:val="22"/>
      </w:rPr>
      <w:t>proszk.dedyk.do</w:t>
    </w:r>
    <w:proofErr w:type="spellEnd"/>
    <w:r w:rsidRPr="00A75F58">
      <w:rPr>
        <w:rFonts w:ascii="Calibri" w:hAnsi="Calibri" w:cs="Calibri"/>
        <w:bCs/>
        <w:color w:val="000000"/>
        <w:sz w:val="22"/>
        <w:szCs w:val="22"/>
      </w:rPr>
      <w:t xml:space="preserve"> </w:t>
    </w:r>
    <w:proofErr w:type="spellStart"/>
    <w:r w:rsidRPr="00A75F58">
      <w:rPr>
        <w:rFonts w:ascii="Calibri" w:hAnsi="Calibri" w:cs="Calibri"/>
        <w:bCs/>
        <w:color w:val="000000"/>
        <w:sz w:val="22"/>
        <w:szCs w:val="22"/>
      </w:rPr>
      <w:t>zabezp.pow.kompoz.w</w:t>
    </w:r>
    <w:proofErr w:type="spellEnd"/>
    <w:r w:rsidRPr="00A75F58">
      <w:rPr>
        <w:rFonts w:ascii="Calibri" w:hAnsi="Calibri" w:cs="Calibri"/>
        <w:bCs/>
        <w:color w:val="000000"/>
        <w:sz w:val="22"/>
        <w:szCs w:val="22"/>
      </w:rPr>
      <w:t xml:space="preserve"> śr. </w:t>
    </w:r>
    <w:proofErr w:type="spellStart"/>
    <w:r w:rsidRPr="00A75F58">
      <w:rPr>
        <w:rFonts w:ascii="Calibri" w:hAnsi="Calibri" w:cs="Calibri"/>
        <w:bCs/>
        <w:color w:val="000000"/>
        <w:sz w:val="22"/>
        <w:szCs w:val="22"/>
      </w:rPr>
      <w:t>transp</w:t>
    </w:r>
    <w:proofErr w:type="spellEnd"/>
    <w:r w:rsidRPr="00A75F58">
      <w:rPr>
        <w:rFonts w:ascii="Calibri" w:hAnsi="Calibri" w:cs="Calibri"/>
        <w:bCs/>
        <w:color w:val="000000"/>
        <w:sz w:val="22"/>
        <w:szCs w:val="22"/>
      </w:rPr>
      <w:t xml:space="preserve">. i </w:t>
    </w:r>
    <w:proofErr w:type="spellStart"/>
    <w:r w:rsidRPr="00A75F58">
      <w:rPr>
        <w:rFonts w:ascii="Calibri" w:hAnsi="Calibri" w:cs="Calibri"/>
        <w:bCs/>
        <w:color w:val="000000"/>
        <w:sz w:val="22"/>
        <w:szCs w:val="22"/>
      </w:rPr>
      <w:t>przem.lotn</w:t>
    </w:r>
    <w:proofErr w:type="spellEnd"/>
    <w:r w:rsidRPr="00A75F58">
      <w:rPr>
        <w:rFonts w:ascii="Calibri" w:hAnsi="Calibri" w:cs="Calibri"/>
        <w:bCs/>
        <w:color w:val="000000"/>
        <w:sz w:val="22"/>
        <w:szCs w:val="22"/>
      </w:rPr>
      <w:t>.;</w:t>
    </w:r>
  </w:p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FF6C68"/>
    <w:multiLevelType w:val="hybridMultilevel"/>
    <w:tmpl w:val="7B32B368"/>
    <w:lvl w:ilvl="0" w:tplc="8C88DDDA">
      <w:start w:val="1"/>
      <w:numFmt w:val="decimal"/>
      <w:lvlText w:val="%1."/>
      <w:lvlJc w:val="left"/>
      <w:pPr>
        <w:ind w:left="435" w:hanging="360"/>
      </w:pPr>
    </w:lvl>
    <w:lvl w:ilvl="1" w:tplc="04150019">
      <w:start w:val="1"/>
      <w:numFmt w:val="lowerLetter"/>
      <w:lvlText w:val="%2."/>
      <w:lvlJc w:val="left"/>
      <w:pPr>
        <w:ind w:left="1155" w:hanging="360"/>
      </w:pPr>
    </w:lvl>
    <w:lvl w:ilvl="2" w:tplc="0415001B">
      <w:start w:val="1"/>
      <w:numFmt w:val="lowerRoman"/>
      <w:lvlText w:val="%3."/>
      <w:lvlJc w:val="right"/>
      <w:pPr>
        <w:ind w:left="1875" w:hanging="180"/>
      </w:pPr>
    </w:lvl>
    <w:lvl w:ilvl="3" w:tplc="0415000F">
      <w:start w:val="1"/>
      <w:numFmt w:val="decimal"/>
      <w:lvlText w:val="%4."/>
      <w:lvlJc w:val="left"/>
      <w:pPr>
        <w:ind w:left="2595" w:hanging="360"/>
      </w:pPr>
    </w:lvl>
    <w:lvl w:ilvl="4" w:tplc="04150019">
      <w:start w:val="1"/>
      <w:numFmt w:val="lowerLetter"/>
      <w:lvlText w:val="%5."/>
      <w:lvlJc w:val="left"/>
      <w:pPr>
        <w:ind w:left="3315" w:hanging="360"/>
      </w:pPr>
    </w:lvl>
    <w:lvl w:ilvl="5" w:tplc="0415001B">
      <w:start w:val="1"/>
      <w:numFmt w:val="lowerRoman"/>
      <w:lvlText w:val="%6."/>
      <w:lvlJc w:val="right"/>
      <w:pPr>
        <w:ind w:left="4035" w:hanging="180"/>
      </w:pPr>
    </w:lvl>
    <w:lvl w:ilvl="6" w:tplc="0415000F">
      <w:start w:val="1"/>
      <w:numFmt w:val="decimal"/>
      <w:lvlText w:val="%7."/>
      <w:lvlJc w:val="left"/>
      <w:pPr>
        <w:ind w:left="4755" w:hanging="360"/>
      </w:pPr>
    </w:lvl>
    <w:lvl w:ilvl="7" w:tplc="04150019">
      <w:start w:val="1"/>
      <w:numFmt w:val="lowerLetter"/>
      <w:lvlText w:val="%8."/>
      <w:lvlJc w:val="left"/>
      <w:pPr>
        <w:ind w:left="5475" w:hanging="360"/>
      </w:pPr>
    </w:lvl>
    <w:lvl w:ilvl="8" w:tplc="0415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8A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531C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28A6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D7544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1A58"/>
    <w:rsid w:val="00CF75AF"/>
    <w:rsid w:val="00D01E5B"/>
    <w:rsid w:val="00D04203"/>
    <w:rsid w:val="00D26ED6"/>
    <w:rsid w:val="00D42C90"/>
    <w:rsid w:val="00D4778D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714B95-762E-4E91-B2C9-2EFA4708A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43531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251</Words>
  <Characters>1521</Characters>
  <Application>Microsoft Office Word</Application>
  <DocSecurity>0</DocSecurity>
  <Lines>108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2022-12-01T11:59:00Z</cp:lastPrinted>
  <dcterms:created xsi:type="dcterms:W3CDTF">2022-12-01T11:59:00Z</dcterms:created>
  <dcterms:modified xsi:type="dcterms:W3CDTF">2022-12-01T11:59:00Z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68fa40462593c8b66289adfb050c2982edd808db41ca11903fd19a832595aa91</vt:lpwstr>
  </property>
</Properties>
</file>