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CFF86" w14:textId="77777777" w:rsidR="00FB7F50" w:rsidRPr="00281149" w:rsidRDefault="007B6F43" w:rsidP="00281149">
      <w:pPr>
        <w:spacing w:after="240" w:line="276" w:lineRule="auto"/>
        <w:jc w:val="right"/>
      </w:pPr>
      <w:bookmarkStart w:id="0" w:name="_Hlk53520193"/>
      <w:r w:rsidRPr="00281149">
        <w:t>Rzeszów</w:t>
      </w:r>
      <w:r w:rsidR="00FB7F50" w:rsidRPr="00281149">
        <w:t xml:space="preserve"> dnia: </w:t>
      </w:r>
      <w:r w:rsidRPr="00281149">
        <w:t>2022-12-01</w:t>
      </w:r>
    </w:p>
    <w:p w14:paraId="7833AAB1" w14:textId="77777777" w:rsidR="00FB7F50" w:rsidRPr="00281149" w:rsidRDefault="00FB7F50" w:rsidP="00281149">
      <w:pPr>
        <w:spacing w:after="240" w:line="276" w:lineRule="auto"/>
      </w:pPr>
    </w:p>
    <w:p w14:paraId="7128419B" w14:textId="77777777" w:rsidR="007B6F43" w:rsidRPr="00281149" w:rsidRDefault="007B6F43" w:rsidP="00281149">
      <w:pPr>
        <w:spacing w:after="40" w:line="276" w:lineRule="auto"/>
        <w:rPr>
          <w:b/>
          <w:bCs/>
        </w:rPr>
      </w:pPr>
      <w:r w:rsidRPr="00281149">
        <w:rPr>
          <w:b/>
          <w:bCs/>
        </w:rPr>
        <w:t>Politechnika Rzeszowska</w:t>
      </w:r>
    </w:p>
    <w:p w14:paraId="3069DA82" w14:textId="77777777" w:rsidR="00FB7F50" w:rsidRPr="00281149" w:rsidRDefault="007B6F43" w:rsidP="00281149">
      <w:pPr>
        <w:spacing w:after="40" w:line="276" w:lineRule="auto"/>
        <w:rPr>
          <w:b/>
          <w:bCs/>
        </w:rPr>
      </w:pPr>
      <w:r w:rsidRPr="00281149">
        <w:rPr>
          <w:b/>
          <w:bCs/>
        </w:rPr>
        <w:t>Dział Zamówień Publicznych</w:t>
      </w:r>
    </w:p>
    <w:p w14:paraId="67F08929" w14:textId="77777777" w:rsidR="00FB7F50" w:rsidRPr="00281149" w:rsidRDefault="007B6F43" w:rsidP="00281149">
      <w:pPr>
        <w:spacing w:line="276" w:lineRule="auto"/>
      </w:pPr>
      <w:r w:rsidRPr="00281149">
        <w:t>Al. Powstańców Warszawy</w:t>
      </w:r>
      <w:r w:rsidR="00FB7F50" w:rsidRPr="00281149">
        <w:t xml:space="preserve"> </w:t>
      </w:r>
      <w:r w:rsidRPr="00281149">
        <w:t>12</w:t>
      </w:r>
    </w:p>
    <w:p w14:paraId="11CAE53B" w14:textId="77777777" w:rsidR="00FB7F50" w:rsidRPr="00281149" w:rsidRDefault="007B6F43" w:rsidP="00281149">
      <w:pPr>
        <w:spacing w:line="276" w:lineRule="auto"/>
      </w:pPr>
      <w:r w:rsidRPr="00281149">
        <w:t>35-959</w:t>
      </w:r>
      <w:r w:rsidR="00FB7F50" w:rsidRPr="00281149">
        <w:t xml:space="preserve"> </w:t>
      </w:r>
      <w:r w:rsidRPr="00281149">
        <w:t>Rzeszów</w:t>
      </w:r>
    </w:p>
    <w:p w14:paraId="2FC8BB29" w14:textId="77777777" w:rsidR="00FB7F50" w:rsidRPr="002245BE" w:rsidRDefault="00FB7F50" w:rsidP="00281149">
      <w:pPr>
        <w:spacing w:line="276" w:lineRule="auto"/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2C0EC9C" w14:textId="77777777" w:rsidR="00FB7F50" w:rsidRPr="002245BE" w:rsidRDefault="00FB7F50" w:rsidP="00281149">
      <w:pPr>
        <w:spacing w:line="276" w:lineRule="auto"/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E41F8E8" w14:textId="77777777" w:rsidR="008642B3" w:rsidRDefault="00836DAF" w:rsidP="00281149">
      <w:pPr>
        <w:pStyle w:val="Nagwek1"/>
        <w:spacing w:before="600" w:line="276" w:lineRule="auto"/>
        <w:rPr>
          <w:sz w:val="28"/>
        </w:rPr>
      </w:pPr>
      <w:r>
        <w:rPr>
          <w:sz w:val="28"/>
        </w:rPr>
        <w:t>OGŁOSZENIE</w:t>
      </w:r>
    </w:p>
    <w:p w14:paraId="43F6CD20" w14:textId="77777777" w:rsidR="008642B3" w:rsidRDefault="008642B3" w:rsidP="00281149">
      <w:pPr>
        <w:spacing w:after="480"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330"/>
      </w:tblGrid>
      <w:tr w:rsidR="007B6F43" w:rsidRPr="00281149" w14:paraId="48E50463" w14:textId="77777777" w:rsidTr="00281149">
        <w:trPr>
          <w:trHeight w:val="638"/>
        </w:trPr>
        <w:tc>
          <w:tcPr>
            <w:tcW w:w="1384" w:type="dxa"/>
            <w:shd w:val="clear" w:color="auto" w:fill="auto"/>
          </w:tcPr>
          <w:p w14:paraId="6E280D61" w14:textId="77777777" w:rsidR="007B6F43" w:rsidRPr="00281149" w:rsidRDefault="007B6F43" w:rsidP="00281149">
            <w:pPr>
              <w:spacing w:after="60" w:line="276" w:lineRule="auto"/>
              <w:jc w:val="both"/>
            </w:pPr>
            <w:r w:rsidRPr="00281149">
              <w:t>Dotyczy:</w:t>
            </w:r>
          </w:p>
        </w:tc>
        <w:tc>
          <w:tcPr>
            <w:tcW w:w="8330" w:type="dxa"/>
            <w:shd w:val="clear" w:color="auto" w:fill="auto"/>
          </w:tcPr>
          <w:p w14:paraId="11962A64" w14:textId="07C2CA19" w:rsidR="007B6F43" w:rsidRPr="00281149" w:rsidRDefault="007B6F43" w:rsidP="00281149">
            <w:pPr>
              <w:spacing w:after="60" w:line="276" w:lineRule="auto"/>
              <w:jc w:val="both"/>
            </w:pPr>
            <w:r w:rsidRPr="00281149">
              <w:t xml:space="preserve">postępowania o udzielenie zamówienia publicznego, prowadzonego w trybie </w:t>
            </w:r>
            <w:r w:rsidRPr="00281149">
              <w:t>uproszczone (pozaustawowe)</w:t>
            </w:r>
            <w:r w:rsidRPr="00281149">
              <w:rPr>
                <w:b/>
              </w:rPr>
              <w:t xml:space="preserve"> </w:t>
            </w:r>
            <w:r w:rsidRPr="00281149">
              <w:rPr>
                <w:bCs/>
              </w:rPr>
              <w:t>na</w:t>
            </w:r>
            <w:r w:rsidRPr="00281149">
              <w:rPr>
                <w:b/>
              </w:rPr>
              <w:t xml:space="preserve"> </w:t>
            </w:r>
            <w:r w:rsidRPr="00281149">
              <w:rPr>
                <w:bCs/>
              </w:rPr>
              <w:t>”</w:t>
            </w:r>
            <w:r w:rsidRPr="00281149">
              <w:rPr>
                <w:b/>
                <w:bCs/>
              </w:rPr>
              <w:t>Dostawa sprzętu komputerowego dla jednostek Politechniki Rzeszowskiej XV</w:t>
            </w:r>
            <w:r w:rsidRPr="00281149">
              <w:rPr>
                <w:bCs/>
              </w:rPr>
              <w:t>.</w:t>
            </w:r>
          </w:p>
        </w:tc>
      </w:tr>
    </w:tbl>
    <w:p w14:paraId="113D2A40" w14:textId="4773F94B" w:rsidR="00281149" w:rsidRPr="00281149" w:rsidRDefault="00281149" w:rsidP="00281149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bCs/>
        </w:rPr>
      </w:pPr>
      <w:r>
        <w:t>Znak sprawy:</w:t>
      </w:r>
      <w:r>
        <w:tab/>
      </w:r>
      <w:r>
        <w:rPr>
          <w:b/>
          <w:bCs/>
        </w:rPr>
        <w:t>NA/O/300/2022</w:t>
      </w:r>
    </w:p>
    <w:p w14:paraId="14E61D70" w14:textId="594D9AEC" w:rsidR="007B6F43" w:rsidRPr="00281149" w:rsidRDefault="00C65E53" w:rsidP="00281149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281149">
        <w:t xml:space="preserve">Zamawiający, </w:t>
      </w:r>
      <w:r w:rsidR="007B6F43" w:rsidRPr="00281149">
        <w:rPr>
          <w:b/>
        </w:rPr>
        <w:t>Politechnika Rzeszowska</w:t>
      </w:r>
    </w:p>
    <w:p w14:paraId="5B041280" w14:textId="305AF05E" w:rsidR="008642B3" w:rsidRPr="00281149" w:rsidRDefault="007B6F43" w:rsidP="00281149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 w:rsidRPr="00281149">
        <w:rPr>
          <w:b/>
        </w:rPr>
        <w:t>Dział Zamówień Publicznych</w:t>
      </w:r>
      <w:r w:rsidR="00281149">
        <w:t xml:space="preserve"> </w:t>
      </w:r>
      <w:r w:rsidR="00C65E53" w:rsidRPr="00281149">
        <w:t>informuje</w:t>
      </w:r>
      <w:r w:rsidR="00D26ED6" w:rsidRPr="00281149">
        <w:t xml:space="preserve">, że w toczącym się postępowaniu o udzielenie zamówienia publicznego, jako </w:t>
      </w:r>
      <w:r w:rsidR="00756CDA" w:rsidRPr="00281149">
        <w:t>najkorzystniejsz</w:t>
      </w:r>
      <w:r w:rsidR="00D26ED6" w:rsidRPr="00281149">
        <w:t xml:space="preserve">a wybrana została </w:t>
      </w:r>
      <w:r w:rsidR="00756CDA" w:rsidRPr="00281149">
        <w:t>ofer</w:t>
      </w:r>
      <w:r w:rsidR="00D26ED6" w:rsidRPr="00281149">
        <w:t>t</w:t>
      </w:r>
      <w:r w:rsidR="009F0E5C" w:rsidRPr="00281149">
        <w:t>a</w:t>
      </w:r>
      <w:r w:rsidR="00D26ED6" w:rsidRPr="00281149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B6F43" w:rsidRPr="00281149" w14:paraId="621F3BDA" w14:textId="77777777" w:rsidTr="00FB26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64696E9" w14:textId="77777777" w:rsidR="007B6F43" w:rsidRPr="00281149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proofErr w:type="spellStart"/>
            <w:r w:rsidRPr="00281149">
              <w:rPr>
                <w:b/>
              </w:rPr>
              <w:t>InFast</w:t>
            </w:r>
            <w:proofErr w:type="spellEnd"/>
            <w:r w:rsidRPr="00281149">
              <w:rPr>
                <w:b/>
              </w:rPr>
              <w:t xml:space="preserve"> sp. z o.o.</w:t>
            </w:r>
          </w:p>
          <w:p w14:paraId="1D183D64" w14:textId="77777777" w:rsidR="007B6F43" w:rsidRPr="00281149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281149">
              <w:rPr>
                <w:b/>
              </w:rPr>
              <w:t>Legionów</w:t>
            </w:r>
            <w:r w:rsidRPr="00281149">
              <w:rPr>
                <w:b/>
              </w:rPr>
              <w:t xml:space="preserve"> </w:t>
            </w:r>
            <w:r w:rsidRPr="00281149">
              <w:rPr>
                <w:b/>
              </w:rPr>
              <w:t>31</w:t>
            </w:r>
            <w:r w:rsidRPr="00281149">
              <w:rPr>
                <w:b/>
              </w:rPr>
              <w:t xml:space="preserve"> </w:t>
            </w:r>
          </w:p>
          <w:p w14:paraId="45F7E983" w14:textId="77777777" w:rsidR="007B6F43" w:rsidRPr="00281149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281149">
              <w:rPr>
                <w:b/>
              </w:rPr>
              <w:t>35-111</w:t>
            </w:r>
            <w:r w:rsidRPr="00281149">
              <w:rPr>
                <w:b/>
              </w:rPr>
              <w:t xml:space="preserve"> </w:t>
            </w:r>
            <w:r w:rsidRPr="00281149">
              <w:rPr>
                <w:b/>
              </w:rPr>
              <w:t>Rzeszów</w:t>
            </w:r>
          </w:p>
          <w:p w14:paraId="52C62BAB" w14:textId="77777777" w:rsidR="007B6F43" w:rsidRPr="00281149" w:rsidRDefault="007B6F43" w:rsidP="00281149">
            <w:pPr>
              <w:spacing w:before="60" w:after="120" w:line="276" w:lineRule="auto"/>
              <w:jc w:val="both"/>
            </w:pPr>
            <w:r w:rsidRPr="00281149">
              <w:t>na:</w:t>
            </w:r>
          </w:p>
          <w:p w14:paraId="18C0A146" w14:textId="77777777" w:rsidR="00281149" w:rsidRPr="00281149" w:rsidRDefault="007B6F43" w:rsidP="00281149">
            <w:pPr>
              <w:spacing w:before="60" w:after="120" w:line="276" w:lineRule="auto"/>
              <w:jc w:val="both"/>
              <w:rPr>
                <w:b/>
                <w:bCs/>
                <w:i/>
                <w:iCs/>
              </w:rPr>
            </w:pPr>
            <w:r w:rsidRPr="00281149">
              <w:rPr>
                <w:b/>
                <w:bCs/>
                <w:i/>
                <w:iCs/>
              </w:rPr>
              <w:t xml:space="preserve">Zadanie nr </w:t>
            </w:r>
            <w:r w:rsidRPr="00281149">
              <w:rPr>
                <w:b/>
                <w:bCs/>
                <w:i/>
                <w:iCs/>
              </w:rPr>
              <w:t>1</w:t>
            </w:r>
            <w:r w:rsidRPr="00281149">
              <w:rPr>
                <w:b/>
                <w:bCs/>
                <w:i/>
                <w:iCs/>
              </w:rPr>
              <w:t xml:space="preserve">: </w:t>
            </w:r>
            <w:r w:rsidRPr="00281149">
              <w:rPr>
                <w:b/>
                <w:bCs/>
                <w:i/>
                <w:iCs/>
              </w:rPr>
              <w:t>Drukarka laserowa - Zakład Zarządzania Projektami - 2 szt</w:t>
            </w:r>
            <w:r w:rsidRPr="00281149">
              <w:rPr>
                <w:b/>
                <w:bCs/>
                <w:i/>
                <w:iCs/>
              </w:rPr>
              <w:t xml:space="preserve"> </w:t>
            </w:r>
          </w:p>
          <w:p w14:paraId="17861A3D" w14:textId="5C8FEE95" w:rsidR="007B6F43" w:rsidRPr="00281149" w:rsidRDefault="007B6F43" w:rsidP="00281149">
            <w:pPr>
              <w:spacing w:before="60" w:after="120" w:line="276" w:lineRule="auto"/>
              <w:jc w:val="both"/>
            </w:pPr>
            <w:r w:rsidRPr="00281149">
              <w:t xml:space="preserve">za cenę brutto </w:t>
            </w:r>
            <w:r w:rsidRPr="00281149">
              <w:rPr>
                <w:b/>
              </w:rPr>
              <w:t>1 040.00 zł</w:t>
            </w:r>
            <w:r w:rsidRPr="00281149">
              <w:rPr>
                <w:bCs/>
              </w:rPr>
              <w:t>.</w:t>
            </w:r>
          </w:p>
          <w:p w14:paraId="0EA944D8" w14:textId="77777777" w:rsidR="007B6F43" w:rsidRPr="00281149" w:rsidRDefault="007B6F43" w:rsidP="00281149">
            <w:pPr>
              <w:spacing w:before="60" w:after="120" w:line="276" w:lineRule="auto"/>
              <w:jc w:val="both"/>
              <w:rPr>
                <w:color w:val="000000"/>
              </w:rPr>
            </w:pPr>
            <w:r w:rsidRPr="00DC5E72">
              <w:rPr>
                <w:color w:val="000000"/>
                <w:u w:val="single"/>
              </w:rPr>
              <w:t>Uzasadnienie wyboru</w:t>
            </w:r>
            <w:r w:rsidRPr="00281149">
              <w:rPr>
                <w:color w:val="000000"/>
              </w:rPr>
              <w:t>:</w:t>
            </w:r>
          </w:p>
          <w:p w14:paraId="0EC2CC2B" w14:textId="77777777" w:rsidR="007B6F43" w:rsidRPr="00281149" w:rsidRDefault="007B6F43" w:rsidP="00281149">
            <w:pPr>
              <w:pStyle w:val="Nagwek"/>
              <w:tabs>
                <w:tab w:val="clear" w:pos="4536"/>
                <w:tab w:val="clear" w:pos="9072"/>
              </w:tabs>
              <w:spacing w:before="60" w:after="120" w:line="276" w:lineRule="auto"/>
            </w:pPr>
            <w:r w:rsidRPr="00281149">
              <w:t>Oferta zgodna z wymaganiami Zamawiającego, spełnia wszystkie warunki postawione przez Zamawiającego. Uzyskała największą liczbę punktów w ramach kryteriów oceny ofert. Wykonawca nie podlega wykluczeniu z postępowania oraz spełnia wszystkie warunki postawione przez Zamawiającego w niniejszym postępowaniu</w:t>
            </w:r>
          </w:p>
        </w:tc>
      </w:tr>
      <w:tr w:rsidR="007B6F43" w:rsidRPr="00281149" w14:paraId="01ECD72C" w14:textId="77777777" w:rsidTr="00FB26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347F6CE" w14:textId="77777777" w:rsidR="007B6F43" w:rsidRPr="00281149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281149">
              <w:rPr>
                <w:b/>
              </w:rPr>
              <w:lastRenderedPageBreak/>
              <w:t xml:space="preserve">Quatro </w:t>
            </w:r>
            <w:proofErr w:type="spellStart"/>
            <w:r w:rsidRPr="00281149">
              <w:rPr>
                <w:b/>
              </w:rPr>
              <w:t>Computers</w:t>
            </w:r>
            <w:proofErr w:type="spellEnd"/>
            <w:r w:rsidRPr="00281149">
              <w:rPr>
                <w:b/>
              </w:rPr>
              <w:t xml:space="preserve"> Maciej Zachara</w:t>
            </w:r>
          </w:p>
          <w:p w14:paraId="5AD42A28" w14:textId="77777777" w:rsidR="007B6F43" w:rsidRPr="00DC5E72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>Matejki</w:t>
            </w:r>
            <w:r w:rsidRPr="00DC5E72">
              <w:rPr>
                <w:b/>
              </w:rPr>
              <w:t xml:space="preserve"> </w:t>
            </w:r>
            <w:r w:rsidRPr="00DC5E72">
              <w:rPr>
                <w:b/>
              </w:rPr>
              <w:t>2</w:t>
            </w:r>
            <w:r w:rsidRPr="00DC5E72">
              <w:rPr>
                <w:b/>
              </w:rPr>
              <w:t xml:space="preserve"> </w:t>
            </w:r>
          </w:p>
          <w:p w14:paraId="18621AE6" w14:textId="77777777" w:rsidR="007B6F43" w:rsidRPr="00DC5E72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>35-064</w:t>
            </w:r>
            <w:r w:rsidRPr="00DC5E72">
              <w:rPr>
                <w:b/>
              </w:rPr>
              <w:t xml:space="preserve"> </w:t>
            </w:r>
            <w:r w:rsidRPr="00DC5E72">
              <w:rPr>
                <w:b/>
              </w:rPr>
              <w:t>Rzeszów</w:t>
            </w:r>
          </w:p>
          <w:p w14:paraId="06AE9F48" w14:textId="77777777" w:rsidR="007B6F43" w:rsidRPr="00281149" w:rsidRDefault="007B6F43" w:rsidP="00281149">
            <w:pPr>
              <w:spacing w:before="60" w:after="120" w:line="276" w:lineRule="auto"/>
              <w:jc w:val="both"/>
            </w:pPr>
            <w:r w:rsidRPr="00281149">
              <w:t>na:</w:t>
            </w:r>
          </w:p>
          <w:p w14:paraId="24998B9F" w14:textId="77777777" w:rsidR="00281149" w:rsidRPr="00DC5E72" w:rsidRDefault="007B6F43" w:rsidP="00281149">
            <w:pPr>
              <w:spacing w:before="60" w:after="120" w:line="276" w:lineRule="auto"/>
              <w:jc w:val="both"/>
              <w:rPr>
                <w:b/>
                <w:bCs/>
              </w:rPr>
            </w:pPr>
            <w:r w:rsidRPr="00DC5E72">
              <w:rPr>
                <w:b/>
                <w:bCs/>
              </w:rPr>
              <w:t xml:space="preserve">Zadanie nr </w:t>
            </w:r>
            <w:r w:rsidRPr="00DC5E72">
              <w:rPr>
                <w:b/>
                <w:bCs/>
              </w:rPr>
              <w:t>2</w:t>
            </w:r>
            <w:r w:rsidRPr="00DC5E72">
              <w:rPr>
                <w:b/>
                <w:bCs/>
              </w:rPr>
              <w:t xml:space="preserve">: </w:t>
            </w:r>
            <w:r w:rsidRPr="00DC5E72">
              <w:rPr>
                <w:b/>
                <w:bCs/>
              </w:rPr>
              <w:t>Drukarka 3D - Katedra Infrastruktury i Gospodarki Wodnej - 1 szt</w:t>
            </w:r>
            <w:r w:rsidRPr="00DC5E72">
              <w:rPr>
                <w:b/>
                <w:bCs/>
              </w:rPr>
              <w:t xml:space="preserve"> </w:t>
            </w:r>
          </w:p>
          <w:p w14:paraId="742149B2" w14:textId="31E7CC68" w:rsidR="007B6F43" w:rsidRPr="00281149" w:rsidRDefault="007B6F43" w:rsidP="00281149">
            <w:pPr>
              <w:spacing w:before="60" w:after="120" w:line="276" w:lineRule="auto"/>
              <w:jc w:val="both"/>
            </w:pPr>
            <w:r w:rsidRPr="00281149">
              <w:t xml:space="preserve">za cenę brutto </w:t>
            </w:r>
            <w:r w:rsidRPr="00281149">
              <w:rPr>
                <w:b/>
              </w:rPr>
              <w:t>2 790.00 zł</w:t>
            </w:r>
            <w:r w:rsidRPr="00281149">
              <w:rPr>
                <w:bCs/>
              </w:rPr>
              <w:t>.</w:t>
            </w:r>
          </w:p>
          <w:p w14:paraId="3C1528E0" w14:textId="77777777" w:rsidR="007B6F43" w:rsidRPr="00281149" w:rsidRDefault="007B6F43" w:rsidP="00281149">
            <w:pPr>
              <w:spacing w:before="60" w:after="120" w:line="276" w:lineRule="auto"/>
              <w:jc w:val="both"/>
              <w:rPr>
                <w:color w:val="000000"/>
              </w:rPr>
            </w:pPr>
            <w:r w:rsidRPr="00DC5E72">
              <w:rPr>
                <w:color w:val="000000"/>
                <w:u w:val="single"/>
              </w:rPr>
              <w:t>Uzasadnienie wyboru</w:t>
            </w:r>
            <w:r w:rsidRPr="00281149">
              <w:rPr>
                <w:color w:val="000000"/>
              </w:rPr>
              <w:t>:</w:t>
            </w:r>
          </w:p>
          <w:p w14:paraId="12CDF2EB" w14:textId="77777777" w:rsidR="007B6F43" w:rsidRPr="00281149" w:rsidRDefault="007B6F43" w:rsidP="00281149">
            <w:pPr>
              <w:pStyle w:val="Nagwek"/>
              <w:tabs>
                <w:tab w:val="clear" w:pos="4536"/>
                <w:tab w:val="clear" w:pos="9072"/>
              </w:tabs>
              <w:spacing w:before="60" w:after="120" w:line="276" w:lineRule="auto"/>
            </w:pPr>
            <w:r w:rsidRPr="00281149">
              <w:t>Oferta zgodna z wymaganiami Zamawiającego, spełnia wszystkie warunki postawione przez Zamawiającego. Uzyskała największą liczbę punktów w ramach kryteriów oceny ofert. Wykonawca nie podlega wykluczeniu z postępowania oraz spełnia wszystkie warunki postawione przez Zamawiającego w niniejszym postępowaniu</w:t>
            </w:r>
          </w:p>
        </w:tc>
      </w:tr>
      <w:tr w:rsidR="007B6F43" w:rsidRPr="00281149" w14:paraId="4C4D0BD0" w14:textId="77777777" w:rsidTr="00FB26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607767E" w14:textId="77777777" w:rsidR="007B6F43" w:rsidRPr="00281149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proofErr w:type="spellStart"/>
            <w:r w:rsidRPr="00281149">
              <w:rPr>
                <w:b/>
              </w:rPr>
              <w:t>InFast</w:t>
            </w:r>
            <w:proofErr w:type="spellEnd"/>
            <w:r w:rsidRPr="00281149">
              <w:rPr>
                <w:b/>
              </w:rPr>
              <w:t xml:space="preserve"> sp. z o.o.</w:t>
            </w:r>
          </w:p>
          <w:p w14:paraId="1759B2DE" w14:textId="77777777" w:rsidR="007B6F43" w:rsidRPr="00DC5E72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>Legionów</w:t>
            </w:r>
            <w:r w:rsidRPr="00DC5E72">
              <w:rPr>
                <w:b/>
              </w:rPr>
              <w:t xml:space="preserve"> </w:t>
            </w:r>
            <w:r w:rsidRPr="00DC5E72">
              <w:rPr>
                <w:b/>
              </w:rPr>
              <w:t>31</w:t>
            </w:r>
            <w:r w:rsidRPr="00DC5E72">
              <w:rPr>
                <w:b/>
              </w:rPr>
              <w:t xml:space="preserve"> </w:t>
            </w:r>
          </w:p>
          <w:p w14:paraId="672FB933" w14:textId="77777777" w:rsidR="007B6F43" w:rsidRPr="00DC5E72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>35-111</w:t>
            </w:r>
            <w:r w:rsidRPr="00DC5E72">
              <w:rPr>
                <w:b/>
              </w:rPr>
              <w:t xml:space="preserve"> </w:t>
            </w:r>
            <w:r w:rsidRPr="00DC5E72">
              <w:rPr>
                <w:b/>
              </w:rPr>
              <w:t>Rzeszów</w:t>
            </w:r>
          </w:p>
          <w:p w14:paraId="2CE0CF77" w14:textId="77777777" w:rsidR="007B6F43" w:rsidRPr="00281149" w:rsidRDefault="007B6F43" w:rsidP="00281149">
            <w:pPr>
              <w:spacing w:before="60" w:after="120" w:line="276" w:lineRule="auto"/>
              <w:jc w:val="both"/>
            </w:pPr>
            <w:r w:rsidRPr="00281149">
              <w:t>na:</w:t>
            </w:r>
          </w:p>
          <w:p w14:paraId="0A4E2DB6" w14:textId="77777777" w:rsidR="00281149" w:rsidRPr="00DC5E72" w:rsidRDefault="007B6F43" w:rsidP="00281149">
            <w:pPr>
              <w:spacing w:before="60" w:after="120" w:line="276" w:lineRule="auto"/>
              <w:jc w:val="both"/>
              <w:rPr>
                <w:b/>
                <w:bCs/>
              </w:rPr>
            </w:pPr>
            <w:r w:rsidRPr="00DC5E72">
              <w:rPr>
                <w:b/>
                <w:bCs/>
              </w:rPr>
              <w:t xml:space="preserve">Zadanie nr </w:t>
            </w:r>
            <w:r w:rsidRPr="00DC5E72">
              <w:rPr>
                <w:b/>
                <w:bCs/>
              </w:rPr>
              <w:t>3</w:t>
            </w:r>
            <w:r w:rsidRPr="00DC5E72">
              <w:rPr>
                <w:b/>
                <w:bCs/>
              </w:rPr>
              <w:t xml:space="preserve">: </w:t>
            </w:r>
            <w:r w:rsidRPr="00DC5E72">
              <w:rPr>
                <w:b/>
                <w:bCs/>
              </w:rPr>
              <w:t>Urządzenie wielofunkcyjne - Zakład Prawa i Administracji - 1 szt</w:t>
            </w:r>
            <w:r w:rsidRPr="00DC5E72">
              <w:rPr>
                <w:b/>
                <w:bCs/>
              </w:rPr>
              <w:t xml:space="preserve"> </w:t>
            </w:r>
          </w:p>
          <w:p w14:paraId="4783DE53" w14:textId="35188FB7" w:rsidR="007B6F43" w:rsidRPr="00281149" w:rsidRDefault="007B6F43" w:rsidP="00281149">
            <w:pPr>
              <w:spacing w:before="60" w:after="120" w:line="276" w:lineRule="auto"/>
              <w:jc w:val="both"/>
            </w:pPr>
            <w:r w:rsidRPr="00281149">
              <w:t xml:space="preserve">za cenę brutto </w:t>
            </w:r>
            <w:r w:rsidRPr="00281149">
              <w:rPr>
                <w:b/>
              </w:rPr>
              <w:t>1 039.35 zł</w:t>
            </w:r>
            <w:r w:rsidRPr="00281149">
              <w:rPr>
                <w:bCs/>
              </w:rPr>
              <w:t>.</w:t>
            </w:r>
          </w:p>
          <w:p w14:paraId="28F4E4AE" w14:textId="77777777" w:rsidR="007B6F43" w:rsidRPr="00281149" w:rsidRDefault="007B6F43" w:rsidP="00281149">
            <w:pPr>
              <w:spacing w:before="60" w:after="120" w:line="276" w:lineRule="auto"/>
              <w:jc w:val="both"/>
              <w:rPr>
                <w:color w:val="000000"/>
              </w:rPr>
            </w:pPr>
            <w:r w:rsidRPr="00DC5E72">
              <w:rPr>
                <w:color w:val="000000"/>
                <w:u w:val="single"/>
              </w:rPr>
              <w:t>Uzasadnienie wyboru</w:t>
            </w:r>
            <w:r w:rsidRPr="00281149">
              <w:rPr>
                <w:color w:val="000000"/>
              </w:rPr>
              <w:t>:</w:t>
            </w:r>
          </w:p>
          <w:p w14:paraId="55F5A879" w14:textId="77777777" w:rsidR="007B6F43" w:rsidRPr="00281149" w:rsidRDefault="007B6F43" w:rsidP="00281149">
            <w:pPr>
              <w:pStyle w:val="Nagwek"/>
              <w:tabs>
                <w:tab w:val="clear" w:pos="4536"/>
                <w:tab w:val="clear" w:pos="9072"/>
              </w:tabs>
              <w:spacing w:before="60" w:after="120" w:line="276" w:lineRule="auto"/>
            </w:pPr>
            <w:r w:rsidRPr="00281149">
              <w:t>Oferta zgodna z wymaganiami Zamawiającego, spełnia wszystkie warunki postawione przez Zamawiającego. Uzyskała największą liczbę punktów w ramach kryteriów oceny ofert. Wykonawca nie podlega wykluczeniu z postępowania oraz spełnia wszystkie warunki postawione przez Zamawiającego w niniejszym postępowaniu</w:t>
            </w:r>
          </w:p>
        </w:tc>
      </w:tr>
      <w:tr w:rsidR="007B6F43" w:rsidRPr="00281149" w14:paraId="0EF28257" w14:textId="77777777" w:rsidTr="00FB26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2CB0CF2" w14:textId="77777777" w:rsidR="007B6F43" w:rsidRPr="00281149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281149">
              <w:rPr>
                <w:b/>
              </w:rPr>
              <w:t xml:space="preserve">Quatro </w:t>
            </w:r>
            <w:proofErr w:type="spellStart"/>
            <w:r w:rsidRPr="00281149">
              <w:rPr>
                <w:b/>
              </w:rPr>
              <w:t>Computers</w:t>
            </w:r>
            <w:proofErr w:type="spellEnd"/>
            <w:r w:rsidRPr="00281149">
              <w:rPr>
                <w:b/>
              </w:rPr>
              <w:t xml:space="preserve"> Maciej Zachara</w:t>
            </w:r>
          </w:p>
          <w:p w14:paraId="02BC665A" w14:textId="77777777" w:rsidR="007B6F43" w:rsidRPr="00DC5E72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>Matejki</w:t>
            </w:r>
            <w:r w:rsidRPr="00DC5E72">
              <w:rPr>
                <w:b/>
              </w:rPr>
              <w:t xml:space="preserve"> </w:t>
            </w:r>
            <w:r w:rsidRPr="00DC5E72">
              <w:rPr>
                <w:b/>
              </w:rPr>
              <w:t>2</w:t>
            </w:r>
            <w:r w:rsidRPr="00DC5E72">
              <w:rPr>
                <w:b/>
              </w:rPr>
              <w:t xml:space="preserve"> </w:t>
            </w:r>
          </w:p>
          <w:p w14:paraId="10AF3449" w14:textId="77777777" w:rsidR="007B6F43" w:rsidRPr="00DC5E72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>35-064</w:t>
            </w:r>
            <w:r w:rsidRPr="00DC5E72">
              <w:rPr>
                <w:b/>
              </w:rPr>
              <w:t xml:space="preserve"> </w:t>
            </w:r>
            <w:r w:rsidRPr="00DC5E72">
              <w:rPr>
                <w:b/>
              </w:rPr>
              <w:t>Rzeszów</w:t>
            </w:r>
          </w:p>
          <w:p w14:paraId="2C7580BB" w14:textId="77777777" w:rsidR="007B6F43" w:rsidRPr="00281149" w:rsidRDefault="007B6F43" w:rsidP="00281149">
            <w:pPr>
              <w:spacing w:before="60" w:after="120" w:line="276" w:lineRule="auto"/>
              <w:jc w:val="both"/>
            </w:pPr>
            <w:r w:rsidRPr="00281149">
              <w:t>na:</w:t>
            </w:r>
          </w:p>
          <w:p w14:paraId="471CFB34" w14:textId="77777777" w:rsidR="00281149" w:rsidRPr="00DC5E72" w:rsidRDefault="007B6F43" w:rsidP="00281149">
            <w:pPr>
              <w:spacing w:before="60" w:after="120" w:line="276" w:lineRule="auto"/>
              <w:jc w:val="both"/>
              <w:rPr>
                <w:b/>
                <w:bCs/>
              </w:rPr>
            </w:pPr>
            <w:r w:rsidRPr="00DC5E72">
              <w:rPr>
                <w:b/>
                <w:bCs/>
              </w:rPr>
              <w:t xml:space="preserve">Zadanie nr </w:t>
            </w:r>
            <w:r w:rsidRPr="00DC5E72">
              <w:rPr>
                <w:b/>
                <w:bCs/>
              </w:rPr>
              <w:t>4</w:t>
            </w:r>
            <w:r w:rsidRPr="00DC5E72">
              <w:rPr>
                <w:b/>
                <w:bCs/>
              </w:rPr>
              <w:t xml:space="preserve">: </w:t>
            </w:r>
            <w:r w:rsidRPr="00DC5E72">
              <w:rPr>
                <w:b/>
                <w:bCs/>
              </w:rPr>
              <w:t>Dysk zewnętrzny przenośny - Katedra Informatyki i Automatyki - 1 szt</w:t>
            </w:r>
            <w:r w:rsidRPr="00DC5E72">
              <w:rPr>
                <w:b/>
                <w:bCs/>
              </w:rPr>
              <w:t xml:space="preserve"> </w:t>
            </w:r>
          </w:p>
          <w:p w14:paraId="32D856DB" w14:textId="743C4481" w:rsidR="007B6F43" w:rsidRPr="00281149" w:rsidRDefault="007B6F43" w:rsidP="00281149">
            <w:pPr>
              <w:spacing w:before="60" w:after="120" w:line="276" w:lineRule="auto"/>
              <w:jc w:val="both"/>
            </w:pPr>
            <w:r w:rsidRPr="00281149">
              <w:t xml:space="preserve">za cenę brutto </w:t>
            </w:r>
            <w:r w:rsidRPr="00281149">
              <w:rPr>
                <w:b/>
              </w:rPr>
              <w:t>6 795.00 zł</w:t>
            </w:r>
            <w:r w:rsidRPr="00281149">
              <w:rPr>
                <w:bCs/>
              </w:rPr>
              <w:t>.</w:t>
            </w:r>
          </w:p>
          <w:p w14:paraId="3088EFFE" w14:textId="77777777" w:rsidR="007B6F43" w:rsidRPr="00281149" w:rsidRDefault="007B6F43" w:rsidP="00281149">
            <w:pPr>
              <w:spacing w:before="60" w:after="120" w:line="276" w:lineRule="auto"/>
              <w:jc w:val="both"/>
              <w:rPr>
                <w:color w:val="000000"/>
              </w:rPr>
            </w:pPr>
            <w:r w:rsidRPr="00DC5E72">
              <w:rPr>
                <w:color w:val="000000"/>
                <w:u w:val="single"/>
              </w:rPr>
              <w:t>Uzasadnienie wyboru</w:t>
            </w:r>
            <w:r w:rsidRPr="00281149">
              <w:rPr>
                <w:color w:val="000000"/>
              </w:rPr>
              <w:t>:</w:t>
            </w:r>
          </w:p>
          <w:p w14:paraId="106BB459" w14:textId="77777777" w:rsidR="007B6F43" w:rsidRPr="00281149" w:rsidRDefault="007B6F43" w:rsidP="00281149">
            <w:pPr>
              <w:pStyle w:val="Nagwek"/>
              <w:tabs>
                <w:tab w:val="clear" w:pos="4536"/>
                <w:tab w:val="clear" w:pos="9072"/>
              </w:tabs>
              <w:spacing w:before="60" w:after="120" w:line="276" w:lineRule="auto"/>
            </w:pPr>
            <w:r w:rsidRPr="00281149">
              <w:t>Oferta zgodna z wymaganiami Zamawiającego, spełnia wszystkie warunki postawione przez Zamawiającego. Uzyskała największą liczbę punktów w ramach kryteriów oceny ofert. Wykonawca nie podlega wykluczeniu z postępowania oraz spełnia wszystkie warunki postawione przez Zamawiającego w niniejszym postępowaniu</w:t>
            </w:r>
          </w:p>
        </w:tc>
      </w:tr>
      <w:tr w:rsidR="007B6F43" w:rsidRPr="00281149" w14:paraId="32905016" w14:textId="77777777" w:rsidTr="00FB26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87F0C71" w14:textId="77777777" w:rsidR="007B6F43" w:rsidRPr="00281149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proofErr w:type="spellStart"/>
            <w:r w:rsidRPr="00281149">
              <w:rPr>
                <w:b/>
              </w:rPr>
              <w:lastRenderedPageBreak/>
              <w:t>InFast</w:t>
            </w:r>
            <w:proofErr w:type="spellEnd"/>
            <w:r w:rsidRPr="00281149">
              <w:rPr>
                <w:b/>
              </w:rPr>
              <w:t xml:space="preserve"> sp. z o.o.</w:t>
            </w:r>
          </w:p>
          <w:p w14:paraId="0D0CED72" w14:textId="77777777" w:rsidR="007B6F43" w:rsidRPr="00DC5E72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>Legionów</w:t>
            </w:r>
            <w:r w:rsidRPr="00DC5E72">
              <w:rPr>
                <w:b/>
              </w:rPr>
              <w:t xml:space="preserve"> </w:t>
            </w:r>
            <w:r w:rsidRPr="00DC5E72">
              <w:rPr>
                <w:b/>
              </w:rPr>
              <w:t>31</w:t>
            </w:r>
            <w:r w:rsidRPr="00DC5E72">
              <w:rPr>
                <w:b/>
              </w:rPr>
              <w:t xml:space="preserve"> </w:t>
            </w:r>
          </w:p>
          <w:p w14:paraId="43FDF034" w14:textId="77777777" w:rsidR="007B6F43" w:rsidRPr="00DC5E72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>35-111</w:t>
            </w:r>
            <w:r w:rsidRPr="00DC5E72">
              <w:rPr>
                <w:b/>
              </w:rPr>
              <w:t xml:space="preserve"> </w:t>
            </w:r>
            <w:r w:rsidRPr="00DC5E72">
              <w:rPr>
                <w:b/>
              </w:rPr>
              <w:t>Rzeszów</w:t>
            </w:r>
          </w:p>
          <w:p w14:paraId="7FF4C0CC" w14:textId="77777777" w:rsidR="007B6F43" w:rsidRPr="00281149" w:rsidRDefault="007B6F43" w:rsidP="00281149">
            <w:pPr>
              <w:spacing w:before="60" w:after="120" w:line="276" w:lineRule="auto"/>
              <w:jc w:val="both"/>
            </w:pPr>
            <w:r w:rsidRPr="00281149">
              <w:t>na:</w:t>
            </w:r>
          </w:p>
          <w:p w14:paraId="651AA32C" w14:textId="77777777" w:rsidR="00281149" w:rsidRPr="00DC5E72" w:rsidRDefault="007B6F43" w:rsidP="00281149">
            <w:pPr>
              <w:spacing w:before="60" w:after="120" w:line="276" w:lineRule="auto"/>
              <w:jc w:val="both"/>
              <w:rPr>
                <w:b/>
                <w:bCs/>
              </w:rPr>
            </w:pPr>
            <w:r w:rsidRPr="00DC5E72">
              <w:rPr>
                <w:b/>
                <w:bCs/>
              </w:rPr>
              <w:t xml:space="preserve">Zadanie nr </w:t>
            </w:r>
            <w:r w:rsidRPr="00DC5E72">
              <w:rPr>
                <w:b/>
                <w:bCs/>
              </w:rPr>
              <w:t>5</w:t>
            </w:r>
            <w:r w:rsidRPr="00DC5E72">
              <w:rPr>
                <w:b/>
                <w:bCs/>
              </w:rPr>
              <w:t xml:space="preserve">: </w:t>
            </w:r>
            <w:r w:rsidRPr="00DC5E72">
              <w:rPr>
                <w:b/>
                <w:bCs/>
              </w:rPr>
              <w:t>Dyski SSD - Katedra Elektrotechniki i Podstaw Informatyki - 8 szt</w:t>
            </w:r>
            <w:r w:rsidRPr="00DC5E72">
              <w:rPr>
                <w:b/>
                <w:bCs/>
              </w:rPr>
              <w:t xml:space="preserve"> </w:t>
            </w:r>
          </w:p>
          <w:p w14:paraId="6B953E01" w14:textId="2ADFC1CD" w:rsidR="007B6F43" w:rsidRPr="00281149" w:rsidRDefault="007B6F43" w:rsidP="00281149">
            <w:pPr>
              <w:spacing w:before="60" w:after="120" w:line="276" w:lineRule="auto"/>
              <w:jc w:val="both"/>
            </w:pPr>
            <w:r w:rsidRPr="00281149">
              <w:t xml:space="preserve">za cenę brutto </w:t>
            </w:r>
            <w:r w:rsidRPr="00281149">
              <w:rPr>
                <w:b/>
              </w:rPr>
              <w:t>4 231.20 zł</w:t>
            </w:r>
            <w:r w:rsidRPr="00281149">
              <w:rPr>
                <w:bCs/>
              </w:rPr>
              <w:t>.</w:t>
            </w:r>
          </w:p>
          <w:p w14:paraId="57789BC8" w14:textId="77777777" w:rsidR="007B6F43" w:rsidRPr="00281149" w:rsidRDefault="007B6F43" w:rsidP="00281149">
            <w:pPr>
              <w:spacing w:before="60" w:after="120" w:line="276" w:lineRule="auto"/>
              <w:jc w:val="both"/>
              <w:rPr>
                <w:color w:val="000000"/>
              </w:rPr>
            </w:pPr>
            <w:r w:rsidRPr="00DC5E72">
              <w:rPr>
                <w:color w:val="000000"/>
                <w:u w:val="single"/>
              </w:rPr>
              <w:t>Uzasadnienie wyboru</w:t>
            </w:r>
            <w:r w:rsidRPr="00281149">
              <w:rPr>
                <w:color w:val="000000"/>
              </w:rPr>
              <w:t>:</w:t>
            </w:r>
          </w:p>
          <w:p w14:paraId="48FD2564" w14:textId="77777777" w:rsidR="007B6F43" w:rsidRPr="00281149" w:rsidRDefault="007B6F43" w:rsidP="00281149">
            <w:pPr>
              <w:pStyle w:val="Nagwek"/>
              <w:tabs>
                <w:tab w:val="clear" w:pos="4536"/>
                <w:tab w:val="clear" w:pos="9072"/>
              </w:tabs>
              <w:spacing w:before="60" w:after="120" w:line="276" w:lineRule="auto"/>
            </w:pPr>
            <w:r w:rsidRPr="00281149">
              <w:t>Oferta zgodna z wymaganiami Zamawiającego, spełnia wszystkie warunki postawione przez Zamawiającego. Uzyskała największą liczbę punktów w ramach kryteriów oceny ofert. Wykonawca nie podlega wykluczeniu z postępowania oraz spełnia wszystkie warunki postawione przez Zamawiającego w niniejszym postępowaniu</w:t>
            </w:r>
          </w:p>
        </w:tc>
      </w:tr>
      <w:tr w:rsidR="007B6F43" w:rsidRPr="00281149" w14:paraId="3CF5A069" w14:textId="77777777" w:rsidTr="00FB26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55D1EE7" w14:textId="77777777" w:rsidR="007B6F43" w:rsidRPr="00281149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281149">
              <w:rPr>
                <w:b/>
              </w:rPr>
              <w:t xml:space="preserve">Quatro </w:t>
            </w:r>
            <w:proofErr w:type="spellStart"/>
            <w:r w:rsidRPr="00281149">
              <w:rPr>
                <w:b/>
              </w:rPr>
              <w:t>Computers</w:t>
            </w:r>
            <w:proofErr w:type="spellEnd"/>
            <w:r w:rsidRPr="00281149">
              <w:rPr>
                <w:b/>
              </w:rPr>
              <w:t xml:space="preserve"> Maciej Zachara</w:t>
            </w:r>
          </w:p>
          <w:p w14:paraId="407765A0" w14:textId="77777777" w:rsidR="007B6F43" w:rsidRPr="00DC5E72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>Matejki</w:t>
            </w:r>
            <w:r w:rsidRPr="00DC5E72">
              <w:rPr>
                <w:b/>
              </w:rPr>
              <w:t xml:space="preserve"> </w:t>
            </w:r>
            <w:r w:rsidRPr="00DC5E72">
              <w:rPr>
                <w:b/>
              </w:rPr>
              <w:t>2</w:t>
            </w:r>
            <w:r w:rsidRPr="00DC5E72">
              <w:rPr>
                <w:b/>
              </w:rPr>
              <w:t xml:space="preserve"> </w:t>
            </w:r>
          </w:p>
          <w:p w14:paraId="3F827F92" w14:textId="77777777" w:rsidR="007B6F43" w:rsidRPr="00DC5E72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>35-064</w:t>
            </w:r>
            <w:r w:rsidRPr="00DC5E72">
              <w:rPr>
                <w:b/>
              </w:rPr>
              <w:t xml:space="preserve"> </w:t>
            </w:r>
            <w:r w:rsidRPr="00DC5E72">
              <w:rPr>
                <w:b/>
              </w:rPr>
              <w:t>Rzeszów</w:t>
            </w:r>
          </w:p>
          <w:p w14:paraId="0C64D2B8" w14:textId="77777777" w:rsidR="007B6F43" w:rsidRPr="00281149" w:rsidRDefault="007B6F43" w:rsidP="00281149">
            <w:pPr>
              <w:spacing w:before="60" w:after="120" w:line="276" w:lineRule="auto"/>
              <w:jc w:val="both"/>
            </w:pPr>
            <w:r w:rsidRPr="00281149">
              <w:t>na:</w:t>
            </w:r>
          </w:p>
          <w:p w14:paraId="07DA61D2" w14:textId="77777777" w:rsidR="00281149" w:rsidRPr="00DC5E72" w:rsidRDefault="007B6F43" w:rsidP="00281149">
            <w:pPr>
              <w:spacing w:before="60" w:after="120" w:line="276" w:lineRule="auto"/>
              <w:jc w:val="both"/>
              <w:rPr>
                <w:b/>
                <w:bCs/>
              </w:rPr>
            </w:pPr>
            <w:r w:rsidRPr="00DC5E72">
              <w:rPr>
                <w:b/>
                <w:bCs/>
              </w:rPr>
              <w:t xml:space="preserve">Zadanie nr </w:t>
            </w:r>
            <w:r w:rsidRPr="00DC5E72">
              <w:rPr>
                <w:b/>
                <w:bCs/>
              </w:rPr>
              <w:t>6</w:t>
            </w:r>
            <w:r w:rsidRPr="00DC5E72">
              <w:rPr>
                <w:b/>
                <w:bCs/>
              </w:rPr>
              <w:t xml:space="preserve">: </w:t>
            </w:r>
            <w:r w:rsidRPr="00DC5E72">
              <w:rPr>
                <w:b/>
                <w:bCs/>
              </w:rPr>
              <w:t>Laptop z oprogramowaniem - Zakład Inżynierii Systemów Technicznych - 1 szt</w:t>
            </w:r>
            <w:r w:rsidRPr="00DC5E72">
              <w:rPr>
                <w:b/>
                <w:bCs/>
              </w:rPr>
              <w:t xml:space="preserve"> </w:t>
            </w:r>
          </w:p>
          <w:p w14:paraId="12F485AF" w14:textId="377E6AF7" w:rsidR="007B6F43" w:rsidRPr="00281149" w:rsidRDefault="007B6F43" w:rsidP="00281149">
            <w:pPr>
              <w:spacing w:before="60" w:after="120" w:line="276" w:lineRule="auto"/>
              <w:jc w:val="both"/>
            </w:pPr>
            <w:r w:rsidRPr="00281149">
              <w:t xml:space="preserve">za cenę brutto </w:t>
            </w:r>
            <w:r w:rsidRPr="00281149">
              <w:rPr>
                <w:b/>
              </w:rPr>
              <w:t>4 200.45 zł</w:t>
            </w:r>
            <w:r w:rsidRPr="00281149">
              <w:rPr>
                <w:bCs/>
              </w:rPr>
              <w:t>.</w:t>
            </w:r>
          </w:p>
          <w:p w14:paraId="49B93DD3" w14:textId="77777777" w:rsidR="007B6F43" w:rsidRPr="00281149" w:rsidRDefault="007B6F43" w:rsidP="00281149">
            <w:pPr>
              <w:spacing w:before="60" w:after="120" w:line="276" w:lineRule="auto"/>
              <w:jc w:val="both"/>
              <w:rPr>
                <w:color w:val="000000"/>
              </w:rPr>
            </w:pPr>
            <w:r w:rsidRPr="00DC5E72">
              <w:rPr>
                <w:color w:val="000000"/>
                <w:u w:val="single"/>
              </w:rPr>
              <w:t>Uzasadnienie wyboru</w:t>
            </w:r>
            <w:r w:rsidRPr="00281149">
              <w:rPr>
                <w:color w:val="000000"/>
              </w:rPr>
              <w:t>:</w:t>
            </w:r>
          </w:p>
          <w:p w14:paraId="6285AAC8" w14:textId="77777777" w:rsidR="007B6F43" w:rsidRPr="00281149" w:rsidRDefault="007B6F43" w:rsidP="00281149">
            <w:pPr>
              <w:pStyle w:val="Nagwek"/>
              <w:tabs>
                <w:tab w:val="clear" w:pos="4536"/>
                <w:tab w:val="clear" w:pos="9072"/>
              </w:tabs>
              <w:spacing w:before="60" w:after="120" w:line="276" w:lineRule="auto"/>
            </w:pPr>
            <w:r w:rsidRPr="00281149">
              <w:t>Oferta zgodna z wymaganiami Zamawiającego, spełnia wszystkie warunki postawione przez Zamawiającego. Uzyskała największą liczbę punktów w ramach kryteriów oceny ofert. Wykonawca nie podlega wykluczeniu z postępowania oraz spełnia wszystkie warunki postawione przez Zamawiającego w niniejszym postępowaniu</w:t>
            </w:r>
          </w:p>
        </w:tc>
      </w:tr>
      <w:tr w:rsidR="007B6F43" w:rsidRPr="00281149" w14:paraId="1CA20A3A" w14:textId="77777777" w:rsidTr="00FB26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617A93F" w14:textId="77777777" w:rsidR="007B6F43" w:rsidRPr="00281149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281149">
              <w:rPr>
                <w:b/>
              </w:rPr>
              <w:t xml:space="preserve">Quatro </w:t>
            </w:r>
            <w:proofErr w:type="spellStart"/>
            <w:r w:rsidRPr="00281149">
              <w:rPr>
                <w:b/>
              </w:rPr>
              <w:t>Computers</w:t>
            </w:r>
            <w:proofErr w:type="spellEnd"/>
            <w:r w:rsidRPr="00281149">
              <w:rPr>
                <w:b/>
              </w:rPr>
              <w:t xml:space="preserve"> Maciej Zachara</w:t>
            </w:r>
          </w:p>
          <w:p w14:paraId="44C4AC34" w14:textId="77777777" w:rsidR="007B6F43" w:rsidRPr="00DC5E72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>Matejki</w:t>
            </w:r>
            <w:r w:rsidRPr="00DC5E72">
              <w:rPr>
                <w:b/>
              </w:rPr>
              <w:t xml:space="preserve"> </w:t>
            </w:r>
            <w:r w:rsidRPr="00DC5E72">
              <w:rPr>
                <w:b/>
              </w:rPr>
              <w:t>2</w:t>
            </w:r>
            <w:r w:rsidRPr="00DC5E72">
              <w:rPr>
                <w:b/>
              </w:rPr>
              <w:t xml:space="preserve"> </w:t>
            </w:r>
          </w:p>
          <w:p w14:paraId="480F2A52" w14:textId="77777777" w:rsidR="007B6F43" w:rsidRPr="00DC5E72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>35-064</w:t>
            </w:r>
            <w:r w:rsidRPr="00DC5E72">
              <w:rPr>
                <w:b/>
              </w:rPr>
              <w:t xml:space="preserve"> </w:t>
            </w:r>
            <w:r w:rsidRPr="00DC5E72">
              <w:rPr>
                <w:b/>
              </w:rPr>
              <w:t>Rzeszów</w:t>
            </w:r>
          </w:p>
          <w:p w14:paraId="08D7670E" w14:textId="77777777" w:rsidR="007B6F43" w:rsidRPr="00281149" w:rsidRDefault="007B6F43" w:rsidP="00281149">
            <w:pPr>
              <w:spacing w:before="60" w:after="120" w:line="276" w:lineRule="auto"/>
              <w:jc w:val="both"/>
            </w:pPr>
            <w:r w:rsidRPr="00281149">
              <w:t>na:</w:t>
            </w:r>
          </w:p>
          <w:p w14:paraId="4D06C93A" w14:textId="77777777" w:rsidR="00281149" w:rsidRPr="00DC5E72" w:rsidRDefault="007B6F43" w:rsidP="00281149">
            <w:pPr>
              <w:spacing w:before="60" w:after="120" w:line="276" w:lineRule="auto"/>
              <w:jc w:val="both"/>
              <w:rPr>
                <w:b/>
                <w:bCs/>
              </w:rPr>
            </w:pPr>
            <w:r w:rsidRPr="00DC5E72">
              <w:rPr>
                <w:b/>
                <w:bCs/>
              </w:rPr>
              <w:t xml:space="preserve">Zadanie nr </w:t>
            </w:r>
            <w:r w:rsidRPr="00DC5E72">
              <w:rPr>
                <w:b/>
                <w:bCs/>
              </w:rPr>
              <w:t>7</w:t>
            </w:r>
            <w:r w:rsidRPr="00DC5E72">
              <w:rPr>
                <w:b/>
                <w:bCs/>
              </w:rPr>
              <w:t xml:space="preserve">: </w:t>
            </w:r>
            <w:r w:rsidRPr="00DC5E72">
              <w:rPr>
                <w:b/>
                <w:bCs/>
              </w:rPr>
              <w:t>Dysk zewnętrzny SSD - Katedra Elektrotechniki i Pod-staw Informatyki - 2 szt</w:t>
            </w:r>
            <w:r w:rsidRPr="00DC5E72">
              <w:rPr>
                <w:b/>
                <w:bCs/>
              </w:rPr>
              <w:t xml:space="preserve"> </w:t>
            </w:r>
          </w:p>
          <w:p w14:paraId="4A9940B4" w14:textId="5FE771D4" w:rsidR="007B6F43" w:rsidRPr="00281149" w:rsidRDefault="007B6F43" w:rsidP="00281149">
            <w:pPr>
              <w:spacing w:before="60" w:after="120" w:line="276" w:lineRule="auto"/>
              <w:jc w:val="both"/>
            </w:pPr>
            <w:r w:rsidRPr="00281149">
              <w:t xml:space="preserve">za cenę brutto </w:t>
            </w:r>
            <w:r w:rsidRPr="00281149">
              <w:rPr>
                <w:b/>
              </w:rPr>
              <w:t>1 254.60 zł</w:t>
            </w:r>
            <w:r w:rsidRPr="00281149">
              <w:rPr>
                <w:bCs/>
              </w:rPr>
              <w:t>.</w:t>
            </w:r>
          </w:p>
          <w:p w14:paraId="74541134" w14:textId="77777777" w:rsidR="007B6F43" w:rsidRPr="00281149" w:rsidRDefault="007B6F43" w:rsidP="00281149">
            <w:pPr>
              <w:spacing w:before="60" w:after="120" w:line="276" w:lineRule="auto"/>
              <w:jc w:val="both"/>
              <w:rPr>
                <w:color w:val="000000"/>
              </w:rPr>
            </w:pPr>
            <w:r w:rsidRPr="00DC5E72">
              <w:rPr>
                <w:color w:val="000000"/>
                <w:u w:val="single"/>
              </w:rPr>
              <w:t>Uzasadnienie wyboru</w:t>
            </w:r>
            <w:r w:rsidRPr="00281149">
              <w:rPr>
                <w:color w:val="000000"/>
              </w:rPr>
              <w:t>:</w:t>
            </w:r>
          </w:p>
          <w:p w14:paraId="5824F399" w14:textId="77777777" w:rsidR="007B6F43" w:rsidRPr="00281149" w:rsidRDefault="007B6F43" w:rsidP="00281149">
            <w:pPr>
              <w:pStyle w:val="Nagwek"/>
              <w:tabs>
                <w:tab w:val="clear" w:pos="4536"/>
                <w:tab w:val="clear" w:pos="9072"/>
              </w:tabs>
              <w:spacing w:before="60" w:after="120" w:line="276" w:lineRule="auto"/>
            </w:pPr>
            <w:r w:rsidRPr="00281149">
              <w:t>Oferta zgodna z wymaganiami Zamawiającego, spełnia wszystkie warunki postawione przez Zamawiającego. Uzyskała największą liczbę punktów w ramach kryteriów oceny ofert. Wykonawca nie podlega wykluczeniu z postępowania oraz spełnia wszystkie warunki postawione przez Zamawiającego w niniejszym postępowaniu</w:t>
            </w:r>
          </w:p>
        </w:tc>
      </w:tr>
      <w:tr w:rsidR="007B6F43" w:rsidRPr="00281149" w14:paraId="6F5AB1AA" w14:textId="77777777" w:rsidTr="00FB26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F6F1E27" w14:textId="77777777" w:rsidR="007B6F43" w:rsidRPr="00281149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281149">
              <w:rPr>
                <w:b/>
              </w:rPr>
              <w:lastRenderedPageBreak/>
              <w:t xml:space="preserve">Quatro </w:t>
            </w:r>
            <w:proofErr w:type="spellStart"/>
            <w:r w:rsidRPr="00281149">
              <w:rPr>
                <w:b/>
              </w:rPr>
              <w:t>Computers</w:t>
            </w:r>
            <w:proofErr w:type="spellEnd"/>
            <w:r w:rsidRPr="00281149">
              <w:rPr>
                <w:b/>
              </w:rPr>
              <w:t xml:space="preserve"> Maciej Zachara</w:t>
            </w:r>
          </w:p>
          <w:p w14:paraId="34E471CB" w14:textId="77777777" w:rsidR="007B6F43" w:rsidRPr="00DC5E72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>Matejki</w:t>
            </w:r>
            <w:r w:rsidRPr="00DC5E72">
              <w:rPr>
                <w:b/>
              </w:rPr>
              <w:t xml:space="preserve"> </w:t>
            </w:r>
            <w:r w:rsidRPr="00DC5E72">
              <w:rPr>
                <w:b/>
              </w:rPr>
              <w:t>2</w:t>
            </w:r>
            <w:r w:rsidRPr="00DC5E72">
              <w:rPr>
                <w:b/>
              </w:rPr>
              <w:t xml:space="preserve"> </w:t>
            </w:r>
          </w:p>
          <w:p w14:paraId="3AEE585B" w14:textId="77777777" w:rsidR="007B6F43" w:rsidRPr="00DC5E72" w:rsidRDefault="007B6F43" w:rsidP="00281149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>35-064</w:t>
            </w:r>
            <w:r w:rsidRPr="00DC5E72">
              <w:rPr>
                <w:b/>
              </w:rPr>
              <w:t xml:space="preserve"> </w:t>
            </w:r>
            <w:r w:rsidRPr="00DC5E72">
              <w:rPr>
                <w:b/>
              </w:rPr>
              <w:t>Rzeszów</w:t>
            </w:r>
          </w:p>
          <w:p w14:paraId="64C06C34" w14:textId="77777777" w:rsidR="007B6F43" w:rsidRPr="00281149" w:rsidRDefault="007B6F43" w:rsidP="00281149">
            <w:pPr>
              <w:spacing w:before="60" w:after="120" w:line="276" w:lineRule="auto"/>
              <w:jc w:val="both"/>
            </w:pPr>
            <w:r w:rsidRPr="00281149">
              <w:t>na:</w:t>
            </w:r>
          </w:p>
          <w:p w14:paraId="18294FF7" w14:textId="77777777" w:rsidR="00281149" w:rsidRPr="00DC5E72" w:rsidRDefault="007B6F43" w:rsidP="00281149">
            <w:pPr>
              <w:spacing w:before="60" w:after="120" w:line="276" w:lineRule="auto"/>
              <w:jc w:val="both"/>
              <w:rPr>
                <w:b/>
                <w:bCs/>
              </w:rPr>
            </w:pPr>
            <w:r w:rsidRPr="00DC5E72">
              <w:rPr>
                <w:b/>
                <w:bCs/>
              </w:rPr>
              <w:t xml:space="preserve">Zadanie nr </w:t>
            </w:r>
            <w:r w:rsidRPr="00DC5E72">
              <w:rPr>
                <w:b/>
                <w:bCs/>
              </w:rPr>
              <w:t>8</w:t>
            </w:r>
            <w:r w:rsidRPr="00DC5E72">
              <w:rPr>
                <w:b/>
                <w:bCs/>
              </w:rPr>
              <w:t xml:space="preserve">: </w:t>
            </w:r>
            <w:r w:rsidRPr="00DC5E72">
              <w:rPr>
                <w:b/>
                <w:bCs/>
              </w:rPr>
              <w:t>Dysk SSD - Sekretariat Prorektora ds. Nauki - 2 szt</w:t>
            </w:r>
            <w:r w:rsidRPr="00DC5E72">
              <w:rPr>
                <w:b/>
                <w:bCs/>
              </w:rPr>
              <w:t xml:space="preserve"> </w:t>
            </w:r>
          </w:p>
          <w:p w14:paraId="4503FC3A" w14:textId="18628F8A" w:rsidR="007B6F43" w:rsidRPr="00281149" w:rsidRDefault="007B6F43" w:rsidP="00281149">
            <w:pPr>
              <w:spacing w:before="60" w:after="120" w:line="276" w:lineRule="auto"/>
              <w:jc w:val="both"/>
            </w:pPr>
            <w:r w:rsidRPr="00281149">
              <w:t xml:space="preserve">za cenę brutto </w:t>
            </w:r>
            <w:r w:rsidRPr="00281149">
              <w:rPr>
                <w:b/>
              </w:rPr>
              <w:t>1 254.60 zł</w:t>
            </w:r>
            <w:r w:rsidRPr="00281149">
              <w:rPr>
                <w:bCs/>
              </w:rPr>
              <w:t>.</w:t>
            </w:r>
          </w:p>
          <w:p w14:paraId="44F02825" w14:textId="77777777" w:rsidR="007B6F43" w:rsidRPr="00DC5E72" w:rsidRDefault="007B6F43" w:rsidP="00281149">
            <w:pPr>
              <w:spacing w:before="60" w:after="120" w:line="276" w:lineRule="auto"/>
              <w:jc w:val="both"/>
              <w:rPr>
                <w:color w:val="000000"/>
                <w:u w:val="single"/>
              </w:rPr>
            </w:pPr>
            <w:r w:rsidRPr="00DC5E72">
              <w:rPr>
                <w:color w:val="000000"/>
                <w:u w:val="single"/>
              </w:rPr>
              <w:t>Uzasadnienie wyboru:</w:t>
            </w:r>
          </w:p>
          <w:p w14:paraId="4C40DC92" w14:textId="77777777" w:rsidR="007B6F43" w:rsidRPr="00281149" w:rsidRDefault="007B6F43" w:rsidP="00281149">
            <w:pPr>
              <w:pStyle w:val="Nagwek"/>
              <w:tabs>
                <w:tab w:val="clear" w:pos="4536"/>
                <w:tab w:val="clear" w:pos="9072"/>
              </w:tabs>
              <w:spacing w:before="60" w:after="120" w:line="276" w:lineRule="auto"/>
            </w:pPr>
            <w:r w:rsidRPr="00281149">
              <w:t>Oferta zgodna z wymaganiami Zamawiającego, spełnia wszystkie warunki postawione przez Zamawiającego. Uzyskała największą liczbę punktów w ramach kryteriów oceny ofert. Wykonawca nie podlega wykluczeniu z postępowania oraz spełnia wszystkie warunki postawione przez Zamawiającego w niniejszym postępowaniu</w:t>
            </w:r>
          </w:p>
        </w:tc>
      </w:tr>
      <w:tr w:rsidR="00DC5E72" w:rsidRPr="00281149" w14:paraId="22406A51" w14:textId="77777777" w:rsidTr="00FB26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EC756E2" w14:textId="77777777" w:rsidR="00DC5E72" w:rsidRPr="00281149" w:rsidRDefault="00DC5E72" w:rsidP="00DC5E72">
            <w:pPr>
              <w:spacing w:before="60" w:after="120" w:line="276" w:lineRule="auto"/>
              <w:jc w:val="both"/>
              <w:rPr>
                <w:b/>
              </w:rPr>
            </w:pPr>
            <w:proofErr w:type="spellStart"/>
            <w:r w:rsidRPr="00281149">
              <w:rPr>
                <w:b/>
              </w:rPr>
              <w:t>InFast</w:t>
            </w:r>
            <w:proofErr w:type="spellEnd"/>
            <w:r w:rsidRPr="00281149">
              <w:rPr>
                <w:b/>
              </w:rPr>
              <w:t xml:space="preserve"> sp. z o.o.</w:t>
            </w:r>
          </w:p>
          <w:p w14:paraId="505CF3D8" w14:textId="77777777" w:rsidR="00DC5E72" w:rsidRPr="00DC5E72" w:rsidRDefault="00DC5E72" w:rsidP="00DC5E72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 xml:space="preserve">Legionów 31 </w:t>
            </w:r>
          </w:p>
          <w:p w14:paraId="190373D9" w14:textId="77777777" w:rsidR="00DC5E72" w:rsidRPr="00DC5E72" w:rsidRDefault="00DC5E72" w:rsidP="00DC5E72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>35-111 Rzeszów</w:t>
            </w:r>
          </w:p>
          <w:p w14:paraId="347FFF29" w14:textId="77777777" w:rsidR="00DC5E72" w:rsidRPr="00281149" w:rsidRDefault="00DC5E72" w:rsidP="00DC5E72">
            <w:pPr>
              <w:spacing w:before="60" w:after="120" w:line="276" w:lineRule="auto"/>
              <w:jc w:val="both"/>
            </w:pPr>
            <w:r w:rsidRPr="00281149">
              <w:t>na:</w:t>
            </w:r>
          </w:p>
          <w:p w14:paraId="2D6C8BA2" w14:textId="5D19AD54" w:rsidR="00DC5E72" w:rsidRPr="00DC5E72" w:rsidRDefault="00DC5E72" w:rsidP="00DC5E72">
            <w:pPr>
              <w:spacing w:before="60" w:after="120" w:line="276" w:lineRule="auto"/>
              <w:jc w:val="both"/>
              <w:rPr>
                <w:b/>
                <w:bCs/>
              </w:rPr>
            </w:pPr>
            <w:r w:rsidRPr="00DC5E72">
              <w:rPr>
                <w:b/>
                <w:bCs/>
              </w:rPr>
              <w:t xml:space="preserve">Zadanie nr </w:t>
            </w:r>
            <w:r>
              <w:rPr>
                <w:b/>
                <w:bCs/>
              </w:rPr>
              <w:t>9</w:t>
            </w:r>
            <w:r w:rsidRPr="00DC5E72">
              <w:rPr>
                <w:b/>
                <w:bCs/>
              </w:rPr>
              <w:t xml:space="preserve">: Dyski SSD - Katedra </w:t>
            </w:r>
            <w:r>
              <w:rPr>
                <w:b/>
                <w:bCs/>
              </w:rPr>
              <w:t>Informatyki i Automatyki</w:t>
            </w:r>
            <w:r w:rsidRPr="00DC5E72">
              <w:rPr>
                <w:b/>
                <w:bCs/>
              </w:rPr>
              <w:t xml:space="preserve"> - </w:t>
            </w:r>
            <w:r>
              <w:rPr>
                <w:b/>
                <w:bCs/>
              </w:rPr>
              <w:t>12</w:t>
            </w:r>
            <w:r w:rsidRPr="00DC5E72">
              <w:rPr>
                <w:b/>
                <w:bCs/>
              </w:rPr>
              <w:t xml:space="preserve"> szt </w:t>
            </w:r>
          </w:p>
          <w:p w14:paraId="3835811F" w14:textId="0172495A" w:rsidR="00DC5E72" w:rsidRPr="00281149" w:rsidRDefault="00DC5E72" w:rsidP="00DC5E72">
            <w:pPr>
              <w:spacing w:before="60" w:after="120" w:line="276" w:lineRule="auto"/>
              <w:jc w:val="both"/>
            </w:pPr>
            <w:r w:rsidRPr="00281149">
              <w:t xml:space="preserve">za cenę brutto </w:t>
            </w:r>
            <w:r>
              <w:rPr>
                <w:b/>
              </w:rPr>
              <w:t>6 494,40</w:t>
            </w:r>
            <w:r w:rsidRPr="00281149">
              <w:rPr>
                <w:b/>
              </w:rPr>
              <w:t xml:space="preserve"> zł</w:t>
            </w:r>
            <w:r w:rsidRPr="00281149">
              <w:rPr>
                <w:bCs/>
              </w:rPr>
              <w:t>.</w:t>
            </w:r>
          </w:p>
          <w:p w14:paraId="77A74FBC" w14:textId="77777777" w:rsidR="00DC5E72" w:rsidRPr="00281149" w:rsidRDefault="00DC5E72" w:rsidP="00DC5E72">
            <w:pPr>
              <w:spacing w:before="60" w:after="120" w:line="276" w:lineRule="auto"/>
              <w:jc w:val="both"/>
              <w:rPr>
                <w:color w:val="000000"/>
              </w:rPr>
            </w:pPr>
            <w:r w:rsidRPr="00DC5E72">
              <w:rPr>
                <w:color w:val="000000"/>
                <w:u w:val="single"/>
              </w:rPr>
              <w:t>Uzasadnienie wyboru</w:t>
            </w:r>
            <w:r w:rsidRPr="00281149">
              <w:rPr>
                <w:color w:val="000000"/>
              </w:rPr>
              <w:t>:</w:t>
            </w:r>
          </w:p>
          <w:p w14:paraId="45BA9705" w14:textId="68AAD874" w:rsidR="00DC5E72" w:rsidRPr="00281149" w:rsidRDefault="00DC5E72" w:rsidP="00DC5E72">
            <w:pPr>
              <w:spacing w:before="60" w:after="120" w:line="276" w:lineRule="auto"/>
              <w:jc w:val="both"/>
              <w:rPr>
                <w:b/>
              </w:rPr>
            </w:pPr>
            <w:r w:rsidRPr="00281149">
              <w:t>Oferta zgodna z wymaganiami Zamawiającego, spełnia wszystkie warunki postawione przez Zamawiającego. Uzyskała największą liczbę punktów w ramach kryteriów oceny ofert. Wykonawca nie podlega wykluczeniu z postępowania oraz spełnia wszystkie warunki postawione przez Zamawiającego w niniejszym postępowaniu</w:t>
            </w:r>
          </w:p>
        </w:tc>
      </w:tr>
      <w:tr w:rsidR="00DC5E72" w:rsidRPr="00281149" w14:paraId="607F5346" w14:textId="77777777" w:rsidTr="00FB26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55EC4CB" w14:textId="77777777" w:rsidR="00DC5E72" w:rsidRPr="00281149" w:rsidRDefault="00DC5E72" w:rsidP="00DC5E72">
            <w:pPr>
              <w:spacing w:before="60" w:after="120" w:line="276" w:lineRule="auto"/>
              <w:jc w:val="both"/>
              <w:rPr>
                <w:b/>
              </w:rPr>
            </w:pPr>
            <w:r w:rsidRPr="00281149">
              <w:rPr>
                <w:b/>
              </w:rPr>
              <w:t xml:space="preserve">Quatro </w:t>
            </w:r>
            <w:proofErr w:type="spellStart"/>
            <w:r w:rsidRPr="00281149">
              <w:rPr>
                <w:b/>
              </w:rPr>
              <w:t>Computers</w:t>
            </w:r>
            <w:proofErr w:type="spellEnd"/>
            <w:r w:rsidRPr="00281149">
              <w:rPr>
                <w:b/>
              </w:rPr>
              <w:t xml:space="preserve"> Maciej Zachara</w:t>
            </w:r>
          </w:p>
          <w:p w14:paraId="1FB040F1" w14:textId="77777777" w:rsidR="00DC5E72" w:rsidRPr="00DC5E72" w:rsidRDefault="00DC5E72" w:rsidP="00DC5E72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>Matejki</w:t>
            </w:r>
            <w:r w:rsidRPr="00DC5E72">
              <w:rPr>
                <w:b/>
              </w:rPr>
              <w:t xml:space="preserve"> </w:t>
            </w:r>
            <w:r w:rsidRPr="00DC5E72">
              <w:rPr>
                <w:b/>
              </w:rPr>
              <w:t>2</w:t>
            </w:r>
            <w:r w:rsidRPr="00DC5E72">
              <w:rPr>
                <w:b/>
              </w:rPr>
              <w:t xml:space="preserve"> </w:t>
            </w:r>
          </w:p>
          <w:p w14:paraId="47B822EF" w14:textId="77777777" w:rsidR="00DC5E72" w:rsidRPr="00DC5E72" w:rsidRDefault="00DC5E72" w:rsidP="00DC5E72">
            <w:pPr>
              <w:spacing w:before="60" w:after="120" w:line="276" w:lineRule="auto"/>
              <w:jc w:val="both"/>
              <w:rPr>
                <w:b/>
              </w:rPr>
            </w:pPr>
            <w:r w:rsidRPr="00DC5E72">
              <w:rPr>
                <w:b/>
              </w:rPr>
              <w:t>35-064</w:t>
            </w:r>
            <w:r w:rsidRPr="00DC5E72">
              <w:rPr>
                <w:b/>
              </w:rPr>
              <w:t xml:space="preserve"> </w:t>
            </w:r>
            <w:r w:rsidRPr="00DC5E72">
              <w:rPr>
                <w:b/>
              </w:rPr>
              <w:t>Rzeszów</w:t>
            </w:r>
          </w:p>
          <w:p w14:paraId="7E210C4D" w14:textId="77777777" w:rsidR="00DC5E72" w:rsidRPr="00281149" w:rsidRDefault="00DC5E72" w:rsidP="00DC5E72">
            <w:pPr>
              <w:spacing w:before="60" w:after="120" w:line="276" w:lineRule="auto"/>
              <w:jc w:val="both"/>
            </w:pPr>
            <w:r w:rsidRPr="00281149">
              <w:t>na:</w:t>
            </w:r>
          </w:p>
          <w:p w14:paraId="49158223" w14:textId="77777777" w:rsidR="00DC5E72" w:rsidRPr="00DC5E72" w:rsidRDefault="00DC5E72" w:rsidP="00DC5E72">
            <w:pPr>
              <w:spacing w:before="60" w:after="120" w:line="276" w:lineRule="auto"/>
              <w:jc w:val="both"/>
              <w:rPr>
                <w:b/>
                <w:bCs/>
              </w:rPr>
            </w:pPr>
            <w:r w:rsidRPr="00DC5E72">
              <w:rPr>
                <w:b/>
                <w:bCs/>
              </w:rPr>
              <w:t xml:space="preserve">Zadanie nr </w:t>
            </w:r>
            <w:r w:rsidRPr="00DC5E72">
              <w:rPr>
                <w:b/>
                <w:bCs/>
              </w:rPr>
              <w:t>10</w:t>
            </w:r>
            <w:r w:rsidRPr="00DC5E72">
              <w:rPr>
                <w:b/>
                <w:bCs/>
              </w:rPr>
              <w:t xml:space="preserve">: </w:t>
            </w:r>
            <w:r w:rsidRPr="00DC5E72">
              <w:rPr>
                <w:b/>
                <w:bCs/>
              </w:rPr>
              <w:t xml:space="preserve">Komputer przenośny (laptop) z wyposażeniem - </w:t>
            </w:r>
            <w:proofErr w:type="spellStart"/>
            <w:r w:rsidRPr="00DC5E72">
              <w:rPr>
                <w:b/>
                <w:bCs/>
              </w:rPr>
              <w:t>Kate</w:t>
            </w:r>
            <w:proofErr w:type="spellEnd"/>
            <w:r w:rsidRPr="00DC5E72">
              <w:rPr>
                <w:b/>
                <w:bCs/>
              </w:rPr>
              <w:t>-dra Technologii i Materiałoznawstwa Chemicznego - 1 szt</w:t>
            </w:r>
            <w:r w:rsidRPr="00DC5E72">
              <w:rPr>
                <w:b/>
                <w:bCs/>
              </w:rPr>
              <w:t xml:space="preserve"> </w:t>
            </w:r>
          </w:p>
          <w:p w14:paraId="54E1F23D" w14:textId="03ED7E5E" w:rsidR="00DC5E72" w:rsidRPr="00281149" w:rsidRDefault="00DC5E72" w:rsidP="00DC5E72">
            <w:pPr>
              <w:spacing w:before="60" w:after="120" w:line="276" w:lineRule="auto"/>
              <w:jc w:val="both"/>
            </w:pPr>
            <w:r w:rsidRPr="00281149">
              <w:t xml:space="preserve">za cenę brutto </w:t>
            </w:r>
            <w:r w:rsidRPr="00281149">
              <w:rPr>
                <w:b/>
              </w:rPr>
              <w:t>3 148.80 zł</w:t>
            </w:r>
            <w:r w:rsidRPr="00281149">
              <w:rPr>
                <w:bCs/>
              </w:rPr>
              <w:t>.</w:t>
            </w:r>
          </w:p>
          <w:p w14:paraId="7B16E932" w14:textId="77777777" w:rsidR="00DC5E72" w:rsidRPr="00281149" w:rsidRDefault="00DC5E72" w:rsidP="00DC5E72">
            <w:pPr>
              <w:spacing w:before="60" w:after="120" w:line="276" w:lineRule="auto"/>
              <w:jc w:val="both"/>
              <w:rPr>
                <w:color w:val="000000"/>
              </w:rPr>
            </w:pPr>
            <w:r w:rsidRPr="00DC5E72">
              <w:rPr>
                <w:color w:val="000000"/>
                <w:u w:val="single"/>
              </w:rPr>
              <w:t>Uzasadnienie wyboru</w:t>
            </w:r>
            <w:r w:rsidRPr="00281149">
              <w:rPr>
                <w:color w:val="000000"/>
              </w:rPr>
              <w:t>:</w:t>
            </w:r>
          </w:p>
          <w:p w14:paraId="38FD179A" w14:textId="77777777" w:rsidR="00DC5E72" w:rsidRPr="00281149" w:rsidRDefault="00DC5E72" w:rsidP="00DC5E72">
            <w:pPr>
              <w:pStyle w:val="Nagwek"/>
              <w:tabs>
                <w:tab w:val="clear" w:pos="4536"/>
                <w:tab w:val="clear" w:pos="9072"/>
              </w:tabs>
              <w:spacing w:before="60" w:after="120" w:line="276" w:lineRule="auto"/>
            </w:pPr>
            <w:r w:rsidRPr="00281149">
              <w:t>Oferta zgodna z wymaganiami Zamawiającego, spełnia wszystkie warunki postawione przez Zamawiającego. Uzyskała największą liczbę punktów w ramach kryteriów oceny ofert. Wykonawca nie podlega wykluczeniu z postępowania oraz spełnia wszystkie warunki postawione przez Zamawiającego w niniejszym postępowaniu</w:t>
            </w:r>
          </w:p>
        </w:tc>
      </w:tr>
    </w:tbl>
    <w:p w14:paraId="0FAA8697" w14:textId="77777777" w:rsidR="003A0AFC" w:rsidRPr="00281149" w:rsidRDefault="00915B9E" w:rsidP="00281149">
      <w:pPr>
        <w:spacing w:before="240" w:after="120" w:line="276" w:lineRule="auto"/>
        <w:jc w:val="both"/>
        <w:rPr>
          <w:color w:val="000000"/>
        </w:rPr>
      </w:pPr>
      <w:r w:rsidRPr="00281149">
        <w:rPr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119"/>
        <w:gridCol w:w="1984"/>
        <w:gridCol w:w="1560"/>
      </w:tblGrid>
      <w:tr w:rsidR="00211A34" w:rsidRPr="00281149" w14:paraId="4F2A897F" w14:textId="77777777" w:rsidTr="00281149"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3F3F3"/>
            <w:vAlign w:val="center"/>
          </w:tcPr>
          <w:p w14:paraId="1BFA0063" w14:textId="77777777" w:rsidR="00211A34" w:rsidRPr="00281149" w:rsidRDefault="00211A34" w:rsidP="00281149">
            <w:pPr>
              <w:spacing w:before="60" w:after="60" w:line="276" w:lineRule="auto"/>
              <w:jc w:val="center"/>
              <w:rPr>
                <w:b/>
                <w:color w:val="000000"/>
              </w:rPr>
            </w:pPr>
            <w:r w:rsidRPr="00281149">
              <w:rPr>
                <w:b/>
              </w:rPr>
              <w:t>Zadanie częściowe</w:t>
            </w:r>
          </w:p>
        </w:tc>
        <w:tc>
          <w:tcPr>
            <w:tcW w:w="31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3F3F3"/>
            <w:vAlign w:val="center"/>
          </w:tcPr>
          <w:p w14:paraId="60ED8BE9" w14:textId="77777777" w:rsidR="00211A34" w:rsidRPr="00281149" w:rsidRDefault="00211A34" w:rsidP="00281149">
            <w:pPr>
              <w:spacing w:before="60" w:after="60" w:line="276" w:lineRule="auto"/>
              <w:jc w:val="center"/>
              <w:rPr>
                <w:b/>
                <w:color w:val="000000"/>
              </w:rPr>
            </w:pPr>
            <w:r w:rsidRPr="00281149">
              <w:rPr>
                <w:b/>
              </w:rPr>
              <w:t>Nazwa i adres wykonawcy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3F3F3"/>
            <w:vAlign w:val="center"/>
          </w:tcPr>
          <w:p w14:paraId="141D6175" w14:textId="77777777" w:rsidR="00211A34" w:rsidRPr="00281149" w:rsidRDefault="00211A34" w:rsidP="00281149">
            <w:pPr>
              <w:spacing w:before="60" w:after="60" w:line="276" w:lineRule="auto"/>
              <w:jc w:val="center"/>
              <w:rPr>
                <w:b/>
                <w:color w:val="000000"/>
              </w:rPr>
            </w:pPr>
            <w:r w:rsidRPr="00281149">
              <w:rPr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463089FD" w14:textId="77777777" w:rsidR="00211A34" w:rsidRPr="00281149" w:rsidRDefault="00211A34" w:rsidP="00281149">
            <w:pPr>
              <w:spacing w:before="60" w:after="60" w:line="276" w:lineRule="auto"/>
              <w:jc w:val="center"/>
              <w:rPr>
                <w:b/>
                <w:color w:val="000000"/>
              </w:rPr>
            </w:pPr>
            <w:r w:rsidRPr="00281149">
              <w:rPr>
                <w:b/>
                <w:color w:val="000000"/>
              </w:rPr>
              <w:t>Razem</w:t>
            </w:r>
          </w:p>
        </w:tc>
      </w:tr>
      <w:tr w:rsidR="00281149" w:rsidRPr="00281149" w14:paraId="7C1C70AE" w14:textId="77777777" w:rsidTr="00281149">
        <w:tc>
          <w:tcPr>
            <w:tcW w:w="283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2DE9BE21" w14:textId="77777777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1</w:t>
            </w:r>
            <w:r w:rsidRPr="00281149">
              <w:t xml:space="preserve"> - </w:t>
            </w:r>
            <w:r w:rsidRPr="00281149">
              <w:t>Drukarka laserowa - Zakład Zarządzania Projektami - 2 szt</w:t>
            </w:r>
          </w:p>
        </w:tc>
        <w:tc>
          <w:tcPr>
            <w:tcW w:w="3119" w:type="dxa"/>
            <w:tcBorders>
              <w:top w:val="single" w:sz="18" w:space="0" w:color="auto"/>
            </w:tcBorders>
            <w:shd w:val="clear" w:color="auto" w:fill="auto"/>
          </w:tcPr>
          <w:p w14:paraId="7B2FCE87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proofErr w:type="spellStart"/>
            <w:r w:rsidRPr="00281149">
              <w:rPr>
                <w:b/>
                <w:bCs/>
              </w:rPr>
              <w:t>InFast</w:t>
            </w:r>
            <w:proofErr w:type="spellEnd"/>
            <w:r w:rsidRPr="00281149">
              <w:rPr>
                <w:b/>
                <w:bCs/>
              </w:rPr>
              <w:t xml:space="preserve"> sp. z o.o.</w:t>
            </w:r>
          </w:p>
          <w:p w14:paraId="74130960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Legionów</w:t>
            </w:r>
            <w:r w:rsidRPr="00281149">
              <w:t xml:space="preserve"> </w:t>
            </w:r>
            <w:r w:rsidRPr="00281149">
              <w:t>31</w:t>
            </w:r>
          </w:p>
          <w:p w14:paraId="195B9D4A" w14:textId="77777777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35-111</w:t>
            </w:r>
            <w:r w:rsidRPr="00281149">
              <w:t xml:space="preserve"> </w:t>
            </w:r>
            <w:r w:rsidRPr="00281149">
              <w:t>Rzeszów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shd w:val="clear" w:color="auto" w:fill="auto"/>
          </w:tcPr>
          <w:p w14:paraId="6AADEBA2" w14:textId="39E9C5E0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 xml:space="preserve">1 - Cena - </w:t>
            </w:r>
            <w:r>
              <w:t>10</w:t>
            </w:r>
            <w:r w:rsidRPr="00281149">
              <w:t>0.00</w:t>
            </w:r>
          </w:p>
        </w:tc>
        <w:tc>
          <w:tcPr>
            <w:tcW w:w="15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D359832" w14:textId="3E19BCD5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281149">
              <w:rPr>
                <w:b/>
                <w:bCs/>
                <w:sz w:val="28"/>
                <w:szCs w:val="28"/>
              </w:rPr>
              <w:t>100,00</w:t>
            </w:r>
          </w:p>
        </w:tc>
      </w:tr>
      <w:tr w:rsidR="00281149" w:rsidRPr="00281149" w14:paraId="60E65C85" w14:textId="77777777" w:rsidTr="00281149">
        <w:tc>
          <w:tcPr>
            <w:tcW w:w="283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A1BBE17" w14:textId="57B2CAA9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</w:p>
        </w:tc>
        <w:tc>
          <w:tcPr>
            <w:tcW w:w="3119" w:type="dxa"/>
            <w:tcBorders>
              <w:bottom w:val="single" w:sz="18" w:space="0" w:color="auto"/>
            </w:tcBorders>
            <w:shd w:val="clear" w:color="auto" w:fill="auto"/>
          </w:tcPr>
          <w:p w14:paraId="4558745D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r w:rsidRPr="00281149">
              <w:rPr>
                <w:b/>
                <w:bCs/>
              </w:rPr>
              <w:t xml:space="preserve">Quatro </w:t>
            </w:r>
            <w:proofErr w:type="spellStart"/>
            <w:r w:rsidRPr="00281149">
              <w:rPr>
                <w:b/>
                <w:bCs/>
              </w:rPr>
              <w:t>Computers</w:t>
            </w:r>
            <w:proofErr w:type="spellEnd"/>
            <w:r w:rsidRPr="00281149">
              <w:rPr>
                <w:b/>
                <w:bCs/>
              </w:rPr>
              <w:t xml:space="preserve"> Maciej Zachara</w:t>
            </w:r>
          </w:p>
          <w:p w14:paraId="6D74DEDC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Matejki</w:t>
            </w:r>
            <w:r w:rsidRPr="00281149">
              <w:t xml:space="preserve"> </w:t>
            </w:r>
            <w:r w:rsidRPr="00281149">
              <w:t>2</w:t>
            </w:r>
          </w:p>
          <w:p w14:paraId="37969E46" w14:textId="77777777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35-064</w:t>
            </w:r>
            <w:r w:rsidRPr="00281149">
              <w:t xml:space="preserve"> </w:t>
            </w:r>
            <w:r w:rsidRPr="00281149">
              <w:t>Rzeszów</w:t>
            </w:r>
          </w:p>
        </w:tc>
        <w:tc>
          <w:tcPr>
            <w:tcW w:w="1984" w:type="dxa"/>
            <w:tcBorders>
              <w:bottom w:val="single" w:sz="18" w:space="0" w:color="auto"/>
            </w:tcBorders>
            <w:shd w:val="clear" w:color="auto" w:fill="auto"/>
          </w:tcPr>
          <w:p w14:paraId="2842C31D" w14:textId="765204F1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 xml:space="preserve">1 - Cena </w:t>
            </w:r>
            <w:r>
              <w:t>–</w:t>
            </w:r>
            <w:r w:rsidRPr="00281149">
              <w:t xml:space="preserve"> </w:t>
            </w:r>
            <w:r>
              <w:t>98,11</w:t>
            </w:r>
          </w:p>
        </w:tc>
        <w:tc>
          <w:tcPr>
            <w:tcW w:w="15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4407A7" w14:textId="55CC0C8B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281149">
              <w:rPr>
                <w:b/>
                <w:bCs/>
                <w:sz w:val="28"/>
                <w:szCs w:val="28"/>
              </w:rPr>
              <w:t>98,11</w:t>
            </w:r>
          </w:p>
        </w:tc>
      </w:tr>
      <w:tr w:rsidR="00281149" w:rsidRPr="00281149" w14:paraId="482A5085" w14:textId="77777777" w:rsidTr="00281149">
        <w:tc>
          <w:tcPr>
            <w:tcW w:w="283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07845C5" w14:textId="77777777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2</w:t>
            </w:r>
            <w:r w:rsidRPr="00281149">
              <w:t xml:space="preserve"> - </w:t>
            </w:r>
            <w:r w:rsidRPr="00281149">
              <w:t>Drukarka 3D - Katedra Infrastruktury i Gospodarki Wodnej - 1 szt</w:t>
            </w:r>
          </w:p>
        </w:tc>
        <w:tc>
          <w:tcPr>
            <w:tcW w:w="3119" w:type="dxa"/>
            <w:tcBorders>
              <w:top w:val="single" w:sz="18" w:space="0" w:color="auto"/>
            </w:tcBorders>
            <w:shd w:val="clear" w:color="auto" w:fill="auto"/>
          </w:tcPr>
          <w:p w14:paraId="3AB70773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r w:rsidRPr="00281149">
              <w:rPr>
                <w:b/>
                <w:bCs/>
              </w:rPr>
              <w:t xml:space="preserve">Quatro </w:t>
            </w:r>
            <w:proofErr w:type="spellStart"/>
            <w:r w:rsidRPr="00281149">
              <w:rPr>
                <w:b/>
                <w:bCs/>
              </w:rPr>
              <w:t>Computers</w:t>
            </w:r>
            <w:proofErr w:type="spellEnd"/>
            <w:r w:rsidRPr="00281149">
              <w:rPr>
                <w:b/>
                <w:bCs/>
              </w:rPr>
              <w:t xml:space="preserve"> Maciej Zachara</w:t>
            </w:r>
          </w:p>
          <w:p w14:paraId="1AA58DD0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Matejki 2</w:t>
            </w:r>
          </w:p>
          <w:p w14:paraId="254B2B89" w14:textId="5C3E1F88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35-064 Rzeszów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shd w:val="clear" w:color="auto" w:fill="auto"/>
          </w:tcPr>
          <w:p w14:paraId="4FD1EB41" w14:textId="4F4C2BCB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 xml:space="preserve">1 - Cena - </w:t>
            </w:r>
            <w:r>
              <w:t>10</w:t>
            </w:r>
            <w:r w:rsidRPr="00281149">
              <w:t>0.00</w:t>
            </w:r>
          </w:p>
        </w:tc>
        <w:tc>
          <w:tcPr>
            <w:tcW w:w="15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3AF734" w14:textId="69188181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281149">
              <w:rPr>
                <w:b/>
                <w:bCs/>
                <w:sz w:val="28"/>
                <w:szCs w:val="28"/>
              </w:rPr>
              <w:t>100,00</w:t>
            </w:r>
          </w:p>
        </w:tc>
      </w:tr>
      <w:tr w:rsidR="00281149" w:rsidRPr="00281149" w14:paraId="24069D82" w14:textId="77777777" w:rsidTr="00281149">
        <w:tc>
          <w:tcPr>
            <w:tcW w:w="283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A5FD4DC" w14:textId="4B5AB39B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</w:p>
        </w:tc>
        <w:tc>
          <w:tcPr>
            <w:tcW w:w="3119" w:type="dxa"/>
            <w:tcBorders>
              <w:bottom w:val="single" w:sz="18" w:space="0" w:color="auto"/>
            </w:tcBorders>
            <w:shd w:val="clear" w:color="auto" w:fill="auto"/>
          </w:tcPr>
          <w:p w14:paraId="35DECA96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r w:rsidRPr="00281149">
              <w:rPr>
                <w:b/>
                <w:bCs/>
              </w:rPr>
              <w:t>X3D Spółka z ograniczoną odpowiedzialnością</w:t>
            </w:r>
          </w:p>
          <w:p w14:paraId="3F0EA2B3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 xml:space="preserve">Ul. Zaułek </w:t>
            </w:r>
            <w:proofErr w:type="spellStart"/>
            <w:r w:rsidRPr="00281149">
              <w:t>Drozdowy</w:t>
            </w:r>
            <w:proofErr w:type="spellEnd"/>
            <w:r w:rsidRPr="00281149">
              <w:t xml:space="preserve"> 2</w:t>
            </w:r>
          </w:p>
          <w:p w14:paraId="32C5EB76" w14:textId="2F848E6F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77-100 Bytów</w:t>
            </w:r>
          </w:p>
        </w:tc>
        <w:tc>
          <w:tcPr>
            <w:tcW w:w="1984" w:type="dxa"/>
            <w:tcBorders>
              <w:bottom w:val="single" w:sz="18" w:space="0" w:color="auto"/>
            </w:tcBorders>
            <w:shd w:val="clear" w:color="auto" w:fill="auto"/>
          </w:tcPr>
          <w:p w14:paraId="6DE6DB1E" w14:textId="2154B011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 xml:space="preserve">1 - Cena </w:t>
            </w:r>
            <w:r>
              <w:t>–</w:t>
            </w:r>
            <w:r w:rsidRPr="00281149">
              <w:t xml:space="preserve"> </w:t>
            </w:r>
            <w:r>
              <w:t>81,51</w:t>
            </w:r>
          </w:p>
        </w:tc>
        <w:tc>
          <w:tcPr>
            <w:tcW w:w="15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C70F227" w14:textId="7EF8F580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281149">
              <w:rPr>
                <w:b/>
                <w:bCs/>
                <w:sz w:val="28"/>
                <w:szCs w:val="28"/>
              </w:rPr>
              <w:t>81,51</w:t>
            </w:r>
          </w:p>
        </w:tc>
      </w:tr>
      <w:tr w:rsidR="00281149" w:rsidRPr="00281149" w14:paraId="08D91A09" w14:textId="77777777" w:rsidTr="00281149">
        <w:tc>
          <w:tcPr>
            <w:tcW w:w="283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2CD547D0" w14:textId="4D36880B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</w:t>
            </w:r>
            <w:r w:rsidRPr="00281149">
              <w:t xml:space="preserve"> - </w:t>
            </w:r>
            <w:r w:rsidRPr="00281149">
              <w:t>Urządzenie wielofunkcyjne - Zakład Prawa i Administracji - 1 szt</w:t>
            </w:r>
          </w:p>
        </w:tc>
        <w:tc>
          <w:tcPr>
            <w:tcW w:w="3119" w:type="dxa"/>
            <w:tcBorders>
              <w:top w:val="single" w:sz="18" w:space="0" w:color="auto"/>
            </w:tcBorders>
            <w:shd w:val="clear" w:color="auto" w:fill="auto"/>
          </w:tcPr>
          <w:p w14:paraId="0D30CA43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proofErr w:type="spellStart"/>
            <w:r w:rsidRPr="00281149">
              <w:rPr>
                <w:b/>
                <w:bCs/>
              </w:rPr>
              <w:t>InFast</w:t>
            </w:r>
            <w:proofErr w:type="spellEnd"/>
            <w:r w:rsidRPr="00281149">
              <w:rPr>
                <w:b/>
                <w:bCs/>
              </w:rPr>
              <w:t xml:space="preserve"> sp. z o.o.</w:t>
            </w:r>
          </w:p>
          <w:p w14:paraId="23CC1BB2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Legionów</w:t>
            </w:r>
            <w:r w:rsidRPr="00281149">
              <w:t xml:space="preserve"> </w:t>
            </w:r>
            <w:r w:rsidRPr="00281149">
              <w:t>31</w:t>
            </w:r>
          </w:p>
          <w:p w14:paraId="684F4DB5" w14:textId="77777777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35-111</w:t>
            </w:r>
            <w:r w:rsidRPr="00281149">
              <w:t xml:space="preserve"> </w:t>
            </w:r>
            <w:r w:rsidRPr="00281149">
              <w:t>Rzeszów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shd w:val="clear" w:color="auto" w:fill="auto"/>
          </w:tcPr>
          <w:p w14:paraId="456514FC" w14:textId="4E054D68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 xml:space="preserve">1 - Cena - </w:t>
            </w:r>
            <w:r>
              <w:t>10</w:t>
            </w:r>
            <w:r w:rsidRPr="00281149">
              <w:t>0.00</w:t>
            </w:r>
          </w:p>
        </w:tc>
        <w:tc>
          <w:tcPr>
            <w:tcW w:w="15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1E2E787" w14:textId="672631C7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100,00</w:t>
            </w:r>
          </w:p>
        </w:tc>
      </w:tr>
      <w:tr w:rsidR="00281149" w:rsidRPr="00281149" w14:paraId="0212A743" w14:textId="77777777" w:rsidTr="00281149">
        <w:tc>
          <w:tcPr>
            <w:tcW w:w="283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BC885A4" w14:textId="71A924F6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</w:p>
        </w:tc>
        <w:tc>
          <w:tcPr>
            <w:tcW w:w="3119" w:type="dxa"/>
            <w:tcBorders>
              <w:bottom w:val="single" w:sz="18" w:space="0" w:color="auto"/>
            </w:tcBorders>
            <w:shd w:val="clear" w:color="auto" w:fill="auto"/>
          </w:tcPr>
          <w:p w14:paraId="26BBAB2A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r w:rsidRPr="00281149">
              <w:rPr>
                <w:b/>
                <w:bCs/>
              </w:rPr>
              <w:t xml:space="preserve">Quatro </w:t>
            </w:r>
            <w:proofErr w:type="spellStart"/>
            <w:r w:rsidRPr="00281149">
              <w:rPr>
                <w:b/>
                <w:bCs/>
              </w:rPr>
              <w:t>Computers</w:t>
            </w:r>
            <w:proofErr w:type="spellEnd"/>
            <w:r w:rsidRPr="00281149">
              <w:rPr>
                <w:b/>
                <w:bCs/>
              </w:rPr>
              <w:t xml:space="preserve"> Maciej Zachara</w:t>
            </w:r>
          </w:p>
          <w:p w14:paraId="08A221C9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Matejki</w:t>
            </w:r>
            <w:r w:rsidRPr="00281149">
              <w:t xml:space="preserve"> </w:t>
            </w:r>
            <w:r w:rsidRPr="00281149">
              <w:t>2</w:t>
            </w:r>
          </w:p>
          <w:p w14:paraId="4EF6BFFC" w14:textId="77777777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35-064</w:t>
            </w:r>
            <w:r w:rsidRPr="00281149">
              <w:t xml:space="preserve"> </w:t>
            </w:r>
            <w:r w:rsidRPr="00281149">
              <w:t>Rzeszów</w:t>
            </w:r>
          </w:p>
        </w:tc>
        <w:tc>
          <w:tcPr>
            <w:tcW w:w="1984" w:type="dxa"/>
            <w:tcBorders>
              <w:bottom w:val="single" w:sz="18" w:space="0" w:color="auto"/>
            </w:tcBorders>
            <w:shd w:val="clear" w:color="auto" w:fill="auto"/>
          </w:tcPr>
          <w:p w14:paraId="6B300794" w14:textId="2DF6F9FA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 xml:space="preserve">1 - Cena </w:t>
            </w:r>
            <w:r>
              <w:t>–</w:t>
            </w:r>
            <w:r w:rsidRPr="00281149">
              <w:t xml:space="preserve"> </w:t>
            </w:r>
            <w:r>
              <w:t>98,26</w:t>
            </w:r>
          </w:p>
        </w:tc>
        <w:tc>
          <w:tcPr>
            <w:tcW w:w="15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9F9B39" w14:textId="5383EEB9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98,26</w:t>
            </w:r>
          </w:p>
        </w:tc>
      </w:tr>
      <w:tr w:rsidR="00281149" w:rsidRPr="00281149" w14:paraId="36484E83" w14:textId="77777777" w:rsidTr="00281149"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0A768BE" w14:textId="77777777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4</w:t>
            </w:r>
            <w:r w:rsidRPr="00281149">
              <w:t xml:space="preserve"> - </w:t>
            </w:r>
            <w:r w:rsidRPr="00281149">
              <w:t>Dysk zewnętrzny przenośny - Katedra Informatyki i Automatyki - 1 szt</w:t>
            </w:r>
          </w:p>
        </w:tc>
        <w:tc>
          <w:tcPr>
            <w:tcW w:w="31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16A0BBB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r w:rsidRPr="00281149">
              <w:rPr>
                <w:b/>
                <w:bCs/>
              </w:rPr>
              <w:t xml:space="preserve">Quatro </w:t>
            </w:r>
            <w:proofErr w:type="spellStart"/>
            <w:r w:rsidRPr="00281149">
              <w:rPr>
                <w:b/>
                <w:bCs/>
              </w:rPr>
              <w:t>Computers</w:t>
            </w:r>
            <w:proofErr w:type="spellEnd"/>
            <w:r w:rsidRPr="00281149">
              <w:rPr>
                <w:b/>
                <w:bCs/>
              </w:rPr>
              <w:t xml:space="preserve"> Maciej Zachara</w:t>
            </w:r>
          </w:p>
          <w:p w14:paraId="6C50D315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Matejki</w:t>
            </w:r>
            <w:r w:rsidRPr="00281149">
              <w:t xml:space="preserve"> </w:t>
            </w:r>
            <w:r w:rsidRPr="00281149">
              <w:t>2</w:t>
            </w:r>
          </w:p>
          <w:p w14:paraId="73BEB7C6" w14:textId="77777777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35-064</w:t>
            </w:r>
            <w:r w:rsidRPr="00281149">
              <w:t xml:space="preserve"> </w:t>
            </w:r>
            <w:r w:rsidRPr="00281149">
              <w:t>Rzeszów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769D1D8A" w14:textId="0D92F8E0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 xml:space="preserve">1 - Cena - </w:t>
            </w:r>
            <w:r>
              <w:t>10</w:t>
            </w:r>
            <w:r w:rsidRPr="00281149">
              <w:t>0.00</w:t>
            </w:r>
          </w:p>
        </w:tc>
        <w:tc>
          <w:tcPr>
            <w:tcW w:w="156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8325A8" w14:textId="2ED816EF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100,00</w:t>
            </w:r>
          </w:p>
        </w:tc>
      </w:tr>
    </w:tbl>
    <w:p w14:paraId="5A1F2223" w14:textId="77777777" w:rsidR="00DC5E72" w:rsidRDefault="00DC5E72">
      <w: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119"/>
        <w:gridCol w:w="1984"/>
        <w:gridCol w:w="1560"/>
      </w:tblGrid>
      <w:tr w:rsidR="00281149" w:rsidRPr="00281149" w14:paraId="7792F625" w14:textId="77777777" w:rsidTr="00281149">
        <w:tc>
          <w:tcPr>
            <w:tcW w:w="283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EF8BF13" w14:textId="3D1B447C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5</w:t>
            </w:r>
            <w:r w:rsidRPr="00281149">
              <w:t xml:space="preserve"> - </w:t>
            </w:r>
            <w:r w:rsidRPr="00281149">
              <w:t>Dyski SSD - Katedra Elektrotechniki i Podstaw Informatyki - 8 szt</w:t>
            </w:r>
          </w:p>
        </w:tc>
        <w:tc>
          <w:tcPr>
            <w:tcW w:w="3119" w:type="dxa"/>
            <w:tcBorders>
              <w:top w:val="single" w:sz="18" w:space="0" w:color="auto"/>
            </w:tcBorders>
            <w:shd w:val="clear" w:color="auto" w:fill="auto"/>
          </w:tcPr>
          <w:p w14:paraId="77C6FA51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proofErr w:type="spellStart"/>
            <w:r w:rsidRPr="00281149">
              <w:rPr>
                <w:b/>
                <w:bCs/>
              </w:rPr>
              <w:t>InFast</w:t>
            </w:r>
            <w:proofErr w:type="spellEnd"/>
            <w:r w:rsidRPr="00281149">
              <w:rPr>
                <w:b/>
                <w:bCs/>
              </w:rPr>
              <w:t xml:space="preserve"> sp. z o.o.</w:t>
            </w:r>
          </w:p>
          <w:p w14:paraId="277DDB08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Legionów</w:t>
            </w:r>
            <w:r w:rsidRPr="00281149">
              <w:t xml:space="preserve"> </w:t>
            </w:r>
            <w:r w:rsidRPr="00281149">
              <w:t>31</w:t>
            </w:r>
          </w:p>
          <w:p w14:paraId="22488113" w14:textId="77777777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35-111</w:t>
            </w:r>
            <w:r w:rsidRPr="00281149">
              <w:t xml:space="preserve"> </w:t>
            </w:r>
            <w:r w:rsidRPr="00281149">
              <w:t>Rzeszów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shd w:val="clear" w:color="auto" w:fill="auto"/>
          </w:tcPr>
          <w:p w14:paraId="528C6E19" w14:textId="1D1CE5CC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 xml:space="preserve">1 - Cena - </w:t>
            </w:r>
            <w:r>
              <w:t>10</w:t>
            </w:r>
            <w:r w:rsidRPr="00281149">
              <w:t>0.00</w:t>
            </w:r>
          </w:p>
        </w:tc>
        <w:tc>
          <w:tcPr>
            <w:tcW w:w="15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6897C3" w14:textId="688A4F9B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100,00</w:t>
            </w:r>
          </w:p>
        </w:tc>
      </w:tr>
      <w:tr w:rsidR="00281149" w:rsidRPr="00281149" w14:paraId="0DEE5FCA" w14:textId="77777777" w:rsidTr="00281149">
        <w:tc>
          <w:tcPr>
            <w:tcW w:w="283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BF9CF45" w14:textId="00FBE18A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</w:p>
        </w:tc>
        <w:tc>
          <w:tcPr>
            <w:tcW w:w="3119" w:type="dxa"/>
            <w:tcBorders>
              <w:bottom w:val="single" w:sz="18" w:space="0" w:color="auto"/>
            </w:tcBorders>
            <w:shd w:val="clear" w:color="auto" w:fill="auto"/>
          </w:tcPr>
          <w:p w14:paraId="19915E37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r w:rsidRPr="00281149">
              <w:rPr>
                <w:b/>
                <w:bCs/>
              </w:rPr>
              <w:t xml:space="preserve">Quatro </w:t>
            </w:r>
            <w:proofErr w:type="spellStart"/>
            <w:r w:rsidRPr="00281149">
              <w:rPr>
                <w:b/>
                <w:bCs/>
              </w:rPr>
              <w:t>Computers</w:t>
            </w:r>
            <w:proofErr w:type="spellEnd"/>
            <w:r w:rsidRPr="00281149">
              <w:rPr>
                <w:b/>
                <w:bCs/>
              </w:rPr>
              <w:t xml:space="preserve"> Maciej Zachara</w:t>
            </w:r>
          </w:p>
          <w:p w14:paraId="78D816C7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Matejki</w:t>
            </w:r>
            <w:r w:rsidRPr="00281149">
              <w:t xml:space="preserve"> </w:t>
            </w:r>
            <w:r w:rsidRPr="00281149">
              <w:t>2</w:t>
            </w:r>
          </w:p>
          <w:p w14:paraId="14EED658" w14:textId="77777777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35-064</w:t>
            </w:r>
            <w:r w:rsidRPr="00281149">
              <w:t xml:space="preserve"> </w:t>
            </w:r>
            <w:r w:rsidRPr="00281149">
              <w:t>Rzeszów</w:t>
            </w:r>
          </w:p>
        </w:tc>
        <w:tc>
          <w:tcPr>
            <w:tcW w:w="1984" w:type="dxa"/>
            <w:tcBorders>
              <w:bottom w:val="single" w:sz="18" w:space="0" w:color="auto"/>
            </w:tcBorders>
            <w:shd w:val="clear" w:color="auto" w:fill="auto"/>
          </w:tcPr>
          <w:p w14:paraId="29A19FCC" w14:textId="44D25CFA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 xml:space="preserve">1 - Cena </w:t>
            </w:r>
            <w:r>
              <w:t>–</w:t>
            </w:r>
            <w:r w:rsidRPr="00281149">
              <w:t xml:space="preserve"> </w:t>
            </w:r>
            <w:r>
              <w:t>97,18</w:t>
            </w:r>
          </w:p>
        </w:tc>
        <w:tc>
          <w:tcPr>
            <w:tcW w:w="15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87C26EF" w14:textId="3D35646D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97,18</w:t>
            </w:r>
          </w:p>
        </w:tc>
      </w:tr>
      <w:tr w:rsidR="00281149" w:rsidRPr="00281149" w14:paraId="4C6846E1" w14:textId="77777777" w:rsidTr="00281149">
        <w:tc>
          <w:tcPr>
            <w:tcW w:w="283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CDD8E5F" w14:textId="7013B375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6</w:t>
            </w:r>
            <w:r w:rsidRPr="00281149">
              <w:t xml:space="preserve"> - </w:t>
            </w:r>
            <w:r w:rsidRPr="00281149">
              <w:t>Laptop z oprogramowaniem - Zakład Inżynierii Systemów Technicznych - 1 szt</w:t>
            </w:r>
          </w:p>
        </w:tc>
        <w:tc>
          <w:tcPr>
            <w:tcW w:w="3119" w:type="dxa"/>
            <w:tcBorders>
              <w:top w:val="single" w:sz="18" w:space="0" w:color="auto"/>
            </w:tcBorders>
            <w:shd w:val="clear" w:color="auto" w:fill="auto"/>
          </w:tcPr>
          <w:p w14:paraId="67165F6A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r w:rsidRPr="00281149">
              <w:rPr>
                <w:b/>
                <w:bCs/>
              </w:rPr>
              <w:t xml:space="preserve">Quatro </w:t>
            </w:r>
            <w:proofErr w:type="spellStart"/>
            <w:r w:rsidRPr="00281149">
              <w:rPr>
                <w:b/>
                <w:bCs/>
              </w:rPr>
              <w:t>Computers</w:t>
            </w:r>
            <w:proofErr w:type="spellEnd"/>
            <w:r w:rsidRPr="00281149">
              <w:rPr>
                <w:b/>
                <w:bCs/>
              </w:rPr>
              <w:t xml:space="preserve"> Maciej Zachara</w:t>
            </w:r>
          </w:p>
          <w:p w14:paraId="60574B7C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Matejki 2</w:t>
            </w:r>
          </w:p>
          <w:p w14:paraId="3439E8FB" w14:textId="0FF7B60E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35-064 Rzeszów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shd w:val="clear" w:color="auto" w:fill="auto"/>
          </w:tcPr>
          <w:p w14:paraId="2CABBD73" w14:textId="77777777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1 - Cena - 0.00</w:t>
            </w:r>
          </w:p>
        </w:tc>
        <w:tc>
          <w:tcPr>
            <w:tcW w:w="15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38FBD91" w14:textId="31A52F7F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100,00</w:t>
            </w:r>
          </w:p>
        </w:tc>
      </w:tr>
      <w:tr w:rsidR="00281149" w:rsidRPr="00281149" w14:paraId="56207016" w14:textId="77777777" w:rsidTr="00281149">
        <w:tc>
          <w:tcPr>
            <w:tcW w:w="283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7741275" w14:textId="5A081B76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</w:p>
        </w:tc>
        <w:tc>
          <w:tcPr>
            <w:tcW w:w="3119" w:type="dxa"/>
            <w:tcBorders>
              <w:bottom w:val="single" w:sz="18" w:space="0" w:color="auto"/>
            </w:tcBorders>
            <w:shd w:val="clear" w:color="auto" w:fill="auto"/>
          </w:tcPr>
          <w:p w14:paraId="166CD5A9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proofErr w:type="spellStart"/>
            <w:r w:rsidRPr="00281149">
              <w:rPr>
                <w:b/>
                <w:bCs/>
              </w:rPr>
              <w:t>InFast</w:t>
            </w:r>
            <w:proofErr w:type="spellEnd"/>
            <w:r w:rsidRPr="00281149">
              <w:rPr>
                <w:b/>
                <w:bCs/>
              </w:rPr>
              <w:t xml:space="preserve"> sp. z o.o.</w:t>
            </w:r>
          </w:p>
          <w:p w14:paraId="684D6911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Legionów 31</w:t>
            </w:r>
          </w:p>
          <w:p w14:paraId="0137CC98" w14:textId="7CC4A59C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35-111 Rzeszów</w:t>
            </w:r>
          </w:p>
        </w:tc>
        <w:tc>
          <w:tcPr>
            <w:tcW w:w="1984" w:type="dxa"/>
            <w:tcBorders>
              <w:bottom w:val="single" w:sz="18" w:space="0" w:color="auto"/>
            </w:tcBorders>
            <w:shd w:val="clear" w:color="auto" w:fill="auto"/>
          </w:tcPr>
          <w:p w14:paraId="54B08383" w14:textId="35D378AA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 xml:space="preserve">1 - Cena </w:t>
            </w:r>
            <w:r>
              <w:t>–</w:t>
            </w:r>
            <w:r w:rsidRPr="00281149">
              <w:t xml:space="preserve"> </w:t>
            </w:r>
            <w:r>
              <w:t>92,42</w:t>
            </w:r>
          </w:p>
        </w:tc>
        <w:tc>
          <w:tcPr>
            <w:tcW w:w="15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2B21D73" w14:textId="37F7CA69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92,42</w:t>
            </w:r>
          </w:p>
        </w:tc>
      </w:tr>
      <w:tr w:rsidR="00281149" w:rsidRPr="00281149" w14:paraId="06DB8911" w14:textId="77777777" w:rsidTr="00281149">
        <w:tc>
          <w:tcPr>
            <w:tcW w:w="283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3578D562" w14:textId="592E5613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7</w:t>
            </w:r>
            <w:r w:rsidRPr="00281149">
              <w:t xml:space="preserve"> - </w:t>
            </w:r>
            <w:r w:rsidRPr="00281149">
              <w:t>Dysk zewnętrzny SSD - Katedra Elektrotechniki i Pod-staw Informatyki - 2 szt</w:t>
            </w:r>
          </w:p>
        </w:tc>
        <w:tc>
          <w:tcPr>
            <w:tcW w:w="3119" w:type="dxa"/>
            <w:tcBorders>
              <w:top w:val="single" w:sz="18" w:space="0" w:color="auto"/>
            </w:tcBorders>
            <w:shd w:val="clear" w:color="auto" w:fill="auto"/>
          </w:tcPr>
          <w:p w14:paraId="1B104440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r w:rsidRPr="00281149">
              <w:rPr>
                <w:b/>
                <w:bCs/>
              </w:rPr>
              <w:t xml:space="preserve">Quatro </w:t>
            </w:r>
            <w:proofErr w:type="spellStart"/>
            <w:r w:rsidRPr="00281149">
              <w:rPr>
                <w:b/>
                <w:bCs/>
              </w:rPr>
              <w:t>Computers</w:t>
            </w:r>
            <w:proofErr w:type="spellEnd"/>
            <w:r w:rsidRPr="00281149">
              <w:rPr>
                <w:b/>
                <w:bCs/>
              </w:rPr>
              <w:t xml:space="preserve"> Maciej Zachara</w:t>
            </w:r>
          </w:p>
          <w:p w14:paraId="5A171EA5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Matejki 2</w:t>
            </w:r>
          </w:p>
          <w:p w14:paraId="6F5CEF9E" w14:textId="43FF8026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35-064 Rzeszów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shd w:val="clear" w:color="auto" w:fill="auto"/>
          </w:tcPr>
          <w:p w14:paraId="5B61683F" w14:textId="2C75DBD4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 xml:space="preserve">1 - Cena - </w:t>
            </w:r>
            <w:r>
              <w:t>10</w:t>
            </w:r>
            <w:r w:rsidRPr="00281149">
              <w:t>0.00</w:t>
            </w:r>
          </w:p>
        </w:tc>
        <w:tc>
          <w:tcPr>
            <w:tcW w:w="15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2E92FCC" w14:textId="7EDEB404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100,00</w:t>
            </w:r>
          </w:p>
        </w:tc>
      </w:tr>
      <w:tr w:rsidR="00281149" w:rsidRPr="00281149" w14:paraId="1FE2C4F6" w14:textId="77777777" w:rsidTr="00281149">
        <w:tc>
          <w:tcPr>
            <w:tcW w:w="283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F26107E" w14:textId="04125DC8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</w:p>
        </w:tc>
        <w:tc>
          <w:tcPr>
            <w:tcW w:w="3119" w:type="dxa"/>
            <w:tcBorders>
              <w:bottom w:val="single" w:sz="18" w:space="0" w:color="auto"/>
            </w:tcBorders>
            <w:shd w:val="clear" w:color="auto" w:fill="auto"/>
          </w:tcPr>
          <w:p w14:paraId="297329FD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proofErr w:type="spellStart"/>
            <w:r w:rsidRPr="00281149">
              <w:rPr>
                <w:b/>
                <w:bCs/>
              </w:rPr>
              <w:t>InFast</w:t>
            </w:r>
            <w:proofErr w:type="spellEnd"/>
            <w:r w:rsidRPr="00281149">
              <w:rPr>
                <w:b/>
                <w:bCs/>
              </w:rPr>
              <w:t xml:space="preserve"> sp. z o.o.</w:t>
            </w:r>
          </w:p>
          <w:p w14:paraId="421E9F15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Legionów 31</w:t>
            </w:r>
          </w:p>
          <w:p w14:paraId="284C4AE7" w14:textId="2BC9D01B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35-111 Rzeszów</w:t>
            </w:r>
          </w:p>
        </w:tc>
        <w:tc>
          <w:tcPr>
            <w:tcW w:w="1984" w:type="dxa"/>
            <w:tcBorders>
              <w:bottom w:val="single" w:sz="18" w:space="0" w:color="auto"/>
            </w:tcBorders>
            <w:shd w:val="clear" w:color="auto" w:fill="auto"/>
          </w:tcPr>
          <w:p w14:paraId="11E23858" w14:textId="005028D8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 xml:space="preserve">1 - Cena </w:t>
            </w:r>
            <w:r>
              <w:t>–</w:t>
            </w:r>
            <w:r w:rsidRPr="00281149">
              <w:t xml:space="preserve"> </w:t>
            </w:r>
            <w:r>
              <w:t>99,03</w:t>
            </w:r>
          </w:p>
        </w:tc>
        <w:tc>
          <w:tcPr>
            <w:tcW w:w="15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E9832D4" w14:textId="1B95C2DE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99,03</w:t>
            </w:r>
          </w:p>
        </w:tc>
      </w:tr>
      <w:tr w:rsidR="00281149" w:rsidRPr="00281149" w14:paraId="34D71C5F" w14:textId="77777777" w:rsidTr="00281149">
        <w:tc>
          <w:tcPr>
            <w:tcW w:w="283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9AAD1F4" w14:textId="77777777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8</w:t>
            </w:r>
            <w:r w:rsidRPr="00281149">
              <w:t xml:space="preserve"> - </w:t>
            </w:r>
            <w:r w:rsidRPr="00281149">
              <w:t>Dysk SSD - Sekretariat Prorektora ds. Nauki - 2 szt</w:t>
            </w:r>
          </w:p>
        </w:tc>
        <w:tc>
          <w:tcPr>
            <w:tcW w:w="3119" w:type="dxa"/>
            <w:tcBorders>
              <w:top w:val="single" w:sz="18" w:space="0" w:color="auto"/>
            </w:tcBorders>
            <w:shd w:val="clear" w:color="auto" w:fill="auto"/>
          </w:tcPr>
          <w:p w14:paraId="658439FB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r w:rsidRPr="00281149">
              <w:rPr>
                <w:b/>
                <w:bCs/>
              </w:rPr>
              <w:t xml:space="preserve">Quatro </w:t>
            </w:r>
            <w:proofErr w:type="spellStart"/>
            <w:r w:rsidRPr="00281149">
              <w:rPr>
                <w:b/>
                <w:bCs/>
              </w:rPr>
              <w:t>Computers</w:t>
            </w:r>
            <w:proofErr w:type="spellEnd"/>
            <w:r w:rsidRPr="00281149">
              <w:rPr>
                <w:b/>
                <w:bCs/>
              </w:rPr>
              <w:t xml:space="preserve"> Maciej Zachara</w:t>
            </w:r>
          </w:p>
          <w:p w14:paraId="1CB12D26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Matejki 2</w:t>
            </w:r>
          </w:p>
          <w:p w14:paraId="1F7EA74E" w14:textId="541DD1E9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35-064 Rzeszów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shd w:val="clear" w:color="auto" w:fill="auto"/>
          </w:tcPr>
          <w:p w14:paraId="58E5249D" w14:textId="625D36A1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 xml:space="preserve">1 - Cena - </w:t>
            </w:r>
            <w:r>
              <w:t>10</w:t>
            </w:r>
            <w:r w:rsidRPr="00281149">
              <w:t>0.00</w:t>
            </w:r>
          </w:p>
        </w:tc>
        <w:tc>
          <w:tcPr>
            <w:tcW w:w="15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BA8D99" w14:textId="38B8F9BA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100,00</w:t>
            </w:r>
          </w:p>
        </w:tc>
      </w:tr>
      <w:tr w:rsidR="00281149" w:rsidRPr="00281149" w14:paraId="688B7E95" w14:textId="77777777" w:rsidTr="00281149">
        <w:tc>
          <w:tcPr>
            <w:tcW w:w="283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B6830AB" w14:textId="4FA46D6A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</w:p>
        </w:tc>
        <w:tc>
          <w:tcPr>
            <w:tcW w:w="3119" w:type="dxa"/>
            <w:tcBorders>
              <w:bottom w:val="single" w:sz="18" w:space="0" w:color="auto"/>
            </w:tcBorders>
            <w:shd w:val="clear" w:color="auto" w:fill="auto"/>
          </w:tcPr>
          <w:p w14:paraId="0EA6AE6E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proofErr w:type="spellStart"/>
            <w:r w:rsidRPr="00281149">
              <w:rPr>
                <w:b/>
                <w:bCs/>
              </w:rPr>
              <w:t>InFast</w:t>
            </w:r>
            <w:proofErr w:type="spellEnd"/>
            <w:r w:rsidRPr="00281149">
              <w:rPr>
                <w:b/>
                <w:bCs/>
              </w:rPr>
              <w:t xml:space="preserve"> sp. z o.o.</w:t>
            </w:r>
          </w:p>
          <w:p w14:paraId="2B7E6ED7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Legionów 31</w:t>
            </w:r>
          </w:p>
          <w:p w14:paraId="50E0E781" w14:textId="2C6F0B21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35-111 Rzeszów</w:t>
            </w:r>
          </w:p>
        </w:tc>
        <w:tc>
          <w:tcPr>
            <w:tcW w:w="1984" w:type="dxa"/>
            <w:tcBorders>
              <w:bottom w:val="single" w:sz="18" w:space="0" w:color="auto"/>
            </w:tcBorders>
            <w:shd w:val="clear" w:color="auto" w:fill="auto"/>
          </w:tcPr>
          <w:p w14:paraId="5F1E2517" w14:textId="3D20B796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 xml:space="preserve">1 - Cena </w:t>
            </w:r>
            <w:r>
              <w:t>–</w:t>
            </w:r>
            <w:r w:rsidRPr="00281149">
              <w:t xml:space="preserve"> </w:t>
            </w:r>
            <w:r>
              <w:t>99,03</w:t>
            </w:r>
          </w:p>
        </w:tc>
        <w:tc>
          <w:tcPr>
            <w:tcW w:w="15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281CC68" w14:textId="04602A68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99,03</w:t>
            </w:r>
          </w:p>
        </w:tc>
      </w:tr>
      <w:tr w:rsidR="00281149" w:rsidRPr="00281149" w14:paraId="3F5129D4" w14:textId="77777777" w:rsidTr="00281149">
        <w:tc>
          <w:tcPr>
            <w:tcW w:w="283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4A83FAF0" w14:textId="77777777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9</w:t>
            </w:r>
            <w:r w:rsidRPr="00281149">
              <w:t xml:space="preserve"> - </w:t>
            </w:r>
            <w:r w:rsidRPr="00281149">
              <w:t>Dysk SSD - Katedra Informatyki i Automatyki - 12 szt</w:t>
            </w:r>
          </w:p>
        </w:tc>
        <w:tc>
          <w:tcPr>
            <w:tcW w:w="3119" w:type="dxa"/>
            <w:tcBorders>
              <w:top w:val="single" w:sz="18" w:space="0" w:color="auto"/>
            </w:tcBorders>
            <w:shd w:val="clear" w:color="auto" w:fill="auto"/>
          </w:tcPr>
          <w:p w14:paraId="443E96BD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proofErr w:type="spellStart"/>
            <w:r w:rsidRPr="00281149">
              <w:rPr>
                <w:b/>
                <w:bCs/>
              </w:rPr>
              <w:t>InFast</w:t>
            </w:r>
            <w:proofErr w:type="spellEnd"/>
            <w:r w:rsidRPr="00281149">
              <w:rPr>
                <w:b/>
                <w:bCs/>
              </w:rPr>
              <w:t xml:space="preserve"> sp. z o.o.</w:t>
            </w:r>
          </w:p>
          <w:p w14:paraId="3029AA6D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Legionów</w:t>
            </w:r>
            <w:r w:rsidRPr="00281149">
              <w:t xml:space="preserve"> </w:t>
            </w:r>
            <w:r w:rsidRPr="00281149">
              <w:t>31</w:t>
            </w:r>
          </w:p>
          <w:p w14:paraId="497BE24D" w14:textId="77777777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35-111</w:t>
            </w:r>
            <w:r w:rsidRPr="00281149">
              <w:t xml:space="preserve"> </w:t>
            </w:r>
            <w:r w:rsidRPr="00281149">
              <w:t>Rzeszów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shd w:val="clear" w:color="auto" w:fill="auto"/>
          </w:tcPr>
          <w:p w14:paraId="30A5817C" w14:textId="63742F11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 xml:space="preserve">1 - Cena - </w:t>
            </w:r>
            <w:r>
              <w:t>10</w:t>
            </w:r>
            <w:r w:rsidRPr="00281149">
              <w:t>0.00</w:t>
            </w:r>
          </w:p>
        </w:tc>
        <w:tc>
          <w:tcPr>
            <w:tcW w:w="15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653FE5" w14:textId="43D14B6B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100,00</w:t>
            </w:r>
          </w:p>
        </w:tc>
      </w:tr>
      <w:tr w:rsidR="00281149" w:rsidRPr="00281149" w14:paraId="22A26689" w14:textId="77777777" w:rsidTr="00281149">
        <w:tc>
          <w:tcPr>
            <w:tcW w:w="283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7BE8A9A" w14:textId="72065857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</w:p>
        </w:tc>
        <w:tc>
          <w:tcPr>
            <w:tcW w:w="3119" w:type="dxa"/>
            <w:tcBorders>
              <w:bottom w:val="single" w:sz="18" w:space="0" w:color="auto"/>
            </w:tcBorders>
            <w:shd w:val="clear" w:color="auto" w:fill="auto"/>
          </w:tcPr>
          <w:p w14:paraId="53D7EE97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r w:rsidRPr="00281149">
              <w:rPr>
                <w:b/>
                <w:bCs/>
              </w:rPr>
              <w:t xml:space="preserve">Quatro </w:t>
            </w:r>
            <w:proofErr w:type="spellStart"/>
            <w:r w:rsidRPr="00281149">
              <w:rPr>
                <w:b/>
                <w:bCs/>
              </w:rPr>
              <w:t>Computers</w:t>
            </w:r>
            <w:proofErr w:type="spellEnd"/>
            <w:r w:rsidRPr="00281149">
              <w:rPr>
                <w:b/>
                <w:bCs/>
              </w:rPr>
              <w:t xml:space="preserve"> Maciej Zachara</w:t>
            </w:r>
          </w:p>
          <w:p w14:paraId="1DE8FCFC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Matejki</w:t>
            </w:r>
            <w:r w:rsidRPr="00281149">
              <w:t xml:space="preserve"> </w:t>
            </w:r>
            <w:r w:rsidRPr="00281149">
              <w:t>2</w:t>
            </w:r>
          </w:p>
          <w:p w14:paraId="0E3E1921" w14:textId="77777777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35-064</w:t>
            </w:r>
            <w:r w:rsidRPr="00281149">
              <w:t xml:space="preserve"> </w:t>
            </w:r>
            <w:r w:rsidRPr="00281149">
              <w:t>Rzeszów</w:t>
            </w:r>
          </w:p>
        </w:tc>
        <w:tc>
          <w:tcPr>
            <w:tcW w:w="1984" w:type="dxa"/>
            <w:tcBorders>
              <w:bottom w:val="single" w:sz="18" w:space="0" w:color="auto"/>
            </w:tcBorders>
            <w:shd w:val="clear" w:color="auto" w:fill="auto"/>
          </w:tcPr>
          <w:p w14:paraId="7F56C8B2" w14:textId="4E1A9EF4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 xml:space="preserve">1 - Cena </w:t>
            </w:r>
            <w:r>
              <w:t>–</w:t>
            </w:r>
            <w:r w:rsidRPr="00281149">
              <w:t xml:space="preserve"> </w:t>
            </w:r>
            <w:r>
              <w:t>97,13</w:t>
            </w:r>
          </w:p>
        </w:tc>
        <w:tc>
          <w:tcPr>
            <w:tcW w:w="15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F5E6055" w14:textId="2B68506A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97,13</w:t>
            </w:r>
          </w:p>
        </w:tc>
      </w:tr>
      <w:tr w:rsidR="00281149" w:rsidRPr="00281149" w14:paraId="52ACCB1C" w14:textId="77777777" w:rsidTr="00281149">
        <w:tc>
          <w:tcPr>
            <w:tcW w:w="283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4B445E73" w14:textId="3ED87029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lastRenderedPageBreak/>
              <w:t>10</w:t>
            </w:r>
            <w:r w:rsidRPr="00281149">
              <w:t xml:space="preserve"> - </w:t>
            </w:r>
            <w:r w:rsidRPr="00281149">
              <w:t>Komputer przenośny (laptop) z wyposażeniem - Katedra Technologii i Materiałoznawstwa Chemicznego - 1 szt</w:t>
            </w:r>
          </w:p>
        </w:tc>
        <w:tc>
          <w:tcPr>
            <w:tcW w:w="3119" w:type="dxa"/>
            <w:tcBorders>
              <w:top w:val="single" w:sz="18" w:space="0" w:color="auto"/>
            </w:tcBorders>
            <w:shd w:val="clear" w:color="auto" w:fill="auto"/>
          </w:tcPr>
          <w:p w14:paraId="3FF9C5BF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r w:rsidRPr="00281149">
              <w:rPr>
                <w:b/>
                <w:bCs/>
              </w:rPr>
              <w:t xml:space="preserve">Quatro </w:t>
            </w:r>
            <w:proofErr w:type="spellStart"/>
            <w:r w:rsidRPr="00281149">
              <w:rPr>
                <w:b/>
                <w:bCs/>
              </w:rPr>
              <w:t>Computers</w:t>
            </w:r>
            <w:proofErr w:type="spellEnd"/>
            <w:r w:rsidRPr="00281149">
              <w:rPr>
                <w:b/>
                <w:bCs/>
              </w:rPr>
              <w:t xml:space="preserve"> Maciej Zachara</w:t>
            </w:r>
          </w:p>
          <w:p w14:paraId="6C23FB2A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Matejki 2</w:t>
            </w:r>
          </w:p>
          <w:p w14:paraId="20058B37" w14:textId="3B675EBD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35-064 Rzeszów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shd w:val="clear" w:color="auto" w:fill="auto"/>
          </w:tcPr>
          <w:p w14:paraId="0FBA898F" w14:textId="4CE6B365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 xml:space="preserve">1 - Cena - </w:t>
            </w:r>
            <w:r>
              <w:t>10</w:t>
            </w:r>
            <w:r w:rsidRPr="00281149">
              <w:t>0.00</w:t>
            </w:r>
          </w:p>
        </w:tc>
        <w:tc>
          <w:tcPr>
            <w:tcW w:w="15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3BFEDB" w14:textId="60D05C1C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100,00</w:t>
            </w:r>
          </w:p>
        </w:tc>
      </w:tr>
      <w:tr w:rsidR="00281149" w:rsidRPr="00281149" w14:paraId="07F68559" w14:textId="77777777" w:rsidTr="00281149">
        <w:tc>
          <w:tcPr>
            <w:tcW w:w="2835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9F8C9D0" w14:textId="787803D4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</w:p>
        </w:tc>
        <w:tc>
          <w:tcPr>
            <w:tcW w:w="3119" w:type="dxa"/>
            <w:tcBorders>
              <w:bottom w:val="single" w:sz="18" w:space="0" w:color="auto"/>
            </w:tcBorders>
            <w:shd w:val="clear" w:color="auto" w:fill="auto"/>
          </w:tcPr>
          <w:p w14:paraId="5F252D57" w14:textId="77777777" w:rsidR="00281149" w:rsidRPr="00281149" w:rsidRDefault="00281149" w:rsidP="00281149">
            <w:pPr>
              <w:spacing w:before="60" w:after="60" w:line="276" w:lineRule="auto"/>
              <w:rPr>
                <w:b/>
                <w:bCs/>
              </w:rPr>
            </w:pPr>
            <w:proofErr w:type="spellStart"/>
            <w:r w:rsidRPr="00281149">
              <w:rPr>
                <w:b/>
                <w:bCs/>
              </w:rPr>
              <w:t>InFast</w:t>
            </w:r>
            <w:proofErr w:type="spellEnd"/>
            <w:r w:rsidRPr="00281149">
              <w:rPr>
                <w:b/>
                <w:bCs/>
              </w:rPr>
              <w:t xml:space="preserve"> sp. z o.o.</w:t>
            </w:r>
          </w:p>
          <w:p w14:paraId="30494BCE" w14:textId="77777777" w:rsidR="00281149" w:rsidRPr="00281149" w:rsidRDefault="00281149" w:rsidP="00281149">
            <w:pPr>
              <w:spacing w:before="60" w:after="60" w:line="276" w:lineRule="auto"/>
            </w:pPr>
            <w:r w:rsidRPr="00281149">
              <w:t>Legionów 31</w:t>
            </w:r>
          </w:p>
          <w:p w14:paraId="27C883DA" w14:textId="06EDF894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35-111 Rzeszów</w:t>
            </w:r>
          </w:p>
        </w:tc>
        <w:tc>
          <w:tcPr>
            <w:tcW w:w="1984" w:type="dxa"/>
            <w:tcBorders>
              <w:bottom w:val="single" w:sz="18" w:space="0" w:color="auto"/>
            </w:tcBorders>
            <w:shd w:val="clear" w:color="auto" w:fill="auto"/>
          </w:tcPr>
          <w:p w14:paraId="5276F97E" w14:textId="77777777" w:rsidR="00281149" w:rsidRPr="00281149" w:rsidRDefault="00281149" w:rsidP="00281149">
            <w:pPr>
              <w:spacing w:before="60" w:after="60" w:line="276" w:lineRule="auto"/>
              <w:rPr>
                <w:color w:val="000000"/>
              </w:rPr>
            </w:pPr>
            <w:r w:rsidRPr="00281149">
              <w:t>1 - Cena - 0.00</w:t>
            </w:r>
          </w:p>
        </w:tc>
        <w:tc>
          <w:tcPr>
            <w:tcW w:w="15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94E3290" w14:textId="77777777" w:rsidR="00281149" w:rsidRPr="00281149" w:rsidRDefault="00281149" w:rsidP="00281149">
            <w:pPr>
              <w:spacing w:before="60" w:after="6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281149">
              <w:rPr>
                <w:b/>
                <w:bCs/>
                <w:sz w:val="28"/>
                <w:szCs w:val="28"/>
              </w:rPr>
              <w:t xml:space="preserve">  0,00</w:t>
            </w:r>
          </w:p>
        </w:tc>
      </w:tr>
    </w:tbl>
    <w:p w14:paraId="1766624E" w14:textId="77777777" w:rsidR="00B464D3" w:rsidRPr="00281149" w:rsidRDefault="00B464D3" w:rsidP="00281149">
      <w:pPr>
        <w:spacing w:before="480" w:after="480" w:line="276" w:lineRule="auto"/>
        <w:ind w:left="3119" w:firstLine="425"/>
        <w:jc w:val="right"/>
        <w:rPr>
          <w:i/>
        </w:rPr>
      </w:pPr>
      <w:r w:rsidRPr="00281149">
        <w:rPr>
          <w:i/>
        </w:rPr>
        <w:t>Zamawiający</w:t>
      </w:r>
    </w:p>
    <w:bookmarkEnd w:id="0"/>
    <w:p w14:paraId="252F0978" w14:textId="77777777" w:rsidR="008642B3" w:rsidRPr="00281149" w:rsidRDefault="008642B3" w:rsidP="00281149">
      <w:pPr>
        <w:tabs>
          <w:tab w:val="left" w:pos="8820"/>
        </w:tabs>
        <w:spacing w:before="360" w:after="120" w:line="276" w:lineRule="auto"/>
        <w:ind w:left="4678"/>
        <w:jc w:val="center"/>
        <w:rPr>
          <w:bCs/>
        </w:rPr>
      </w:pPr>
    </w:p>
    <w:sectPr w:rsidR="008642B3" w:rsidRPr="0028114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C2357" w14:textId="77777777" w:rsidR="001A2F30" w:rsidRDefault="001A2F30">
      <w:r>
        <w:separator/>
      </w:r>
    </w:p>
  </w:endnote>
  <w:endnote w:type="continuationSeparator" w:id="0">
    <w:p w14:paraId="4C6EB083" w14:textId="77777777" w:rsidR="001A2F30" w:rsidRDefault="001A2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3639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AA9F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37C8E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23A4D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E696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AE908" w14:textId="77777777" w:rsidR="001A2F30" w:rsidRDefault="001A2F30">
      <w:r>
        <w:separator/>
      </w:r>
    </w:p>
  </w:footnote>
  <w:footnote w:type="continuationSeparator" w:id="0">
    <w:p w14:paraId="0AE6EC9F" w14:textId="77777777" w:rsidR="001A2F30" w:rsidRDefault="001A2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752F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9EAC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7540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2F30"/>
    <w:rsid w:val="00022322"/>
    <w:rsid w:val="00042497"/>
    <w:rsid w:val="000C1E6F"/>
    <w:rsid w:val="000E4E56"/>
    <w:rsid w:val="001A1468"/>
    <w:rsid w:val="001A2F30"/>
    <w:rsid w:val="001B7815"/>
    <w:rsid w:val="00211A34"/>
    <w:rsid w:val="0028114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B6F43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C5E7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D9A660"/>
  <w15:chartTrackingRefBased/>
  <w15:docId w15:val="{4F3BD69E-B85B-485F-8462-D68C7AC12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1152</Words>
  <Characters>6836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Pękala</dc:creator>
  <cp:keywords/>
  <dc:description/>
  <cp:lastModifiedBy>Michał Pękala</cp:lastModifiedBy>
  <cp:revision>2</cp:revision>
  <cp:lastPrinted>1601-01-01T00:00:00Z</cp:lastPrinted>
  <dcterms:created xsi:type="dcterms:W3CDTF">2022-12-01T08:46:00Z</dcterms:created>
  <dcterms:modified xsi:type="dcterms:W3CDTF">2022-12-01T08:46:00Z</dcterms:modified>
</cp:coreProperties>
</file>