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85323" w:rsidP="00DD091F">
      <w:pPr>
        <w:spacing w:after="240"/>
        <w:jc w:val="right"/>
        <w:rPr>
          <w:sz w:val="22"/>
          <w:szCs w:val="22"/>
        </w:rPr>
      </w:pPr>
      <w:bookmarkStart w:id="0" w:name="_Hlk53520193"/>
      <w:r w:rsidRPr="0028532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85323">
        <w:rPr>
          <w:sz w:val="22"/>
          <w:szCs w:val="22"/>
        </w:rPr>
        <w:t>2022-11-29</w:t>
      </w:r>
    </w:p>
    <w:p w:rsidR="00285323" w:rsidRPr="00285323" w:rsidRDefault="00285323" w:rsidP="00FB7F50">
      <w:pPr>
        <w:spacing w:after="40"/>
        <w:rPr>
          <w:b/>
          <w:bCs/>
          <w:sz w:val="22"/>
          <w:szCs w:val="22"/>
        </w:rPr>
      </w:pPr>
      <w:r w:rsidRPr="00285323">
        <w:rPr>
          <w:b/>
          <w:bCs/>
          <w:sz w:val="22"/>
          <w:szCs w:val="22"/>
        </w:rPr>
        <w:t>Politechnika Rzeszowska</w:t>
      </w:r>
    </w:p>
    <w:p w:rsidR="00FB7F50" w:rsidRPr="002245BE" w:rsidRDefault="00285323" w:rsidP="00FB7F50">
      <w:pPr>
        <w:spacing w:after="40"/>
        <w:rPr>
          <w:b/>
          <w:bCs/>
          <w:sz w:val="22"/>
          <w:szCs w:val="22"/>
        </w:rPr>
      </w:pPr>
      <w:r w:rsidRPr="00285323">
        <w:rPr>
          <w:b/>
          <w:bCs/>
          <w:sz w:val="22"/>
          <w:szCs w:val="22"/>
        </w:rPr>
        <w:t>Dział Zamówień Publicznych</w:t>
      </w:r>
    </w:p>
    <w:p w:rsidR="00FB7F50" w:rsidRPr="002245BE" w:rsidRDefault="00285323" w:rsidP="00FB7F50">
      <w:pPr>
        <w:rPr>
          <w:sz w:val="22"/>
          <w:szCs w:val="22"/>
        </w:rPr>
      </w:pPr>
      <w:r w:rsidRPr="0028532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85323">
        <w:rPr>
          <w:sz w:val="22"/>
          <w:szCs w:val="22"/>
        </w:rPr>
        <w:t>12</w:t>
      </w:r>
    </w:p>
    <w:p w:rsidR="00FB7F50" w:rsidRPr="002245BE" w:rsidRDefault="00285323" w:rsidP="00FB7F50">
      <w:pPr>
        <w:rPr>
          <w:sz w:val="22"/>
          <w:szCs w:val="22"/>
        </w:rPr>
      </w:pPr>
      <w:r w:rsidRPr="0028532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85323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85323" w:rsidRPr="00607F9B" w:rsidTr="00F9173F">
        <w:trPr>
          <w:trHeight w:val="638"/>
        </w:trPr>
        <w:tc>
          <w:tcPr>
            <w:tcW w:w="959" w:type="dxa"/>
            <w:shd w:val="clear" w:color="auto" w:fill="auto"/>
          </w:tcPr>
          <w:p w:rsidR="00285323" w:rsidRPr="00607F9B" w:rsidRDefault="00285323" w:rsidP="00F917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85323" w:rsidRPr="00607F9B" w:rsidRDefault="00285323" w:rsidP="00F9173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8532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5323">
              <w:rPr>
                <w:b/>
                <w:bCs/>
                <w:sz w:val="22"/>
                <w:szCs w:val="22"/>
              </w:rPr>
              <w:t>Monitoring wizyjny budynków AOS Bezmiechowa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85323">
              <w:rPr>
                <w:b/>
                <w:sz w:val="22"/>
                <w:szCs w:val="22"/>
              </w:rPr>
              <w:t>NA/O/298/2022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85323" w:rsidRPr="0028532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85323" w:rsidRPr="00285323">
        <w:rPr>
          <w:b/>
          <w:sz w:val="22"/>
          <w:szCs w:val="22"/>
        </w:rPr>
        <w:t>Politechnika Rzeszowska</w:t>
      </w:r>
    </w:p>
    <w:p w:rsidR="008642B3" w:rsidRDefault="0028532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8532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5323" w:rsidTr="00F9173F">
        <w:trPr>
          <w:cantSplit/>
        </w:trPr>
        <w:tc>
          <w:tcPr>
            <w:tcW w:w="10150" w:type="dxa"/>
          </w:tcPr>
          <w:p w:rsidR="00285323" w:rsidRPr="00D26ED6" w:rsidRDefault="00285323" w:rsidP="00F9173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85323">
              <w:rPr>
                <w:b/>
                <w:sz w:val="22"/>
                <w:szCs w:val="22"/>
              </w:rPr>
              <w:t xml:space="preserve">P.P.H i U </w:t>
            </w:r>
            <w:proofErr w:type="spellStart"/>
            <w:r w:rsidRPr="00285323">
              <w:rPr>
                <w:b/>
                <w:sz w:val="22"/>
                <w:szCs w:val="22"/>
              </w:rPr>
              <w:t>Hadar</w:t>
            </w:r>
            <w:proofErr w:type="spellEnd"/>
            <w:r w:rsidRPr="00285323">
              <w:rPr>
                <w:b/>
                <w:sz w:val="22"/>
                <w:szCs w:val="22"/>
              </w:rPr>
              <w:t xml:space="preserve"> Sp. z o.o.</w:t>
            </w:r>
          </w:p>
          <w:p w:rsidR="00285323" w:rsidRPr="009F0E5C" w:rsidRDefault="00285323" w:rsidP="00F9173F">
            <w:pPr>
              <w:jc w:val="both"/>
              <w:rPr>
                <w:bCs/>
                <w:sz w:val="22"/>
                <w:szCs w:val="22"/>
              </w:rPr>
            </w:pPr>
            <w:r w:rsidRPr="00285323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285323">
              <w:rPr>
                <w:bCs/>
                <w:sz w:val="22"/>
                <w:szCs w:val="22"/>
              </w:rPr>
              <w:t>Chmaja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5323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85323" w:rsidRPr="009F0E5C" w:rsidRDefault="00285323" w:rsidP="00F9173F">
            <w:pPr>
              <w:jc w:val="both"/>
              <w:rPr>
                <w:bCs/>
                <w:sz w:val="22"/>
                <w:szCs w:val="22"/>
              </w:rPr>
            </w:pPr>
            <w:r w:rsidRPr="00285323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5323">
              <w:rPr>
                <w:bCs/>
                <w:sz w:val="22"/>
                <w:szCs w:val="22"/>
              </w:rPr>
              <w:t>Rzeszów</w:t>
            </w:r>
          </w:p>
          <w:p w:rsidR="00285323" w:rsidRPr="00D26ED6" w:rsidRDefault="00285323" w:rsidP="00F9173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85323" w:rsidRPr="00D26ED6" w:rsidRDefault="00285323" w:rsidP="00F9173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85323">
              <w:rPr>
                <w:sz w:val="22"/>
                <w:szCs w:val="22"/>
              </w:rPr>
              <w:t>Monitoring wizyjny budynków AOS Bezmiechowa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85323">
              <w:rPr>
                <w:b/>
                <w:sz w:val="22"/>
                <w:szCs w:val="22"/>
              </w:rPr>
              <w:t>65 604.90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85323" w:rsidRPr="00D26ED6" w:rsidRDefault="00285323" w:rsidP="00F9173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85323" w:rsidRDefault="00285323" w:rsidP="00F9173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5323">
              <w:t xml:space="preserve">najkorzystniejsza oferta wg </w:t>
            </w:r>
            <w:r w:rsidR="00DD091F" w:rsidRPr="00285323">
              <w:t>przyjętych</w:t>
            </w:r>
            <w:r w:rsidRPr="00285323">
              <w:t xml:space="preserve"> kryteriów</w:t>
            </w:r>
          </w:p>
        </w:tc>
      </w:tr>
    </w:tbl>
    <w:p w:rsidR="003A0AFC" w:rsidRPr="00756CDA" w:rsidRDefault="004F60B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804"/>
        <w:gridCol w:w="2268"/>
      </w:tblGrid>
      <w:tr w:rsidR="004F60B0" w:rsidRPr="004F60B0" w:rsidTr="004F60B0">
        <w:tc>
          <w:tcPr>
            <w:tcW w:w="993" w:type="dxa"/>
            <w:shd w:val="clear" w:color="auto" w:fill="auto"/>
            <w:vAlign w:val="center"/>
          </w:tcPr>
          <w:p w:rsidR="004F60B0" w:rsidRPr="004F60B0" w:rsidRDefault="004F60B0" w:rsidP="00F9173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>Nr oferty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4F60B0" w:rsidRPr="004F60B0" w:rsidRDefault="004F60B0" w:rsidP="00F9173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60B0" w:rsidRPr="004F60B0" w:rsidRDefault="004F60B0" w:rsidP="00F9173F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>Cena oferty</w:t>
            </w:r>
          </w:p>
        </w:tc>
      </w:tr>
      <w:tr w:rsidR="004F60B0" w:rsidRPr="004F60B0" w:rsidTr="004F60B0">
        <w:tc>
          <w:tcPr>
            <w:tcW w:w="993" w:type="dxa"/>
            <w:shd w:val="clear" w:color="auto" w:fill="auto"/>
            <w:vAlign w:val="center"/>
          </w:tcPr>
          <w:p w:rsidR="004F60B0" w:rsidRPr="004F60B0" w:rsidRDefault="004F60B0" w:rsidP="00F9173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4F60B0" w:rsidRPr="004F60B0" w:rsidRDefault="004F60B0" w:rsidP="00F9173F">
            <w:pPr>
              <w:spacing w:before="80"/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 xml:space="preserve">P.P.H i U </w:t>
            </w:r>
            <w:proofErr w:type="spellStart"/>
            <w:r w:rsidRPr="004F60B0">
              <w:rPr>
                <w:sz w:val="20"/>
                <w:szCs w:val="20"/>
              </w:rPr>
              <w:t>Hadar</w:t>
            </w:r>
            <w:proofErr w:type="spellEnd"/>
            <w:r w:rsidRPr="004F60B0">
              <w:rPr>
                <w:sz w:val="20"/>
                <w:szCs w:val="20"/>
              </w:rPr>
              <w:t xml:space="preserve"> Sp. z o.o.</w:t>
            </w:r>
          </w:p>
          <w:p w:rsidR="004F60B0" w:rsidRPr="004F60B0" w:rsidRDefault="004F60B0" w:rsidP="00F9173F">
            <w:pPr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 xml:space="preserve">ul. </w:t>
            </w:r>
            <w:proofErr w:type="spellStart"/>
            <w:r w:rsidRPr="004F60B0">
              <w:rPr>
                <w:sz w:val="20"/>
                <w:szCs w:val="20"/>
              </w:rPr>
              <w:t>Chmaja</w:t>
            </w:r>
            <w:proofErr w:type="spellEnd"/>
            <w:r w:rsidRPr="004F60B0">
              <w:rPr>
                <w:sz w:val="20"/>
                <w:szCs w:val="20"/>
              </w:rPr>
              <w:t xml:space="preserve"> 3 </w:t>
            </w:r>
          </w:p>
          <w:p w:rsidR="004F60B0" w:rsidRPr="004F60B0" w:rsidRDefault="004F60B0" w:rsidP="00F9173F">
            <w:pPr>
              <w:spacing w:after="80"/>
              <w:jc w:val="both"/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>35-021 Rzeszów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60B0" w:rsidRPr="004F60B0" w:rsidRDefault="004F60B0" w:rsidP="00F9173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>65 604.90 zł</w:t>
            </w:r>
          </w:p>
        </w:tc>
      </w:tr>
      <w:tr w:rsidR="004F60B0" w:rsidRPr="004F60B0" w:rsidTr="004F60B0">
        <w:tc>
          <w:tcPr>
            <w:tcW w:w="993" w:type="dxa"/>
            <w:shd w:val="clear" w:color="auto" w:fill="auto"/>
            <w:vAlign w:val="center"/>
          </w:tcPr>
          <w:p w:rsidR="004F60B0" w:rsidRPr="004F60B0" w:rsidRDefault="004F60B0" w:rsidP="00F9173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>2</w:t>
            </w:r>
          </w:p>
        </w:tc>
        <w:tc>
          <w:tcPr>
            <w:tcW w:w="6804" w:type="dxa"/>
            <w:shd w:val="clear" w:color="auto" w:fill="auto"/>
          </w:tcPr>
          <w:p w:rsidR="004F60B0" w:rsidRPr="004F60B0" w:rsidRDefault="004F60B0" w:rsidP="00F9173F">
            <w:pPr>
              <w:spacing w:before="80"/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>Przedsiębiorstwo Ochrony Mienia i Usług Detektywistycznych Security Office Sp. z o.o.</w:t>
            </w:r>
          </w:p>
          <w:p w:rsidR="004F60B0" w:rsidRPr="004F60B0" w:rsidRDefault="004F60B0" w:rsidP="00F9173F">
            <w:pPr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 xml:space="preserve">ul. Ks. J. Jałowego 29 </w:t>
            </w:r>
          </w:p>
          <w:p w:rsidR="004F60B0" w:rsidRPr="004F60B0" w:rsidRDefault="004F60B0" w:rsidP="00F9173F">
            <w:pPr>
              <w:spacing w:after="80"/>
              <w:jc w:val="both"/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>35-010 Rzeszów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60B0" w:rsidRPr="004F60B0" w:rsidRDefault="004F60B0" w:rsidP="00F9173F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4F60B0">
              <w:rPr>
                <w:sz w:val="20"/>
                <w:szCs w:val="20"/>
              </w:rPr>
              <w:t>84 132.00 zł</w:t>
            </w:r>
          </w:p>
        </w:tc>
      </w:tr>
      <w:tr w:rsidR="004F60B0" w:rsidRPr="004F60B0" w:rsidTr="004F60B0">
        <w:tc>
          <w:tcPr>
            <w:tcW w:w="993" w:type="dxa"/>
            <w:shd w:val="clear" w:color="auto" w:fill="auto"/>
            <w:vAlign w:val="center"/>
          </w:tcPr>
          <w:p w:rsidR="004F60B0" w:rsidRPr="004F60B0" w:rsidRDefault="004F60B0" w:rsidP="00F9173F">
            <w:pPr>
              <w:spacing w:before="80"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6804" w:type="dxa"/>
            <w:shd w:val="clear" w:color="auto" w:fill="auto"/>
          </w:tcPr>
          <w:p w:rsidR="004F60B0" w:rsidRDefault="004F60B0" w:rsidP="00F9173F">
            <w:pPr>
              <w:spacing w:before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CONSOLID S.C. </w:t>
            </w:r>
          </w:p>
          <w:p w:rsidR="004F60B0" w:rsidRDefault="004F60B0" w:rsidP="00F9173F">
            <w:pPr>
              <w:spacing w:before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35-021 Rzeszów</w:t>
            </w:r>
          </w:p>
          <w:p w:rsidR="004F60B0" w:rsidRPr="004F60B0" w:rsidRDefault="004F60B0" w:rsidP="00F9173F">
            <w:pPr>
              <w:spacing w:before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Langiewicza 40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60B0" w:rsidRPr="004F60B0" w:rsidRDefault="004F60B0" w:rsidP="00F9173F">
            <w:pPr>
              <w:spacing w:before="80"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 terminie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1" w:name="_GoBack"/>
      <w:bookmarkEnd w:id="1"/>
    </w:p>
    <w:p w:rsidR="008642B3" w:rsidRPr="004F60B0" w:rsidRDefault="00B464D3" w:rsidP="004F60B0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4F60B0" w:rsidSect="004F60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926" w:bottom="993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3BA" w:rsidRDefault="00D863BA">
      <w:r>
        <w:separator/>
      </w:r>
    </w:p>
  </w:endnote>
  <w:endnote w:type="continuationSeparator" w:id="0">
    <w:p w:rsidR="00D863BA" w:rsidRDefault="00D8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3BA" w:rsidRDefault="00D863BA">
      <w:r>
        <w:separator/>
      </w:r>
    </w:p>
  </w:footnote>
  <w:footnote w:type="continuationSeparator" w:id="0">
    <w:p w:rsidR="00D863BA" w:rsidRDefault="00D863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3BA"/>
    <w:rsid w:val="00005838"/>
    <w:rsid w:val="00022322"/>
    <w:rsid w:val="00042497"/>
    <w:rsid w:val="000C1E6F"/>
    <w:rsid w:val="000E4E56"/>
    <w:rsid w:val="001A1468"/>
    <w:rsid w:val="001B7815"/>
    <w:rsid w:val="0028532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60B0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63BA"/>
    <w:rsid w:val="00DD091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76BF51-59CE-425E-B01D-427BEECC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963</Characters>
  <Application>Microsoft Office Word</Application>
  <DocSecurity>0</DocSecurity>
  <Lines>50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2022-11-29T12:42:00Z</cp:lastPrinted>
  <dcterms:created xsi:type="dcterms:W3CDTF">2022-11-29T12:42:00Z</dcterms:created>
  <dcterms:modified xsi:type="dcterms:W3CDTF">2022-11-29T12:42:00Z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464e6ab4461054f37f79adfe42d06dbec59bb5c5b556754d8941b4432cd654d3</vt:lpwstr>
  </property>
</Properties>
</file>