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49834" w14:textId="77777777" w:rsidR="00FB7F50" w:rsidRPr="00CE2D4A" w:rsidRDefault="0012079A" w:rsidP="00CE2D4A">
      <w:pPr>
        <w:spacing w:after="240" w:line="276" w:lineRule="auto"/>
        <w:jc w:val="right"/>
      </w:pPr>
      <w:bookmarkStart w:id="0" w:name="_Hlk53520193"/>
      <w:r w:rsidRPr="00CE2D4A">
        <w:t>Rzeszów</w:t>
      </w:r>
      <w:r w:rsidR="00FB7F50" w:rsidRPr="00CE2D4A">
        <w:t xml:space="preserve"> dnia: </w:t>
      </w:r>
      <w:r w:rsidRPr="00CE2D4A">
        <w:t>2022-11-25</w:t>
      </w:r>
    </w:p>
    <w:p w14:paraId="540FCD4B" w14:textId="77777777" w:rsidR="00FB7F50" w:rsidRPr="00CE2D4A" w:rsidRDefault="00FB7F50" w:rsidP="00CE2D4A">
      <w:pPr>
        <w:spacing w:after="240" w:line="276" w:lineRule="auto"/>
      </w:pPr>
    </w:p>
    <w:p w14:paraId="7D439E3E" w14:textId="77777777" w:rsidR="0012079A" w:rsidRPr="00CE2D4A" w:rsidRDefault="0012079A" w:rsidP="00CE2D4A">
      <w:pPr>
        <w:spacing w:after="40" w:line="276" w:lineRule="auto"/>
        <w:rPr>
          <w:b/>
          <w:bCs/>
        </w:rPr>
      </w:pPr>
      <w:r w:rsidRPr="00CE2D4A">
        <w:rPr>
          <w:b/>
          <w:bCs/>
        </w:rPr>
        <w:t>Politechnika Rzeszowska</w:t>
      </w:r>
    </w:p>
    <w:p w14:paraId="261AB539" w14:textId="77777777" w:rsidR="00FB7F50" w:rsidRPr="00CE2D4A" w:rsidRDefault="0012079A" w:rsidP="00CE2D4A">
      <w:pPr>
        <w:spacing w:after="40" w:line="276" w:lineRule="auto"/>
        <w:rPr>
          <w:b/>
          <w:bCs/>
        </w:rPr>
      </w:pPr>
      <w:r w:rsidRPr="00CE2D4A">
        <w:rPr>
          <w:b/>
          <w:bCs/>
        </w:rPr>
        <w:t>Dział Zamówień Publicznych</w:t>
      </w:r>
    </w:p>
    <w:p w14:paraId="69A7198E" w14:textId="77777777" w:rsidR="00FB7F50" w:rsidRPr="00CE2D4A" w:rsidRDefault="0012079A" w:rsidP="00CE2D4A">
      <w:pPr>
        <w:spacing w:line="276" w:lineRule="auto"/>
      </w:pPr>
      <w:r w:rsidRPr="00CE2D4A">
        <w:t>Al. Powstańców Warszawy</w:t>
      </w:r>
      <w:r w:rsidR="00FB7F50" w:rsidRPr="00CE2D4A">
        <w:t xml:space="preserve"> </w:t>
      </w:r>
      <w:r w:rsidRPr="00CE2D4A">
        <w:t>12</w:t>
      </w:r>
    </w:p>
    <w:p w14:paraId="4A8C5239" w14:textId="77777777" w:rsidR="00FB7F50" w:rsidRPr="00CE2D4A" w:rsidRDefault="0012079A" w:rsidP="00CE2D4A">
      <w:pPr>
        <w:spacing w:line="276" w:lineRule="auto"/>
      </w:pPr>
      <w:r w:rsidRPr="00CE2D4A">
        <w:t>35-959</w:t>
      </w:r>
      <w:r w:rsidR="00FB7F50" w:rsidRPr="00CE2D4A">
        <w:t xml:space="preserve"> </w:t>
      </w:r>
      <w:r w:rsidRPr="00CE2D4A">
        <w:t>Rzeszów</w:t>
      </w:r>
    </w:p>
    <w:p w14:paraId="043B354B" w14:textId="77777777" w:rsidR="00FB7F50" w:rsidRPr="002245BE" w:rsidRDefault="00FB7F50" w:rsidP="00CE2D4A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E7836E4" w14:textId="77777777" w:rsidR="00E62859" w:rsidRPr="00A17CDB" w:rsidRDefault="00FB7F50" w:rsidP="00CE2D4A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4DEAEF5" w14:textId="77777777" w:rsidR="008642B3" w:rsidRDefault="00A17CDB" w:rsidP="00CE2D4A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3DEAB6A9" w14:textId="77777777" w:rsidR="008642B3" w:rsidRDefault="008642B3" w:rsidP="00CE2D4A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900"/>
      </w:tblGrid>
      <w:tr w:rsidR="0012079A" w:rsidRPr="00CE2D4A" w14:paraId="32C03219" w14:textId="77777777" w:rsidTr="00CE2D4A">
        <w:trPr>
          <w:trHeight w:val="638"/>
        </w:trPr>
        <w:tc>
          <w:tcPr>
            <w:tcW w:w="1384" w:type="dxa"/>
            <w:shd w:val="clear" w:color="auto" w:fill="auto"/>
          </w:tcPr>
          <w:p w14:paraId="706E3A13" w14:textId="77777777" w:rsidR="0012079A" w:rsidRPr="00CE2D4A" w:rsidRDefault="0012079A" w:rsidP="00CE2D4A">
            <w:pPr>
              <w:spacing w:after="60" w:line="276" w:lineRule="auto"/>
              <w:jc w:val="both"/>
            </w:pPr>
            <w:r w:rsidRPr="00CE2D4A">
              <w:t>Dotyczy:</w:t>
            </w:r>
          </w:p>
        </w:tc>
        <w:tc>
          <w:tcPr>
            <w:tcW w:w="8900" w:type="dxa"/>
            <w:shd w:val="clear" w:color="auto" w:fill="auto"/>
          </w:tcPr>
          <w:p w14:paraId="4FB6CC15" w14:textId="12ADC549" w:rsidR="0012079A" w:rsidRPr="00CE2D4A" w:rsidRDefault="0012079A" w:rsidP="00CE2D4A">
            <w:pPr>
              <w:spacing w:after="60" w:line="276" w:lineRule="auto"/>
              <w:jc w:val="both"/>
            </w:pPr>
            <w:r w:rsidRPr="00CE2D4A">
              <w:t xml:space="preserve">postępowania o udzielenie zamówienia publicznego, prowadzonego w trybie </w:t>
            </w:r>
            <w:r w:rsidRPr="00CE2D4A">
              <w:t>uproszczone (pozaustawowe)</w:t>
            </w:r>
            <w:r w:rsidRPr="00CE2D4A">
              <w:rPr>
                <w:b/>
              </w:rPr>
              <w:t xml:space="preserve"> </w:t>
            </w:r>
            <w:r w:rsidRPr="00CE2D4A">
              <w:rPr>
                <w:bCs/>
              </w:rPr>
              <w:t>na</w:t>
            </w:r>
            <w:r w:rsidRPr="00CE2D4A">
              <w:rPr>
                <w:b/>
              </w:rPr>
              <w:t xml:space="preserve"> </w:t>
            </w:r>
            <w:r w:rsidRPr="00CE2D4A">
              <w:rPr>
                <w:bCs/>
              </w:rPr>
              <w:t>”</w:t>
            </w:r>
            <w:r w:rsidRPr="00CE2D4A">
              <w:rPr>
                <w:b/>
                <w:bCs/>
              </w:rPr>
              <w:t>Dostawa wyposażenia do specjalistycznego stanowiska przeznaczonego do budowy modeli transportowych</w:t>
            </w:r>
            <w:r w:rsidRPr="00CE2D4A">
              <w:rPr>
                <w:bCs/>
              </w:rPr>
              <w:t>”</w:t>
            </w:r>
          </w:p>
        </w:tc>
      </w:tr>
    </w:tbl>
    <w:p w14:paraId="6FACFEAF" w14:textId="6A3E7B43" w:rsidR="00CE2D4A" w:rsidRDefault="00CE2D4A" w:rsidP="00CE2D4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</w:pPr>
      <w:r w:rsidRPr="00CE2D4A">
        <w:rPr>
          <w:bCs/>
        </w:rPr>
        <w:t xml:space="preserve">Znak </w:t>
      </w:r>
      <w:r w:rsidRPr="00CE2D4A">
        <w:rPr>
          <w:bCs/>
        </w:rPr>
        <w:t>spraw</w:t>
      </w:r>
      <w:r>
        <w:rPr>
          <w:bCs/>
        </w:rPr>
        <w:t>y:</w:t>
      </w:r>
      <w:r>
        <w:rPr>
          <w:bCs/>
        </w:rPr>
        <w:tab/>
      </w:r>
      <w:r w:rsidRPr="00CE2D4A">
        <w:rPr>
          <w:b/>
        </w:rPr>
        <w:t>NA/O/302/2022</w:t>
      </w:r>
    </w:p>
    <w:p w14:paraId="124EB536" w14:textId="65D3212F" w:rsidR="0012079A" w:rsidRPr="00CE2D4A" w:rsidRDefault="00C65E53" w:rsidP="00CE2D4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CE2D4A">
        <w:t xml:space="preserve">Zamawiający, </w:t>
      </w:r>
      <w:r w:rsidR="0012079A" w:rsidRPr="00CE2D4A">
        <w:rPr>
          <w:b/>
        </w:rPr>
        <w:t>Politechnika Rzeszowska</w:t>
      </w:r>
    </w:p>
    <w:p w14:paraId="249F40B2" w14:textId="77777777" w:rsidR="00CE2D4A" w:rsidRDefault="00CE2D4A" w:rsidP="00CE2D4A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</w:rPr>
      </w:pPr>
    </w:p>
    <w:p w14:paraId="708AA112" w14:textId="2773E830" w:rsidR="008642B3" w:rsidRPr="00CE2D4A" w:rsidRDefault="0012079A" w:rsidP="00CE2D4A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CE2D4A">
        <w:rPr>
          <w:b/>
        </w:rPr>
        <w:t>Dział Zamówień Publicznych</w:t>
      </w:r>
      <w:r w:rsidR="00CE2D4A">
        <w:t xml:space="preserve"> </w:t>
      </w:r>
      <w:r w:rsidR="00C65E53" w:rsidRPr="00CE2D4A">
        <w:t>informuje</w:t>
      </w:r>
      <w:r w:rsidR="00D26ED6" w:rsidRPr="00CE2D4A">
        <w:t xml:space="preserve">, że w toczącym się postępowaniu o udzielenie zamówienia publicznego, jako </w:t>
      </w:r>
      <w:r w:rsidR="00756CDA" w:rsidRPr="00CE2D4A">
        <w:t>najkorzystniejsz</w:t>
      </w:r>
      <w:r w:rsidR="00D26ED6" w:rsidRPr="00CE2D4A">
        <w:t xml:space="preserve">a wybrana została </w:t>
      </w:r>
      <w:r w:rsidR="00756CDA" w:rsidRPr="00CE2D4A">
        <w:t>ofer</w:t>
      </w:r>
      <w:r w:rsidR="00D26ED6" w:rsidRPr="00CE2D4A">
        <w:t>t</w:t>
      </w:r>
      <w:r w:rsidR="009F0E5C" w:rsidRPr="00CE2D4A">
        <w:t>a</w:t>
      </w:r>
      <w:r w:rsidR="00D26ED6" w:rsidRPr="00CE2D4A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079A" w:rsidRPr="00CE2D4A" w14:paraId="56CA476C" w14:textId="77777777" w:rsidTr="00225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152222F" w14:textId="77777777" w:rsidR="0012079A" w:rsidRPr="00CE2D4A" w:rsidRDefault="0012079A" w:rsidP="00CE2D4A">
            <w:pPr>
              <w:spacing w:before="60" w:after="60" w:line="276" w:lineRule="auto"/>
              <w:jc w:val="both"/>
              <w:rPr>
                <w:b/>
              </w:rPr>
            </w:pPr>
            <w:r w:rsidRPr="00CE2D4A">
              <w:rPr>
                <w:b/>
              </w:rPr>
              <w:t xml:space="preserve">ASCAD Adam </w:t>
            </w:r>
            <w:proofErr w:type="spellStart"/>
            <w:r w:rsidRPr="00CE2D4A">
              <w:rPr>
                <w:b/>
              </w:rPr>
              <w:t>Skarbiecki</w:t>
            </w:r>
            <w:proofErr w:type="spellEnd"/>
          </w:p>
          <w:p w14:paraId="16F61542" w14:textId="77777777" w:rsidR="0012079A" w:rsidRPr="00CE2D4A" w:rsidRDefault="0012079A" w:rsidP="00CE2D4A">
            <w:pPr>
              <w:spacing w:before="60" w:after="60" w:line="276" w:lineRule="auto"/>
              <w:jc w:val="both"/>
              <w:rPr>
                <w:b/>
              </w:rPr>
            </w:pPr>
            <w:r w:rsidRPr="00CE2D4A">
              <w:rPr>
                <w:b/>
              </w:rPr>
              <w:t>Armii Krajowej</w:t>
            </w:r>
            <w:r w:rsidRPr="00CE2D4A">
              <w:rPr>
                <w:b/>
              </w:rPr>
              <w:t xml:space="preserve"> </w:t>
            </w:r>
            <w:r w:rsidRPr="00CE2D4A">
              <w:rPr>
                <w:b/>
              </w:rPr>
              <w:t>4A</w:t>
            </w:r>
            <w:r w:rsidRPr="00CE2D4A">
              <w:rPr>
                <w:b/>
              </w:rPr>
              <w:t xml:space="preserve"> </w:t>
            </w:r>
            <w:r w:rsidRPr="00CE2D4A">
              <w:rPr>
                <w:b/>
              </w:rPr>
              <w:t>/109</w:t>
            </w:r>
          </w:p>
          <w:p w14:paraId="799A3095" w14:textId="77777777" w:rsidR="0012079A" w:rsidRPr="00CE2D4A" w:rsidRDefault="0012079A" w:rsidP="00CE2D4A">
            <w:pPr>
              <w:spacing w:before="60" w:after="60" w:line="276" w:lineRule="auto"/>
              <w:jc w:val="both"/>
              <w:rPr>
                <w:b/>
              </w:rPr>
            </w:pPr>
            <w:r w:rsidRPr="00CE2D4A">
              <w:rPr>
                <w:b/>
              </w:rPr>
              <w:t>35-307</w:t>
            </w:r>
            <w:r w:rsidRPr="00CE2D4A">
              <w:rPr>
                <w:b/>
              </w:rPr>
              <w:t xml:space="preserve"> </w:t>
            </w:r>
            <w:r w:rsidRPr="00CE2D4A">
              <w:rPr>
                <w:b/>
              </w:rPr>
              <w:t>Rzeszów</w:t>
            </w:r>
          </w:p>
          <w:p w14:paraId="2B46B965" w14:textId="77777777" w:rsidR="0012079A" w:rsidRPr="00CE2D4A" w:rsidRDefault="0012079A" w:rsidP="00CE2D4A">
            <w:pPr>
              <w:spacing w:before="60" w:after="60" w:line="276" w:lineRule="auto"/>
              <w:jc w:val="both"/>
            </w:pPr>
            <w:r w:rsidRPr="00CE2D4A">
              <w:t>na:</w:t>
            </w:r>
          </w:p>
          <w:p w14:paraId="3CC99FDA" w14:textId="77777777" w:rsidR="00CE2D4A" w:rsidRPr="00CE2D4A" w:rsidRDefault="0012079A" w:rsidP="00CE2D4A">
            <w:pPr>
              <w:spacing w:before="60" w:after="60" w:line="276" w:lineRule="auto"/>
              <w:jc w:val="both"/>
              <w:rPr>
                <w:b/>
                <w:bCs/>
                <w:i/>
                <w:iCs/>
              </w:rPr>
            </w:pPr>
            <w:r w:rsidRPr="00CE2D4A">
              <w:rPr>
                <w:b/>
                <w:bCs/>
                <w:i/>
                <w:iCs/>
              </w:rPr>
              <w:t>Dostawa wyposażenia do specjalistycznego stanowiska przeznaczonego do budowy modeli transportowych.</w:t>
            </w:r>
            <w:r w:rsidRPr="00CE2D4A">
              <w:rPr>
                <w:b/>
                <w:bCs/>
                <w:i/>
                <w:iCs/>
              </w:rPr>
              <w:t xml:space="preserve"> </w:t>
            </w:r>
          </w:p>
          <w:p w14:paraId="53431582" w14:textId="767D3791" w:rsidR="0012079A" w:rsidRPr="00CE2D4A" w:rsidRDefault="0012079A" w:rsidP="00CE2D4A">
            <w:pPr>
              <w:spacing w:before="60" w:after="60" w:line="276" w:lineRule="auto"/>
              <w:jc w:val="both"/>
              <w:rPr>
                <w:b/>
              </w:rPr>
            </w:pPr>
            <w:r w:rsidRPr="00CE2D4A">
              <w:t xml:space="preserve">za cenę brutto </w:t>
            </w:r>
            <w:r w:rsidRPr="00CE2D4A">
              <w:rPr>
                <w:b/>
              </w:rPr>
              <w:t>19 938.67 zł</w:t>
            </w:r>
            <w:r w:rsidRPr="00CE2D4A">
              <w:rPr>
                <w:bCs/>
              </w:rPr>
              <w:t>.</w:t>
            </w:r>
          </w:p>
          <w:p w14:paraId="4F9CF072" w14:textId="77777777" w:rsidR="0012079A" w:rsidRPr="00CE2D4A" w:rsidRDefault="0012079A" w:rsidP="00CE2D4A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CE2D4A">
              <w:rPr>
                <w:color w:val="000000"/>
                <w:u w:val="single"/>
              </w:rPr>
              <w:t>Uzasadnienie wyboru</w:t>
            </w:r>
            <w:r w:rsidRPr="00CE2D4A">
              <w:rPr>
                <w:color w:val="000000"/>
              </w:rPr>
              <w:t>:</w:t>
            </w:r>
          </w:p>
          <w:p w14:paraId="52C1258C" w14:textId="77777777" w:rsidR="0012079A" w:rsidRPr="00CE2D4A" w:rsidRDefault="0012079A" w:rsidP="00CE2D4A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CE2D4A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</w:tbl>
    <w:p w14:paraId="2922D2BA" w14:textId="77777777" w:rsidR="003A0AFC" w:rsidRPr="00CE2D4A" w:rsidRDefault="0012079A" w:rsidP="00CE2D4A">
      <w:pPr>
        <w:spacing w:before="240" w:after="120" w:line="276" w:lineRule="auto"/>
        <w:jc w:val="both"/>
        <w:rPr>
          <w:color w:val="000000"/>
        </w:rPr>
      </w:pPr>
      <w:r w:rsidRPr="00CE2D4A">
        <w:rPr>
          <w:color w:val="000000"/>
        </w:rPr>
        <w:lastRenderedPageBreak/>
        <w:t xml:space="preserve"> </w:t>
      </w:r>
      <w:r w:rsidR="00915B9E" w:rsidRPr="00CE2D4A">
        <w:rPr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CE2D4A" w:rsidRPr="00CE2D4A" w14:paraId="09E60D86" w14:textId="77777777" w:rsidTr="00CE2D4A">
        <w:trPr>
          <w:trHeight w:val="510"/>
        </w:trPr>
        <w:tc>
          <w:tcPr>
            <w:tcW w:w="735" w:type="pct"/>
            <w:vAlign w:val="center"/>
          </w:tcPr>
          <w:p w14:paraId="37FAF0E7" w14:textId="77777777" w:rsidR="00CE2D4A" w:rsidRPr="00CE2D4A" w:rsidRDefault="00CE2D4A" w:rsidP="00CE2D4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CE2D4A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14:paraId="30F8A4C3" w14:textId="77777777" w:rsidR="00CE2D4A" w:rsidRPr="00CE2D4A" w:rsidRDefault="00CE2D4A" w:rsidP="00CE2D4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4DD59452" w14:textId="77777777" w:rsidR="00CE2D4A" w:rsidRPr="00CE2D4A" w:rsidRDefault="00CE2D4A" w:rsidP="00CE2D4A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52A7C965" w14:textId="77777777" w:rsidR="00CE2D4A" w:rsidRPr="00CE2D4A" w:rsidRDefault="00CE2D4A" w:rsidP="00CE2D4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CE2D4A" w:rsidRPr="00CE2D4A" w14:paraId="27ED1A3F" w14:textId="77777777" w:rsidTr="00CE2D4A">
        <w:tc>
          <w:tcPr>
            <w:tcW w:w="735" w:type="pct"/>
            <w:vAlign w:val="center"/>
          </w:tcPr>
          <w:p w14:paraId="59A186D9" w14:textId="77777777" w:rsidR="00CE2D4A" w:rsidRPr="00CE2D4A" w:rsidRDefault="00CE2D4A" w:rsidP="00CE2D4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14:paraId="24BF2360" w14:textId="77777777" w:rsidR="00CE2D4A" w:rsidRPr="00CE2D4A" w:rsidRDefault="00CE2D4A" w:rsidP="00CE2D4A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ASCAD Adam </w:t>
            </w:r>
            <w:proofErr w:type="spellStart"/>
            <w:r w:rsidRPr="00CE2D4A">
              <w:rPr>
                <w:rFonts w:ascii="Times New Roman" w:hAnsi="Times New Roman" w:cs="Times New Roman"/>
                <w:b/>
                <w:sz w:val="24"/>
                <w:szCs w:val="24"/>
              </w:rPr>
              <w:t>Skarbiecki</w:t>
            </w:r>
            <w:proofErr w:type="spellEnd"/>
          </w:p>
          <w:p w14:paraId="53BCECF8" w14:textId="77777777" w:rsidR="00CE2D4A" w:rsidRPr="00CE2D4A" w:rsidRDefault="00CE2D4A" w:rsidP="00CE2D4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>Armii Krajowej</w:t>
            </w: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>4A</w:t>
            </w: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>/109</w:t>
            </w:r>
          </w:p>
          <w:p w14:paraId="11DBD0CB" w14:textId="77777777" w:rsidR="00CE2D4A" w:rsidRPr="00CE2D4A" w:rsidRDefault="00CE2D4A" w:rsidP="00CE2D4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>35-307</w:t>
            </w: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E2D4A">
              <w:rPr>
                <w:rFonts w:ascii="Times New Roman" w:hAnsi="Times New Roman" w:cs="Times New Roman"/>
                <w:bCs/>
                <w:sz w:val="24"/>
                <w:szCs w:val="24"/>
              </w:rPr>
              <w:t>Rzeszów</w:t>
            </w:r>
          </w:p>
        </w:tc>
        <w:tc>
          <w:tcPr>
            <w:tcW w:w="1176" w:type="pct"/>
            <w:vAlign w:val="center"/>
          </w:tcPr>
          <w:p w14:paraId="38E5C866" w14:textId="79887744" w:rsidR="00CE2D4A" w:rsidRPr="00CE2D4A" w:rsidRDefault="00CE2D4A" w:rsidP="00CE2D4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83" w:type="pct"/>
            <w:vAlign w:val="center"/>
          </w:tcPr>
          <w:p w14:paraId="5878A8B5" w14:textId="55B457F2" w:rsidR="00CE2D4A" w:rsidRPr="00CE2D4A" w:rsidRDefault="00CE2D4A" w:rsidP="00CE2D4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E2D4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4E14AB58" w14:textId="77777777" w:rsidR="00E85D70" w:rsidRPr="00CE2D4A" w:rsidRDefault="00E85D70" w:rsidP="00CE2D4A">
      <w:pPr>
        <w:spacing w:before="120" w:line="276" w:lineRule="auto"/>
        <w:ind w:firstLine="709"/>
        <w:jc w:val="both"/>
        <w:rPr>
          <w:color w:val="000000"/>
        </w:rPr>
      </w:pPr>
    </w:p>
    <w:p w14:paraId="09FE1B40" w14:textId="77777777" w:rsidR="00F960D7" w:rsidRPr="00CE2D4A" w:rsidRDefault="00F960D7" w:rsidP="00CE2D4A">
      <w:pPr>
        <w:spacing w:line="276" w:lineRule="auto"/>
        <w:jc w:val="both"/>
      </w:pPr>
    </w:p>
    <w:p w14:paraId="74681647" w14:textId="77777777" w:rsidR="00F960D7" w:rsidRPr="00CE2D4A" w:rsidRDefault="00F960D7" w:rsidP="00CE2D4A">
      <w:pPr>
        <w:spacing w:line="276" w:lineRule="auto"/>
        <w:jc w:val="both"/>
        <w:rPr>
          <w:bCs/>
        </w:rPr>
      </w:pPr>
    </w:p>
    <w:p w14:paraId="582B8C31" w14:textId="77777777" w:rsidR="00B464D3" w:rsidRPr="00CE2D4A" w:rsidRDefault="00B464D3" w:rsidP="00CE2D4A">
      <w:pPr>
        <w:spacing w:after="480" w:line="276" w:lineRule="auto"/>
        <w:ind w:left="3119" w:firstLine="425"/>
        <w:jc w:val="right"/>
        <w:rPr>
          <w:i/>
        </w:rPr>
      </w:pPr>
      <w:r w:rsidRPr="00CE2D4A">
        <w:rPr>
          <w:i/>
        </w:rPr>
        <w:t>Zamawiający</w:t>
      </w:r>
    </w:p>
    <w:bookmarkEnd w:id="0"/>
    <w:sectPr w:rsidR="00B464D3" w:rsidRPr="00CE2D4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71B7A" w14:textId="77777777" w:rsidR="00B558FB" w:rsidRDefault="00B558FB">
      <w:r>
        <w:separator/>
      </w:r>
    </w:p>
  </w:endnote>
  <w:endnote w:type="continuationSeparator" w:id="0">
    <w:p w14:paraId="6CA88CEF" w14:textId="77777777" w:rsidR="00B558FB" w:rsidRDefault="00B5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6EC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A1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CB8A7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8B321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F076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3B0BF" w14:textId="77777777" w:rsidR="00B558FB" w:rsidRDefault="00B558FB">
      <w:r>
        <w:separator/>
      </w:r>
    </w:p>
  </w:footnote>
  <w:footnote w:type="continuationSeparator" w:id="0">
    <w:p w14:paraId="79BFD755" w14:textId="77777777" w:rsidR="00B558FB" w:rsidRDefault="00B55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BACD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CAA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42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8FB"/>
    <w:rsid w:val="00005838"/>
    <w:rsid w:val="00022322"/>
    <w:rsid w:val="00042497"/>
    <w:rsid w:val="000C1E6F"/>
    <w:rsid w:val="000E4E56"/>
    <w:rsid w:val="0012079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58FB"/>
    <w:rsid w:val="00B8185B"/>
    <w:rsid w:val="00BD2174"/>
    <w:rsid w:val="00C423DD"/>
    <w:rsid w:val="00C60D7B"/>
    <w:rsid w:val="00C65E53"/>
    <w:rsid w:val="00CA0B33"/>
    <w:rsid w:val="00CA3511"/>
    <w:rsid w:val="00CE2D4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C81B2"/>
  <w15:chartTrackingRefBased/>
  <w15:docId w15:val="{8A5AC898-F258-4191-A2E1-A079FEB4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2022-11-25T13:29:00Z</cp:lastPrinted>
  <dcterms:created xsi:type="dcterms:W3CDTF">2022-11-25T13:29:00Z</dcterms:created>
  <dcterms:modified xsi:type="dcterms:W3CDTF">2022-11-25T13:29:00Z</dcterms:modified>
</cp:coreProperties>
</file>