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4427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4427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4427A">
        <w:rPr>
          <w:sz w:val="22"/>
          <w:szCs w:val="22"/>
        </w:rPr>
        <w:t>2022-11-24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4427A" w:rsidRPr="0044427A" w:rsidRDefault="0044427A" w:rsidP="00FB7F50">
      <w:pPr>
        <w:spacing w:after="40"/>
        <w:rPr>
          <w:b/>
          <w:bCs/>
          <w:sz w:val="22"/>
          <w:szCs w:val="22"/>
        </w:rPr>
      </w:pPr>
      <w:r w:rsidRPr="0044427A">
        <w:rPr>
          <w:b/>
          <w:bCs/>
          <w:sz w:val="22"/>
          <w:szCs w:val="22"/>
        </w:rPr>
        <w:t>Politechnika Rzeszowska</w:t>
      </w:r>
    </w:p>
    <w:p w:rsidR="00FB7F50" w:rsidRPr="002245BE" w:rsidRDefault="0044427A" w:rsidP="00FB7F50">
      <w:pPr>
        <w:spacing w:after="40"/>
        <w:rPr>
          <w:b/>
          <w:bCs/>
          <w:sz w:val="22"/>
          <w:szCs w:val="22"/>
        </w:rPr>
      </w:pPr>
      <w:r w:rsidRPr="0044427A">
        <w:rPr>
          <w:b/>
          <w:bCs/>
          <w:sz w:val="22"/>
          <w:szCs w:val="22"/>
        </w:rPr>
        <w:t>Dział Zamówień Publicznych</w:t>
      </w:r>
    </w:p>
    <w:p w:rsidR="00FB7F50" w:rsidRPr="002245BE" w:rsidRDefault="0044427A" w:rsidP="00FB7F50">
      <w:pPr>
        <w:rPr>
          <w:sz w:val="22"/>
          <w:szCs w:val="22"/>
        </w:rPr>
      </w:pPr>
      <w:r w:rsidRPr="0044427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4427A">
        <w:rPr>
          <w:sz w:val="22"/>
          <w:szCs w:val="22"/>
        </w:rPr>
        <w:t>12</w:t>
      </w:r>
    </w:p>
    <w:p w:rsidR="00FB7F50" w:rsidRPr="002245BE" w:rsidRDefault="0044427A" w:rsidP="00FB7F50">
      <w:pPr>
        <w:rPr>
          <w:sz w:val="22"/>
          <w:szCs w:val="22"/>
        </w:rPr>
      </w:pPr>
      <w:r w:rsidRPr="0044427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4427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4427A" w:rsidRPr="00607F9B" w:rsidTr="00163F5C">
        <w:trPr>
          <w:trHeight w:val="638"/>
        </w:trPr>
        <w:tc>
          <w:tcPr>
            <w:tcW w:w="959" w:type="dxa"/>
            <w:shd w:val="clear" w:color="auto" w:fill="auto"/>
          </w:tcPr>
          <w:p w:rsidR="0044427A" w:rsidRPr="00607F9B" w:rsidRDefault="0044427A" w:rsidP="00163F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427A" w:rsidRPr="00607F9B" w:rsidRDefault="0044427A" w:rsidP="00163F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427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4427A">
              <w:rPr>
                <w:b/>
                <w:bCs/>
                <w:sz w:val="22"/>
                <w:szCs w:val="22"/>
              </w:rPr>
              <w:t>Dostawa analizatorów mocy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4427A">
              <w:rPr>
                <w:b/>
                <w:sz w:val="22"/>
                <w:szCs w:val="22"/>
              </w:rPr>
              <w:t>NA/O/294/2022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C5467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4427A" w:rsidRPr="0044427A">
        <w:rPr>
          <w:b/>
          <w:sz w:val="22"/>
          <w:szCs w:val="22"/>
        </w:rPr>
        <w:t>Politechnika Rzeszowska</w:t>
      </w:r>
      <w:r w:rsidR="00C54672">
        <w:rPr>
          <w:b/>
          <w:sz w:val="22"/>
          <w:szCs w:val="22"/>
        </w:rPr>
        <w:t xml:space="preserve"> </w:t>
      </w:r>
      <w:r w:rsidR="0044427A" w:rsidRPr="0044427A">
        <w:rPr>
          <w:b/>
          <w:sz w:val="22"/>
          <w:szCs w:val="22"/>
        </w:rPr>
        <w:t>Dział Zamówień Publicznych</w:t>
      </w:r>
      <w:r w:rsidR="009E46D5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4427A" w:rsidTr="00163F5C">
        <w:trPr>
          <w:cantSplit/>
        </w:trPr>
        <w:tc>
          <w:tcPr>
            <w:tcW w:w="10150" w:type="dxa"/>
          </w:tcPr>
          <w:p w:rsidR="0044427A" w:rsidRPr="00D26ED6" w:rsidRDefault="0044427A" w:rsidP="00163F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4427A">
              <w:rPr>
                <w:b/>
                <w:sz w:val="22"/>
                <w:szCs w:val="22"/>
              </w:rPr>
              <w:t>Lumel</w:t>
            </w:r>
            <w:proofErr w:type="spellEnd"/>
            <w:r w:rsidRPr="0044427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4427A">
              <w:rPr>
                <w:b/>
                <w:sz w:val="22"/>
                <w:szCs w:val="22"/>
              </w:rPr>
              <w:t>Śąsk</w:t>
            </w:r>
            <w:proofErr w:type="spellEnd"/>
            <w:r w:rsidRPr="0044427A">
              <w:rPr>
                <w:b/>
                <w:sz w:val="22"/>
                <w:szCs w:val="22"/>
              </w:rPr>
              <w:t xml:space="preserve"> Sp. z o.o.</w:t>
            </w:r>
          </w:p>
          <w:p w:rsidR="0044427A" w:rsidRPr="009F0E5C" w:rsidRDefault="0044427A" w:rsidP="00163F5C">
            <w:pPr>
              <w:jc w:val="both"/>
              <w:rPr>
                <w:bCs/>
                <w:sz w:val="22"/>
                <w:szCs w:val="22"/>
              </w:rPr>
            </w:pPr>
            <w:r w:rsidRPr="0044427A">
              <w:rPr>
                <w:bCs/>
                <w:sz w:val="22"/>
                <w:szCs w:val="22"/>
              </w:rPr>
              <w:t>Sztygarów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427A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4427A" w:rsidRPr="009F0E5C" w:rsidRDefault="0044427A" w:rsidP="00163F5C">
            <w:pPr>
              <w:jc w:val="both"/>
              <w:rPr>
                <w:bCs/>
                <w:sz w:val="22"/>
                <w:szCs w:val="22"/>
              </w:rPr>
            </w:pPr>
            <w:r w:rsidRPr="0044427A">
              <w:rPr>
                <w:bCs/>
                <w:sz w:val="22"/>
                <w:szCs w:val="22"/>
              </w:rPr>
              <w:t>43-600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427A">
              <w:rPr>
                <w:bCs/>
                <w:sz w:val="22"/>
                <w:szCs w:val="22"/>
              </w:rPr>
              <w:t>Jaworzno</w:t>
            </w:r>
          </w:p>
          <w:p w:rsidR="0044427A" w:rsidRPr="00D26ED6" w:rsidRDefault="0044427A" w:rsidP="00163F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4427A" w:rsidRPr="00D26ED6" w:rsidRDefault="0044427A" w:rsidP="00163F5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4427A">
              <w:rPr>
                <w:sz w:val="22"/>
                <w:szCs w:val="22"/>
              </w:rPr>
              <w:t>Dostawa analizatorów mocy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4427A">
              <w:rPr>
                <w:b/>
                <w:sz w:val="22"/>
                <w:szCs w:val="22"/>
              </w:rPr>
              <w:t>12 546.00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4427A" w:rsidRPr="00D26ED6" w:rsidRDefault="0044427A" w:rsidP="00163F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4427A" w:rsidRDefault="0044427A" w:rsidP="00163F5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4427A">
              <w:t>Oferta zgodna z warunkami ogłoszenia.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C54672" w:rsidRPr="00C54672" w:rsidTr="00C54672">
        <w:tc>
          <w:tcPr>
            <w:tcW w:w="993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Cena oferty</w:t>
            </w:r>
          </w:p>
        </w:tc>
      </w:tr>
      <w:tr w:rsidR="00C54672" w:rsidRPr="00C54672" w:rsidTr="00C54672">
        <w:tc>
          <w:tcPr>
            <w:tcW w:w="993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54672" w:rsidRPr="00C54672" w:rsidRDefault="00C54672" w:rsidP="00163F5C">
            <w:pPr>
              <w:spacing w:before="80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ZPHU Zbigniew Duda</w:t>
            </w:r>
          </w:p>
          <w:p w:rsidR="00C54672" w:rsidRPr="00C54672" w:rsidRDefault="00C54672" w:rsidP="00163F5C">
            <w:pPr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 xml:space="preserve">Baczyńskiego 3/20 </w:t>
            </w:r>
          </w:p>
          <w:p w:rsidR="00C54672" w:rsidRPr="00C54672" w:rsidRDefault="00C54672" w:rsidP="00163F5C">
            <w:pPr>
              <w:spacing w:after="80"/>
              <w:jc w:val="both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32-300 Olkusz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14 391.00 zł</w:t>
            </w:r>
          </w:p>
        </w:tc>
      </w:tr>
      <w:tr w:rsidR="00C54672" w:rsidRPr="00C54672" w:rsidTr="00C54672">
        <w:tc>
          <w:tcPr>
            <w:tcW w:w="993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54672" w:rsidRPr="00C54672" w:rsidRDefault="00C54672" w:rsidP="00163F5C">
            <w:pPr>
              <w:spacing w:before="80"/>
              <w:rPr>
                <w:sz w:val="22"/>
                <w:szCs w:val="22"/>
              </w:rPr>
            </w:pPr>
            <w:proofErr w:type="spellStart"/>
            <w:r w:rsidRPr="00C54672">
              <w:rPr>
                <w:sz w:val="22"/>
                <w:szCs w:val="22"/>
              </w:rPr>
              <w:t>Lumel</w:t>
            </w:r>
            <w:proofErr w:type="spellEnd"/>
            <w:r w:rsidRPr="00C54672">
              <w:rPr>
                <w:sz w:val="22"/>
                <w:szCs w:val="22"/>
              </w:rPr>
              <w:t xml:space="preserve"> </w:t>
            </w:r>
            <w:proofErr w:type="spellStart"/>
            <w:r w:rsidRPr="00C54672">
              <w:rPr>
                <w:sz w:val="22"/>
                <w:szCs w:val="22"/>
              </w:rPr>
              <w:t>Śąsk</w:t>
            </w:r>
            <w:proofErr w:type="spellEnd"/>
            <w:r w:rsidRPr="00C54672">
              <w:rPr>
                <w:sz w:val="22"/>
                <w:szCs w:val="22"/>
              </w:rPr>
              <w:t xml:space="preserve"> Sp. z o.o.</w:t>
            </w:r>
          </w:p>
          <w:p w:rsidR="00C54672" w:rsidRPr="00C54672" w:rsidRDefault="00C54672" w:rsidP="00163F5C">
            <w:pPr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 xml:space="preserve">Sztygarów 17 </w:t>
            </w:r>
          </w:p>
          <w:p w:rsidR="00C54672" w:rsidRPr="00C54672" w:rsidRDefault="00C54672" w:rsidP="00163F5C">
            <w:pPr>
              <w:spacing w:after="80"/>
              <w:jc w:val="both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43-600 Jaworzno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12 546.00 zł</w:t>
            </w:r>
          </w:p>
        </w:tc>
      </w:tr>
      <w:tr w:rsidR="00C54672" w:rsidRPr="00C54672" w:rsidTr="00C54672">
        <w:tc>
          <w:tcPr>
            <w:tcW w:w="993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54672" w:rsidRPr="00C54672" w:rsidRDefault="00C54672" w:rsidP="00163F5C">
            <w:pPr>
              <w:spacing w:before="80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MERAZET S.A.</w:t>
            </w:r>
          </w:p>
          <w:p w:rsidR="00C54672" w:rsidRPr="00C54672" w:rsidRDefault="00C54672" w:rsidP="00163F5C">
            <w:pPr>
              <w:rPr>
                <w:sz w:val="22"/>
                <w:szCs w:val="22"/>
              </w:rPr>
            </w:pPr>
            <w:proofErr w:type="spellStart"/>
            <w:r w:rsidRPr="00C54672">
              <w:rPr>
                <w:sz w:val="22"/>
                <w:szCs w:val="22"/>
              </w:rPr>
              <w:t>Krauthofera</w:t>
            </w:r>
            <w:proofErr w:type="spellEnd"/>
            <w:r w:rsidRPr="00C54672">
              <w:rPr>
                <w:sz w:val="22"/>
                <w:szCs w:val="22"/>
              </w:rPr>
              <w:t xml:space="preserve"> 36 </w:t>
            </w:r>
          </w:p>
          <w:p w:rsidR="00C54672" w:rsidRPr="00C54672" w:rsidRDefault="00C54672" w:rsidP="00163F5C">
            <w:pPr>
              <w:spacing w:after="80"/>
              <w:jc w:val="both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60-203 Poznań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54672" w:rsidRPr="00C54672" w:rsidRDefault="00C54672" w:rsidP="00163F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4672">
              <w:rPr>
                <w:sz w:val="22"/>
                <w:szCs w:val="22"/>
              </w:rPr>
              <w:t>12 792.00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C54672" w:rsidRDefault="00B464D3" w:rsidP="00C54672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C5467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BA9" w:rsidRDefault="002A3BA9">
      <w:r>
        <w:separator/>
      </w:r>
    </w:p>
  </w:endnote>
  <w:endnote w:type="continuationSeparator" w:id="0">
    <w:p w:rsidR="002A3BA9" w:rsidRDefault="002A3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BA9" w:rsidRDefault="002A3BA9">
      <w:r>
        <w:separator/>
      </w:r>
    </w:p>
  </w:footnote>
  <w:footnote w:type="continuationSeparator" w:id="0">
    <w:p w:rsidR="002A3BA9" w:rsidRDefault="002A3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BA9"/>
    <w:rsid w:val="00005838"/>
    <w:rsid w:val="00022322"/>
    <w:rsid w:val="00042497"/>
    <w:rsid w:val="000C1E6F"/>
    <w:rsid w:val="000E4E56"/>
    <w:rsid w:val="001A1468"/>
    <w:rsid w:val="001B7815"/>
    <w:rsid w:val="002A3BA9"/>
    <w:rsid w:val="002B1E4F"/>
    <w:rsid w:val="002B6761"/>
    <w:rsid w:val="003445A0"/>
    <w:rsid w:val="003A0AFC"/>
    <w:rsid w:val="003D611C"/>
    <w:rsid w:val="00431C0B"/>
    <w:rsid w:val="00437CAD"/>
    <w:rsid w:val="0044427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555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46D5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4672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FFA5A-9A5D-46A6-8AFC-D55FAB7A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1899-12-31T23:00:00Z</cp:lastPrinted>
  <dcterms:created xsi:type="dcterms:W3CDTF">2022-11-24T07:16:00Z</dcterms:created>
  <dcterms:modified xsi:type="dcterms:W3CDTF">2022-11-24T07:17:00Z</dcterms:modified>
</cp:coreProperties>
</file>