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8395" w14:textId="77777777" w:rsidR="004F00D6" w:rsidRPr="008C43CD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8C43CD">
        <w:rPr>
          <w:b/>
          <w:bCs/>
          <w:color w:val="000000"/>
          <w:sz w:val="32"/>
          <w:szCs w:val="32"/>
        </w:rPr>
        <w:t>OGŁOSZENIE O UDZIELANYM ZAMÓWIENIU</w:t>
      </w:r>
    </w:p>
    <w:p w14:paraId="57ABA306" w14:textId="22A0F239" w:rsidR="00E45F07" w:rsidRPr="008C43CD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8C43CD">
        <w:rPr>
          <w:b/>
          <w:sz w:val="32"/>
          <w:szCs w:val="32"/>
        </w:rPr>
        <w:t>Znak sprawy: NA/O/</w:t>
      </w:r>
      <w:r w:rsidR="000F5C98" w:rsidRPr="008C43CD">
        <w:rPr>
          <w:b/>
          <w:sz w:val="32"/>
          <w:szCs w:val="32"/>
        </w:rPr>
        <w:t>2</w:t>
      </w:r>
      <w:r w:rsidR="00A93B72">
        <w:rPr>
          <w:b/>
          <w:sz w:val="32"/>
          <w:szCs w:val="32"/>
        </w:rPr>
        <w:t>96</w:t>
      </w:r>
      <w:r w:rsidR="008C5B97" w:rsidRPr="008C43CD">
        <w:rPr>
          <w:b/>
          <w:sz w:val="32"/>
          <w:szCs w:val="32"/>
        </w:rPr>
        <w:t>/</w:t>
      </w:r>
      <w:r w:rsidR="00306290" w:rsidRPr="008C43CD">
        <w:rPr>
          <w:b/>
          <w:sz w:val="32"/>
          <w:szCs w:val="32"/>
        </w:rPr>
        <w:t>2022</w:t>
      </w:r>
      <w:r w:rsidRPr="008C43CD">
        <w:rPr>
          <w:b/>
          <w:sz w:val="32"/>
          <w:szCs w:val="32"/>
        </w:rPr>
        <w:t xml:space="preserve"> </w:t>
      </w:r>
    </w:p>
    <w:p w14:paraId="6E9A0A59" w14:textId="120175E9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5D151B26" w14:textId="77777777" w:rsidR="003142AC" w:rsidRPr="008C43CD" w:rsidRDefault="003142AC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4"/>
        </w:rPr>
      </w:pPr>
    </w:p>
    <w:p w14:paraId="268BEB20" w14:textId="77777777" w:rsidR="00E6372C" w:rsidRPr="008C43CD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35EABDE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E897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Politechnika Rzeszowska im. I. Łukasiewicza</w:t>
            </w:r>
          </w:p>
          <w:p w14:paraId="7032CB02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al. Powstańców Warszawy 12</w:t>
            </w:r>
          </w:p>
          <w:p w14:paraId="67A309FB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35-959 Rzeszów </w:t>
            </w:r>
          </w:p>
          <w:p w14:paraId="74C2BE91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NIP: 813-026-69-99</w:t>
            </w:r>
          </w:p>
          <w:p w14:paraId="6E15BF74" w14:textId="58CCA433" w:rsidR="000E01C6" w:rsidRPr="008C43CD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8C43CD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8C43CD">
              <w:rPr>
                <w:b/>
                <w:i/>
                <w:sz w:val="24"/>
                <w:szCs w:val="24"/>
              </w:rPr>
              <w:t>2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roku, poz.</w:t>
            </w:r>
            <w:r w:rsidR="008C43CD">
              <w:rPr>
                <w:b/>
                <w:i/>
                <w:sz w:val="24"/>
                <w:szCs w:val="24"/>
              </w:rPr>
              <w:t xml:space="preserve"> 1710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] </w:t>
            </w:r>
            <w:r w:rsidRPr="008C43CD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PZP  </w:t>
            </w:r>
            <w:r w:rsidRPr="008C43CD"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14:paraId="71F43EAF" w14:textId="77777777" w:rsidR="000156CD" w:rsidRPr="008C43CD" w:rsidRDefault="000156CD" w:rsidP="0071646B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215B403" w14:textId="77777777" w:rsidR="004F00D6" w:rsidRPr="008C43CD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 xml:space="preserve">Osoba prowadząca postępowanie: </w:t>
      </w:r>
    </w:p>
    <w:p w14:paraId="55A7BB6B" w14:textId="77777777" w:rsidR="004F00D6" w:rsidRPr="008C43CD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8C43CD">
        <w:rPr>
          <w:sz w:val="24"/>
          <w:szCs w:val="24"/>
        </w:rPr>
        <w:t>Michał Pękala</w:t>
      </w:r>
      <w:r w:rsidR="004F00D6" w:rsidRPr="008C43CD">
        <w:rPr>
          <w:sz w:val="24"/>
          <w:szCs w:val="24"/>
        </w:rPr>
        <w:t xml:space="preserve">  -  tel. </w:t>
      </w:r>
      <w:r w:rsidR="004F00D6" w:rsidRPr="008C43CD">
        <w:rPr>
          <w:sz w:val="24"/>
          <w:szCs w:val="24"/>
          <w:lang w:val="de-DE"/>
        </w:rPr>
        <w:t xml:space="preserve">(17) </w:t>
      </w:r>
      <w:r w:rsidR="00AA667B" w:rsidRPr="008C43CD">
        <w:rPr>
          <w:sz w:val="24"/>
          <w:szCs w:val="24"/>
          <w:lang w:val="de-DE"/>
        </w:rPr>
        <w:t>743 22</w:t>
      </w:r>
      <w:r w:rsidR="00C91D62" w:rsidRPr="008C43CD">
        <w:rPr>
          <w:sz w:val="24"/>
          <w:szCs w:val="24"/>
          <w:lang w:val="de-DE"/>
        </w:rPr>
        <w:t xml:space="preserve"> </w:t>
      </w:r>
      <w:r w:rsidR="00AA667B" w:rsidRPr="008C43CD">
        <w:rPr>
          <w:sz w:val="24"/>
          <w:szCs w:val="24"/>
          <w:lang w:val="de-DE"/>
        </w:rPr>
        <w:t xml:space="preserve">04; </w:t>
      </w:r>
      <w:r w:rsidR="004F00D6" w:rsidRPr="008C43CD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8C43CD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1ECDDA08" w14:textId="77777777" w:rsidR="00E6372C" w:rsidRPr="008C43CD" w:rsidRDefault="00E6372C" w:rsidP="0071646B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5A32166F" w14:textId="77777777" w:rsidR="00D63D0B" w:rsidRPr="008C43CD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II. OPIS PRZEDMIOTU ZAMÓWIENIA</w:t>
      </w:r>
      <w:r w:rsidRPr="008C43CD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8C43CD" w14:paraId="0B214AAA" w14:textId="77777777" w:rsidTr="00565DE6">
        <w:tc>
          <w:tcPr>
            <w:tcW w:w="5000" w:type="pct"/>
            <w:shd w:val="clear" w:color="auto" w:fill="F3F3F3"/>
          </w:tcPr>
          <w:p w14:paraId="4E937CA3" w14:textId="77777777" w:rsidR="00565DE6" w:rsidRPr="008C43CD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8C43CD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8C43CD" w14:paraId="4B917393" w14:textId="77777777" w:rsidTr="00565DE6">
        <w:tc>
          <w:tcPr>
            <w:tcW w:w="5000" w:type="pct"/>
          </w:tcPr>
          <w:p w14:paraId="173A203F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Temat: </w:t>
            </w:r>
          </w:p>
          <w:p w14:paraId="41DDB42A" w14:textId="7EC6A79D" w:rsidR="00565DE6" w:rsidRPr="00A93B72" w:rsidRDefault="00A93B72" w:rsidP="00204097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A93B72">
              <w:rPr>
                <w:b/>
                <w:i/>
                <w:iCs/>
                <w:sz w:val="24"/>
                <w:szCs w:val="24"/>
              </w:rPr>
              <w:t xml:space="preserve">Dostawa stanowiska hybrydowego układu pompy ciepła współpracujące z ogniwami PV </w:t>
            </w:r>
          </w:p>
          <w:p w14:paraId="26192F3E" w14:textId="77777777" w:rsidR="00A93B72" w:rsidRPr="008C43CD" w:rsidRDefault="00A93B72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15585CC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>Wspólny Słownik Zamówień</w:t>
            </w:r>
            <w:r w:rsidRPr="008C43CD">
              <w:rPr>
                <w:sz w:val="24"/>
                <w:szCs w:val="24"/>
              </w:rPr>
              <w:t>:</w:t>
            </w:r>
            <w:r w:rsidRPr="008C43CD">
              <w:rPr>
                <w:b/>
                <w:sz w:val="24"/>
                <w:szCs w:val="24"/>
              </w:rPr>
              <w:t xml:space="preserve"> </w:t>
            </w:r>
          </w:p>
          <w:p w14:paraId="78FADB71" w14:textId="4576201E" w:rsidR="00565DE6" w:rsidRPr="008C43CD" w:rsidRDefault="00334B25" w:rsidP="00204097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38540000-2</w:t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 w:rsidR="00AD3302" w:rsidRPr="008C43CD">
              <w:rPr>
                <w:color w:val="000000"/>
                <w:sz w:val="24"/>
                <w:szCs w:val="24"/>
              </w:rPr>
              <w:tab/>
            </w:r>
            <w:r w:rsidR="00B700C0" w:rsidRPr="008C43CD">
              <w:rPr>
                <w:color w:val="000000"/>
                <w:sz w:val="24"/>
                <w:szCs w:val="24"/>
              </w:rPr>
              <w:t xml:space="preserve">Maszyny </w:t>
            </w:r>
            <w:r>
              <w:rPr>
                <w:color w:val="000000"/>
                <w:sz w:val="24"/>
                <w:szCs w:val="24"/>
              </w:rPr>
              <w:t>i aparatura badawcza i pomiarowa</w:t>
            </w:r>
          </w:p>
          <w:p w14:paraId="4AC17377" w14:textId="77777777" w:rsidR="00565DE6" w:rsidRPr="008C43CD" w:rsidRDefault="00565DE6" w:rsidP="00204097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17A3BE67" w14:textId="77777777" w:rsidR="00573FCB" w:rsidRDefault="00565DE6" w:rsidP="008C43CD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C43CD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2583C7B7" w14:textId="6A78CEFF" w:rsidR="008C43CD" w:rsidRPr="008C43CD" w:rsidRDefault="00A93B72" w:rsidP="008C43CD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9479C3" w:rsidRPr="008C43CD" w14:paraId="2664F9AA" w14:textId="77777777" w:rsidTr="009479C3">
        <w:tc>
          <w:tcPr>
            <w:tcW w:w="5000" w:type="pct"/>
          </w:tcPr>
          <w:p w14:paraId="5DA2441C" w14:textId="77777777" w:rsidR="00A93B72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br w:type="page"/>
            </w:r>
            <w:r w:rsidR="009479C3" w:rsidRPr="008C43CD">
              <w:rPr>
                <w:iCs/>
                <w:color w:val="000000"/>
                <w:sz w:val="24"/>
                <w:szCs w:val="24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07D81FC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lastRenderedPageBreak/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374EDA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1057AB07" w14:textId="77777777" w:rsidR="00A93B72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260B9BCE" w14:textId="57CDE1AE" w:rsidR="009479C3" w:rsidRPr="008C43CD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8C43CD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8C43CD" w14:paraId="4B88DBEF" w14:textId="77777777" w:rsidTr="009479C3">
        <w:tc>
          <w:tcPr>
            <w:tcW w:w="5000" w:type="pct"/>
          </w:tcPr>
          <w:p w14:paraId="0ACAC1B5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Zamawiający 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8C43CD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F75F327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0AFDF411" w14:textId="77777777" w:rsidR="007B2BF2" w:rsidRPr="008C43CD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481388ED" w14:textId="77777777" w:rsidR="00573FCB" w:rsidRPr="008C43CD" w:rsidRDefault="00573FCB" w:rsidP="0071646B">
      <w:pPr>
        <w:spacing w:before="120" w:after="120" w:line="276" w:lineRule="auto"/>
        <w:jc w:val="both"/>
        <w:rPr>
          <w:sz w:val="24"/>
          <w:szCs w:val="24"/>
        </w:rPr>
      </w:pPr>
    </w:p>
    <w:p w14:paraId="72A5FB41" w14:textId="77777777" w:rsidR="004F00D6" w:rsidRPr="008C43CD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2457B41C" w14:textId="77777777" w:rsidTr="00742757">
        <w:tc>
          <w:tcPr>
            <w:tcW w:w="9354" w:type="dxa"/>
          </w:tcPr>
          <w:p w14:paraId="64A4E0FA" w14:textId="18BD9C0B" w:rsidR="00840F92" w:rsidRPr="008C43CD" w:rsidRDefault="00742757" w:rsidP="00565DE6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Zamówienie musi zostać zrealizowane w terminie</w:t>
            </w:r>
            <w:r w:rsidR="00E73D73" w:rsidRPr="008C43CD">
              <w:rPr>
                <w:bCs/>
                <w:iCs/>
                <w:color w:val="000000"/>
                <w:sz w:val="24"/>
                <w:szCs w:val="24"/>
              </w:rPr>
              <w:t>:</w:t>
            </w:r>
            <w:r w:rsidR="008C5B97" w:rsidRPr="008C43CD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A93B72">
              <w:rPr>
                <w:b/>
                <w:bCs/>
                <w:iCs/>
                <w:color w:val="000000"/>
                <w:sz w:val="24"/>
                <w:szCs w:val="24"/>
              </w:rPr>
              <w:t>28 dni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 od daty podpisania umowy.</w:t>
            </w:r>
          </w:p>
        </w:tc>
      </w:tr>
    </w:tbl>
    <w:p w14:paraId="53A54F1E" w14:textId="77777777" w:rsidR="00B26FE5" w:rsidRPr="008C43CD" w:rsidRDefault="00B26FE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6863AA6" w14:textId="77777777" w:rsidR="00742757" w:rsidRPr="008C43CD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IV. </w:t>
      </w:r>
      <w:r w:rsidRPr="008C43CD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413C402A" w14:textId="77777777" w:rsidTr="00742757">
        <w:tc>
          <w:tcPr>
            <w:tcW w:w="9354" w:type="dxa"/>
          </w:tcPr>
          <w:p w14:paraId="768013DD" w14:textId="319F2079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334B25">
              <w:rPr>
                <w:b/>
                <w:bCs/>
                <w:iCs/>
                <w:sz w:val="24"/>
                <w:szCs w:val="24"/>
              </w:rPr>
              <w:t>2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2A86F1D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15F9400B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gospodarczej.</w:t>
            </w:r>
          </w:p>
          <w:p w14:paraId="161AA58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 xml:space="preserve">broszury produktowe/katalogi produktowy/specyfikacja oferowanych produktów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 xml:space="preserve">potwierdzające spełnienie wszystkich parametrów </w:t>
            </w:r>
            <w:r w:rsidRPr="008C43CD">
              <w:rPr>
                <w:rFonts w:eastAsia="Calibri"/>
                <w:sz w:val="24"/>
                <w:szCs w:val="24"/>
                <w:highlight w:val="yellow"/>
              </w:rPr>
              <w:t>określonych przez zamawiającego w ogłos</w:t>
            </w:r>
            <w:r w:rsidRPr="008C43CD">
              <w:rPr>
                <w:sz w:val="24"/>
                <w:szCs w:val="24"/>
                <w:highlight w:val="yellow"/>
              </w:rPr>
              <w:t xml:space="preserve">zeniu o udzielanym zamówieniu. </w:t>
            </w:r>
            <w:r w:rsidRPr="008C43CD">
              <w:rPr>
                <w:rFonts w:eastAsia="Calibri"/>
                <w:b/>
                <w:sz w:val="24"/>
                <w:szCs w:val="24"/>
                <w:highlight w:val="yellow"/>
                <w:u w:val="single"/>
              </w:rPr>
              <w:t>Dokumenty należy dołączyć w języku polskim</w:t>
            </w:r>
            <w:r w:rsidRPr="008C43CD">
              <w:rPr>
                <w:b/>
                <w:sz w:val="24"/>
                <w:szCs w:val="24"/>
                <w:highlight w:val="yellow"/>
                <w:u w:val="single"/>
              </w:rPr>
              <w:t>.</w:t>
            </w:r>
          </w:p>
          <w:p w14:paraId="174D53C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lastRenderedPageBreak/>
              <w:t>Zamawiający nie przewiduje zwrotu kosztów udziału w postępowaniu.</w:t>
            </w:r>
          </w:p>
          <w:p w14:paraId="0C94FA47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8C43CD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4A52339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8C43CD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4E92BBE4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6E3EF9F5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</w:t>
            </w:r>
            <w:r w:rsidRPr="008C43CD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8C43CD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8C43CD">
              <w:rPr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sz w:val="24"/>
                <w:szCs w:val="24"/>
              </w:rPr>
              <w:t>, które należy dołączyć do składanej oferty.</w:t>
            </w:r>
          </w:p>
          <w:p w14:paraId="01082DE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8C43CD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31D6DC1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1AC6A6B8" w14:textId="77777777" w:rsidR="000721D1" w:rsidRPr="008C43CD" w:rsidRDefault="000721D1" w:rsidP="000721D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8C43CD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51F69495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7BAEEF01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Wskazanie osoby do kontaktu w sprawie oferty (numer telefonu i e-mail).</w:t>
            </w:r>
          </w:p>
          <w:p w14:paraId="0113FDD7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11E60AE2" w14:textId="76FDD9F9" w:rsidR="00742757" w:rsidRPr="008C43CD" w:rsidRDefault="000721D1" w:rsidP="000721D1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6134476D" w14:textId="77777777" w:rsidR="00573FCB" w:rsidRPr="008C43CD" w:rsidRDefault="00573FCB" w:rsidP="0071646B">
      <w:pPr>
        <w:spacing w:before="240" w:after="120" w:line="276" w:lineRule="auto"/>
        <w:jc w:val="both"/>
        <w:rPr>
          <w:b/>
          <w:noProof/>
          <w:sz w:val="24"/>
          <w:szCs w:val="24"/>
        </w:rPr>
      </w:pPr>
    </w:p>
    <w:p w14:paraId="3DCECDB5" w14:textId="77777777" w:rsidR="00270FF5" w:rsidRPr="008C43CD" w:rsidRDefault="00270FF5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V. </w:t>
      </w:r>
      <w:r w:rsidRPr="008C43CD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270FF5" w:rsidRPr="008C43CD" w14:paraId="6B3C7C2A" w14:textId="77777777" w:rsidTr="00270FF5">
        <w:tc>
          <w:tcPr>
            <w:tcW w:w="9354" w:type="dxa"/>
          </w:tcPr>
          <w:p w14:paraId="41B67F8E" w14:textId="77777777" w:rsidR="00104D8A" w:rsidRPr="008C43CD" w:rsidRDefault="00104D8A" w:rsidP="00104D8A">
            <w:pPr>
              <w:spacing w:before="120" w:after="120" w:line="276" w:lineRule="auto"/>
              <w:jc w:val="both"/>
              <w:rPr>
                <w:spacing w:val="-4"/>
                <w:sz w:val="24"/>
                <w:szCs w:val="24"/>
              </w:rPr>
            </w:pPr>
            <w:r w:rsidRPr="008C43CD">
              <w:rPr>
                <w:color w:val="000000"/>
                <w:spacing w:val="-4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8C43CD">
              <w:rPr>
                <w:spacing w:val="-4"/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104D8A" w:rsidRPr="008C43CD" w14:paraId="08148FA2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1484C8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1DAC4D4E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761E6BA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104D8A" w:rsidRPr="008C43CD" w14:paraId="6818610A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7D6E28A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29BD93D0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68DC5792" w14:textId="77777777" w:rsidR="00104D8A" w:rsidRPr="008C43CD" w:rsidRDefault="007C07C0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10</w:t>
                  </w:r>
                  <w:r w:rsidR="00104D8A" w:rsidRPr="008C43C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0A4FB725" w14:textId="77777777" w:rsidR="00104D8A" w:rsidRPr="008C43CD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0"/>
              <w:gridCol w:w="7708"/>
            </w:tblGrid>
            <w:tr w:rsidR="00104D8A" w:rsidRPr="008C43CD" w14:paraId="06FD4C60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2F31B93F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219C5F36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104D8A" w:rsidRPr="008C43CD" w14:paraId="4D9DE509" w14:textId="77777777" w:rsidTr="00C91D62">
              <w:trPr>
                <w:jc w:val="center"/>
              </w:trPr>
              <w:tc>
                <w:tcPr>
                  <w:tcW w:w="696" w:type="pct"/>
                </w:tcPr>
                <w:p w14:paraId="3E67A35E" w14:textId="77777777" w:rsidR="00104D8A" w:rsidRPr="008C43CD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28F3123C" w14:textId="77777777" w:rsidR="00104D8A" w:rsidRPr="008C43CD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L</w:t>
                  </w:r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iczba punktów = ( 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Cmin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>/</w:t>
                  </w:r>
                  <w:proofErr w:type="spellStart"/>
                  <w:r w:rsidR="00104D8A" w:rsidRPr="008C43CD">
                    <w:rPr>
                      <w:b/>
                      <w:sz w:val="24"/>
                      <w:szCs w:val="24"/>
                    </w:rPr>
                    <w:t>Cof</w:t>
                  </w:r>
                  <w:proofErr w:type="spellEnd"/>
                  <w:r w:rsidR="00104D8A" w:rsidRPr="008C43CD">
                    <w:rPr>
                      <w:b/>
                      <w:sz w:val="24"/>
                      <w:szCs w:val="24"/>
                    </w:rPr>
                    <w:t xml:space="preserve"> ) * 100 * waga</w:t>
                  </w:r>
                </w:p>
                <w:p w14:paraId="100F4D69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gdzie:</w:t>
                  </w:r>
                </w:p>
                <w:p w14:paraId="36195ECE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lastRenderedPageBreak/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Cmin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najniższa cena spośród wszystkich ofert</w:t>
                  </w:r>
                </w:p>
                <w:p w14:paraId="0656DE61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8C43CD">
                    <w:rPr>
                      <w:sz w:val="24"/>
                      <w:szCs w:val="24"/>
                    </w:rPr>
                    <w:t>Cof</w:t>
                  </w:r>
                  <w:proofErr w:type="spellEnd"/>
                  <w:r w:rsidRPr="008C43CD">
                    <w:rPr>
                      <w:sz w:val="24"/>
                      <w:szCs w:val="24"/>
                    </w:rPr>
                    <w:t xml:space="preserve"> -  cena podana w ofercie</w:t>
                  </w:r>
                </w:p>
              </w:tc>
            </w:tr>
          </w:tbl>
          <w:p w14:paraId="48DB7069" w14:textId="4F208CA1" w:rsidR="000721D1" w:rsidRPr="008C43CD" w:rsidRDefault="000721D1" w:rsidP="00104D8A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t>Cena w formularzu ofertowym musi być podana w złotych polskich cyfrą i słownie. W przypadku rozbieżności pomiędzy wartością wyrażoną cyfrą, a podaną słownie, jako wartość właściwa zostanie przyjęta wartość podana słownie.</w:t>
            </w:r>
          </w:p>
          <w:p w14:paraId="3D687425" w14:textId="1A4AF666" w:rsidR="00270FF5" w:rsidRPr="008C43CD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0A745777" w14:textId="0DBF60CB" w:rsidR="00270FF5" w:rsidRPr="008C43CD" w:rsidRDefault="00270FF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2C4C1B9E" w14:textId="77777777" w:rsidR="00E0229A" w:rsidRPr="008C43CD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8C43CD" w14:paraId="5E573C26" w14:textId="77777777" w:rsidTr="00E0229A">
        <w:tc>
          <w:tcPr>
            <w:tcW w:w="9354" w:type="dxa"/>
          </w:tcPr>
          <w:p w14:paraId="7ECC3664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7B4F8ACB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358C8050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6A234C8F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Oceniane będą </w:t>
            </w:r>
            <w:r w:rsidRPr="008C43CD">
              <w:rPr>
                <w:b/>
                <w:bCs/>
                <w:sz w:val="24"/>
                <w:szCs w:val="24"/>
              </w:rPr>
              <w:t xml:space="preserve">wyłącznie </w:t>
            </w:r>
            <w:r w:rsidRPr="008C43CD">
              <w:rPr>
                <w:sz w:val="24"/>
                <w:szCs w:val="24"/>
              </w:rPr>
              <w:t xml:space="preserve">oferty: </w:t>
            </w:r>
          </w:p>
          <w:p w14:paraId="673CFF6F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kompletne, </w:t>
            </w:r>
          </w:p>
          <w:p w14:paraId="2A203E56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2042A22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64D1195D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niepodlegające odrzuceniu </w:t>
            </w:r>
          </w:p>
          <w:p w14:paraId="44C6FBC5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20B59F7E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72B45FF7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0CD2739B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00A9B1F1" w14:textId="77777777" w:rsidR="000E01C6" w:rsidRPr="008C43CD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091C199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160F2BD9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5F11EF52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4E1709E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oczywistych omyłek rachunkowych bądź błędów rachunkowych </w:t>
            </w:r>
          </w:p>
          <w:p w14:paraId="64E47EE5" w14:textId="77777777" w:rsidR="000E01C6" w:rsidRPr="008C43CD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2CE50111" w14:textId="77777777" w:rsidR="000E01C6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66B5E6" w14:textId="77777777" w:rsidR="00655412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475D38C2" w14:textId="77777777" w:rsidR="00204097" w:rsidRPr="008C43C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8C43C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6A519E2" w14:textId="77777777" w:rsidR="003142AC" w:rsidRPr="008C43CD" w:rsidRDefault="003142AC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6F3CE763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</w:t>
      </w:r>
      <w:r w:rsidR="00E0229A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3A33F8AF" w14:textId="77777777" w:rsidTr="00104D8A">
        <w:tc>
          <w:tcPr>
            <w:tcW w:w="9354" w:type="dxa"/>
          </w:tcPr>
          <w:p w14:paraId="0E85B315" w14:textId="77777777" w:rsidR="00204097" w:rsidRPr="008C43CD" w:rsidRDefault="00104D8A" w:rsidP="007C07C0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8C43CD">
              <w:rPr>
                <w:color w:val="000000"/>
                <w:sz w:val="24"/>
                <w:szCs w:val="24"/>
              </w:rPr>
              <w:t>umowy stanowiącej załącznik nr 3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76D8130F" w14:textId="77777777" w:rsidR="00742757" w:rsidRPr="008C43CD" w:rsidRDefault="00742757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5A601D36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>VII</w:t>
      </w:r>
      <w:r w:rsidR="00D63D0B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4DC811ED" w14:textId="77777777" w:rsidTr="00104D8A">
        <w:tc>
          <w:tcPr>
            <w:tcW w:w="9354" w:type="dxa"/>
          </w:tcPr>
          <w:p w14:paraId="344D76B6" w14:textId="77777777" w:rsidR="007B2BF2" w:rsidRPr="008C43CD" w:rsidRDefault="00104D8A" w:rsidP="00A32C1C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8C43CD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8C43CD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8C43CD">
              <w:rPr>
                <w:b/>
                <w:sz w:val="24"/>
                <w:szCs w:val="24"/>
              </w:rPr>
              <w:t>zaznaczeniem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8C43CD">
              <w:rPr>
                <w:b/>
                <w:sz w:val="24"/>
                <w:szCs w:val="24"/>
              </w:rPr>
              <w:t>tytule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</w:rPr>
              <w:t>wiadomości</w:t>
            </w:r>
            <w:r w:rsidR="00F27761" w:rsidRPr="008C43CD">
              <w:rPr>
                <w:b/>
                <w:sz w:val="24"/>
                <w:szCs w:val="24"/>
              </w:rPr>
              <w:t>: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1ACFF2A5" w14:textId="77777777" w:rsidR="00BD530D" w:rsidRPr="008C43CD" w:rsidRDefault="00BD530D" w:rsidP="00204097">
            <w:pPr>
              <w:spacing w:before="120" w:after="24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69C6534" w14:textId="0BDD5274" w:rsidR="00F27761" w:rsidRPr="00A93B72" w:rsidRDefault="00F27761" w:rsidP="00A93B72">
            <w:pPr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  <w:lang w:val="en-US"/>
              </w:rPr>
              <w:t>“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NA/O/</w:t>
            </w:r>
            <w:r w:rsidR="003142AC" w:rsidRPr="008C43CD">
              <w:rPr>
                <w:b/>
                <w:sz w:val="24"/>
                <w:szCs w:val="24"/>
                <w:lang w:val="en-US"/>
              </w:rPr>
              <w:t>2</w:t>
            </w:r>
            <w:r w:rsidR="00A93B72">
              <w:rPr>
                <w:b/>
                <w:sz w:val="24"/>
                <w:szCs w:val="24"/>
                <w:lang w:val="en-US"/>
              </w:rPr>
              <w:t>96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8C43CD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8C43CD">
              <w:rPr>
                <w:b/>
                <w:sz w:val="24"/>
                <w:szCs w:val="24"/>
              </w:rPr>
              <w:t>oferta</w:t>
            </w:r>
            <w:r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C43CD">
              <w:rPr>
                <w:b/>
                <w:sz w:val="24"/>
                <w:szCs w:val="24"/>
              </w:rPr>
              <w:t>na</w:t>
            </w:r>
            <w:r w:rsidR="008C5B97" w:rsidRPr="008C43CD">
              <w:rPr>
                <w:b/>
                <w:sz w:val="24"/>
                <w:szCs w:val="24"/>
              </w:rPr>
              <w:t xml:space="preserve">: </w:t>
            </w:r>
            <w:r w:rsidR="007B2BF2" w:rsidRPr="008C43CD">
              <w:rPr>
                <w:b/>
                <w:sz w:val="24"/>
                <w:szCs w:val="24"/>
              </w:rPr>
              <w:br/>
            </w:r>
            <w:r w:rsidR="00A93B72" w:rsidRPr="00A93B72">
              <w:rPr>
                <w:b/>
                <w:i/>
                <w:iCs/>
                <w:sz w:val="24"/>
                <w:szCs w:val="24"/>
              </w:rPr>
              <w:t>Dostawa stanowiska hybrydowego układu pompy ciepła współpracujące z ogniwami PV</w:t>
            </w:r>
            <w:r w:rsidRPr="008C43CD">
              <w:rPr>
                <w:b/>
                <w:sz w:val="24"/>
                <w:szCs w:val="24"/>
              </w:rPr>
              <w:t>”</w:t>
            </w:r>
          </w:p>
          <w:p w14:paraId="28E35DC0" w14:textId="77777777" w:rsidR="007B2BF2" w:rsidRPr="008C43CD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35904AC5" w14:textId="00E514AF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b/>
                <w:sz w:val="24"/>
                <w:szCs w:val="24"/>
              </w:rPr>
              <w:t xml:space="preserve">W terminie do </w:t>
            </w:r>
            <w:r w:rsidRPr="008C43CD">
              <w:rPr>
                <w:noProof/>
                <w:sz w:val="24"/>
                <w:szCs w:val="24"/>
              </w:rPr>
              <w:t xml:space="preserve">dnia 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noProof/>
                <w:sz w:val="24"/>
                <w:szCs w:val="24"/>
                <w:u w:val="single"/>
              </w:rPr>
              <w:t>11-16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8C43CD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7B912DFF" w14:textId="7BC1993A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Termin związania ofertą: </w:t>
            </w:r>
            <w:r w:rsidRPr="008C43CD">
              <w:rPr>
                <w:sz w:val="24"/>
                <w:szCs w:val="24"/>
              </w:rPr>
              <w:t>30 dn</w:t>
            </w:r>
            <w:r w:rsidRPr="008C43CD">
              <w:rPr>
                <w:bCs/>
                <w:sz w:val="24"/>
                <w:szCs w:val="24"/>
              </w:rPr>
              <w:t>i</w:t>
            </w:r>
          </w:p>
          <w:p w14:paraId="0B9E85F4" w14:textId="42ECE0FA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8C43CD">
              <w:rPr>
                <w:b/>
                <w:bCs/>
                <w:sz w:val="24"/>
                <w:szCs w:val="24"/>
              </w:rPr>
              <w:t>Termin otwarcia ofert</w:t>
            </w:r>
            <w:r w:rsidRPr="008C43CD">
              <w:rPr>
                <w:bCs/>
                <w:sz w:val="24"/>
                <w:szCs w:val="24"/>
              </w:rPr>
              <w:t xml:space="preserve">: 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bCs/>
                <w:sz w:val="24"/>
                <w:szCs w:val="24"/>
                <w:u w:val="single"/>
              </w:rPr>
              <w:t>11-16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B858DEC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8C43CD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2DA27DFD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0F6481B9" w14:textId="77777777" w:rsidR="000E01C6" w:rsidRPr="008C43CD" w:rsidRDefault="000E01C6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DD15AC5" w14:textId="77777777" w:rsidR="00104D8A" w:rsidRPr="008C43CD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lastRenderedPageBreak/>
        <w:t>IX</w:t>
      </w:r>
      <w:r w:rsidR="00104D8A" w:rsidRPr="008C43CD">
        <w:rPr>
          <w:b/>
          <w:noProof/>
          <w:sz w:val="24"/>
          <w:szCs w:val="24"/>
        </w:rPr>
        <w:t xml:space="preserve">. </w:t>
      </w:r>
      <w:r w:rsidR="00104D8A" w:rsidRPr="008C43CD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D63D0B" w:rsidRPr="008C43CD" w14:paraId="5DD4E959" w14:textId="77777777" w:rsidTr="00A9529C">
        <w:tc>
          <w:tcPr>
            <w:tcW w:w="9354" w:type="dxa"/>
          </w:tcPr>
          <w:p w14:paraId="0393F2C4" w14:textId="77777777" w:rsidR="00D63D0B" w:rsidRPr="008C43CD" w:rsidRDefault="00D63D0B" w:rsidP="00104D8A">
            <w:pPr>
              <w:spacing w:before="120" w:after="120" w:line="276" w:lineRule="auto"/>
              <w:jc w:val="both"/>
              <w:rPr>
                <w:noProof/>
                <w:sz w:val="24"/>
                <w:szCs w:val="24"/>
              </w:rPr>
            </w:pPr>
            <w:r w:rsidRPr="008C43CD">
              <w:rPr>
                <w:noProof/>
                <w:sz w:val="24"/>
                <w:szCs w:val="24"/>
              </w:rPr>
              <w:t>Zamawiający nie stawia warunków udziału w niniejszym postępowaniu</w:t>
            </w:r>
          </w:p>
        </w:tc>
      </w:tr>
    </w:tbl>
    <w:p w14:paraId="030EE605" w14:textId="77777777" w:rsidR="00F27761" w:rsidRPr="008C43CD" w:rsidRDefault="00F27761" w:rsidP="0071646B">
      <w:pPr>
        <w:spacing w:before="120" w:after="120" w:line="276" w:lineRule="auto"/>
        <w:jc w:val="both"/>
        <w:rPr>
          <w:b/>
          <w:bCs/>
          <w:color w:val="000000"/>
          <w:sz w:val="24"/>
          <w:szCs w:val="24"/>
        </w:rPr>
      </w:pPr>
    </w:p>
    <w:p w14:paraId="6D9AF2FA" w14:textId="7DB583F7" w:rsidR="002A1D0E" w:rsidRPr="008C43CD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X.</w:t>
      </w:r>
      <w:r w:rsidRPr="008C43CD">
        <w:rPr>
          <w:bCs/>
          <w:color w:val="000000"/>
          <w:sz w:val="24"/>
          <w:szCs w:val="24"/>
        </w:rPr>
        <w:t xml:space="preserve"> </w:t>
      </w:r>
      <w:r w:rsidRPr="008C43CD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0F3BB71" w14:textId="77777777" w:rsidTr="0071646B">
        <w:trPr>
          <w:trHeight w:val="405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649E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e-</w:t>
            </w:r>
            <w:proofErr w:type="spellStart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mailem</w:t>
            </w:r>
            <w:proofErr w:type="spellEnd"/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 xml:space="preserve">: </w:t>
            </w:r>
            <w:r w:rsidR="00813AFE" w:rsidRPr="008C43CD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7BE905A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8C43CD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358A7BB6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1CB8B6D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8C43CD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754AC851" w14:textId="77777777" w:rsidR="004F00D6" w:rsidRPr="008C43CD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316ACD2C" w14:textId="7777777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694DD2C5" w14:textId="3794A2A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XI.</w:t>
      </w:r>
      <w:r w:rsidRPr="008C43CD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699BBBD6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1681ECA4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116018A3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5E9C5" w14:textId="77777777" w:rsidR="00CA306E" w:rsidRDefault="00CA306E">
      <w:r>
        <w:separator/>
      </w:r>
    </w:p>
  </w:endnote>
  <w:endnote w:type="continuationSeparator" w:id="0">
    <w:p w14:paraId="45D857B8" w14:textId="77777777" w:rsidR="00CA306E" w:rsidRDefault="00CA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2B6F" w14:textId="77777777" w:rsidR="00C71AE1" w:rsidRDefault="002532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EF75A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2B1D" w14:textId="1BF01C86" w:rsidR="00C71AE1" w:rsidRDefault="000721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1E1C20" wp14:editId="3E59F3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CBF8F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281D280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1</w:t>
    </w:r>
    <w:r w:rsidR="002532F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6</w:t>
    </w:r>
    <w:r w:rsidR="002532F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059C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20584" w14:textId="77777777" w:rsidR="00C71AE1" w:rsidRDefault="00C71AE1">
    <w:pPr>
      <w:pStyle w:val="Stopka"/>
      <w:tabs>
        <w:tab w:val="clear" w:pos="4536"/>
      </w:tabs>
      <w:jc w:val="center"/>
    </w:pPr>
  </w:p>
  <w:p w14:paraId="36FA7C9C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32F4">
      <w:rPr>
        <w:rStyle w:val="Numerstrony"/>
      </w:rPr>
      <w:fldChar w:fldCharType="separate"/>
    </w:r>
    <w:r>
      <w:rPr>
        <w:rStyle w:val="Numerstrony"/>
        <w:noProof/>
      </w:rPr>
      <w:t>1</w:t>
    </w:r>
    <w:r w:rsidR="002532F4">
      <w:rPr>
        <w:rStyle w:val="Numerstrony"/>
      </w:rPr>
      <w:fldChar w:fldCharType="end"/>
    </w:r>
    <w:r>
      <w:rPr>
        <w:rStyle w:val="Numerstrony"/>
      </w:rPr>
      <w:t>/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32F4">
      <w:rPr>
        <w:rStyle w:val="Numerstrony"/>
      </w:rPr>
      <w:fldChar w:fldCharType="separate"/>
    </w:r>
    <w:r w:rsidR="00BD4DC6">
      <w:rPr>
        <w:rStyle w:val="Numerstrony"/>
        <w:noProof/>
      </w:rPr>
      <w:t>6</w:t>
    </w:r>
    <w:r w:rsidR="002532F4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0E63" w14:textId="77777777" w:rsidR="00CA306E" w:rsidRDefault="00CA306E">
      <w:r>
        <w:separator/>
      </w:r>
    </w:p>
  </w:footnote>
  <w:footnote w:type="continuationSeparator" w:id="0">
    <w:p w14:paraId="2A19299A" w14:textId="77777777" w:rsidR="00CA306E" w:rsidRDefault="00CA3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55256F"/>
    <w:multiLevelType w:val="hybridMultilevel"/>
    <w:tmpl w:val="B3380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3C51C5F"/>
    <w:multiLevelType w:val="multilevel"/>
    <w:tmpl w:val="9EA814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Garamond" w:hAnsi="Garamond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38E1801"/>
    <w:multiLevelType w:val="multilevel"/>
    <w:tmpl w:val="1EC2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5871C8D"/>
    <w:multiLevelType w:val="hybridMultilevel"/>
    <w:tmpl w:val="0A8CFA26"/>
    <w:lvl w:ilvl="0" w:tplc="0A141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9D522B7"/>
    <w:multiLevelType w:val="multilevel"/>
    <w:tmpl w:val="EF1C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2"/>
  </w:num>
  <w:num w:numId="4">
    <w:abstractNumId w:val="25"/>
  </w:num>
  <w:num w:numId="5">
    <w:abstractNumId w:val="9"/>
  </w:num>
  <w:num w:numId="6">
    <w:abstractNumId w:val="5"/>
  </w:num>
  <w:num w:numId="7">
    <w:abstractNumId w:val="12"/>
  </w:num>
  <w:num w:numId="8">
    <w:abstractNumId w:val="21"/>
  </w:num>
  <w:num w:numId="9">
    <w:abstractNumId w:val="20"/>
  </w:num>
  <w:num w:numId="10">
    <w:abstractNumId w:val="19"/>
  </w:num>
  <w:num w:numId="11">
    <w:abstractNumId w:val="7"/>
  </w:num>
  <w:num w:numId="12">
    <w:abstractNumId w:val="3"/>
  </w:num>
  <w:num w:numId="13">
    <w:abstractNumId w:val="1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"/>
  </w:num>
  <w:num w:numId="17">
    <w:abstractNumId w:val="13"/>
  </w:num>
  <w:num w:numId="18">
    <w:abstractNumId w:val="8"/>
  </w:num>
  <w:num w:numId="19">
    <w:abstractNumId w:val="17"/>
  </w:num>
  <w:num w:numId="20">
    <w:abstractNumId w:val="10"/>
  </w:num>
  <w:num w:numId="21">
    <w:abstractNumId w:val="18"/>
  </w:num>
  <w:num w:numId="22">
    <w:abstractNumId w:val="11"/>
  </w:num>
  <w:num w:numId="23">
    <w:abstractNumId w:val="31"/>
  </w:num>
  <w:num w:numId="24">
    <w:abstractNumId w:val="32"/>
  </w:num>
  <w:num w:numId="25">
    <w:abstractNumId w:val="15"/>
  </w:num>
  <w:num w:numId="26">
    <w:abstractNumId w:val="27"/>
  </w:num>
  <w:num w:numId="27">
    <w:abstractNumId w:val="23"/>
  </w:num>
  <w:num w:numId="28">
    <w:abstractNumId w:val="0"/>
  </w:num>
  <w:num w:numId="29">
    <w:abstractNumId w:val="6"/>
  </w:num>
  <w:num w:numId="30">
    <w:abstractNumId w:val="4"/>
  </w:num>
  <w:num w:numId="31">
    <w:abstractNumId w:val="26"/>
  </w:num>
  <w:num w:numId="32">
    <w:abstractNumId w:val="1"/>
  </w:num>
  <w:num w:numId="33">
    <w:abstractNumId w:val="30"/>
  </w:num>
  <w:num w:numId="34">
    <w:abstractNumId w:val="24"/>
  </w:num>
  <w:num w:numId="35">
    <w:abstractNumId w:val="14"/>
  </w:num>
  <w:num w:numId="36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156CD"/>
    <w:rsid w:val="000260AD"/>
    <w:rsid w:val="00035908"/>
    <w:rsid w:val="00044CE2"/>
    <w:rsid w:val="0005576B"/>
    <w:rsid w:val="0006028F"/>
    <w:rsid w:val="00070F10"/>
    <w:rsid w:val="000721D1"/>
    <w:rsid w:val="00075F17"/>
    <w:rsid w:val="00081158"/>
    <w:rsid w:val="000853A9"/>
    <w:rsid w:val="0009134D"/>
    <w:rsid w:val="00095B82"/>
    <w:rsid w:val="000A1C07"/>
    <w:rsid w:val="000A2506"/>
    <w:rsid w:val="000B6F85"/>
    <w:rsid w:val="000D0D36"/>
    <w:rsid w:val="000D5B9A"/>
    <w:rsid w:val="000E01C6"/>
    <w:rsid w:val="000E7A59"/>
    <w:rsid w:val="000F5C98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C7FC2"/>
    <w:rsid w:val="001D16F3"/>
    <w:rsid w:val="001E632A"/>
    <w:rsid w:val="00204097"/>
    <w:rsid w:val="00214BB8"/>
    <w:rsid w:val="00220DBD"/>
    <w:rsid w:val="00222145"/>
    <w:rsid w:val="0022460D"/>
    <w:rsid w:val="00226741"/>
    <w:rsid w:val="00236182"/>
    <w:rsid w:val="002461FB"/>
    <w:rsid w:val="002532F4"/>
    <w:rsid w:val="002538A3"/>
    <w:rsid w:val="00266058"/>
    <w:rsid w:val="00266C5B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42AC"/>
    <w:rsid w:val="003179C9"/>
    <w:rsid w:val="00323E3C"/>
    <w:rsid w:val="0032714C"/>
    <w:rsid w:val="003337B2"/>
    <w:rsid w:val="00334B25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E25B8"/>
    <w:rsid w:val="003E5137"/>
    <w:rsid w:val="003E646D"/>
    <w:rsid w:val="00417A99"/>
    <w:rsid w:val="00420FED"/>
    <w:rsid w:val="00421106"/>
    <w:rsid w:val="0042639C"/>
    <w:rsid w:val="004407E9"/>
    <w:rsid w:val="00443F3F"/>
    <w:rsid w:val="004654B1"/>
    <w:rsid w:val="00466550"/>
    <w:rsid w:val="00475A68"/>
    <w:rsid w:val="00485711"/>
    <w:rsid w:val="004957C9"/>
    <w:rsid w:val="004A3065"/>
    <w:rsid w:val="004A7637"/>
    <w:rsid w:val="004B0E39"/>
    <w:rsid w:val="004B282F"/>
    <w:rsid w:val="004B36A5"/>
    <w:rsid w:val="004B3AB1"/>
    <w:rsid w:val="004D04CF"/>
    <w:rsid w:val="004D4C35"/>
    <w:rsid w:val="004F00D6"/>
    <w:rsid w:val="004F30A4"/>
    <w:rsid w:val="00512CFE"/>
    <w:rsid w:val="00530757"/>
    <w:rsid w:val="00540F18"/>
    <w:rsid w:val="00552865"/>
    <w:rsid w:val="005564D5"/>
    <w:rsid w:val="00565DE6"/>
    <w:rsid w:val="00566E5F"/>
    <w:rsid w:val="00573FCB"/>
    <w:rsid w:val="005A0866"/>
    <w:rsid w:val="005A3EFB"/>
    <w:rsid w:val="005B62EB"/>
    <w:rsid w:val="005C337D"/>
    <w:rsid w:val="005C4292"/>
    <w:rsid w:val="005C67EA"/>
    <w:rsid w:val="005D02B0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050F"/>
    <w:rsid w:val="006F38D0"/>
    <w:rsid w:val="006F39A5"/>
    <w:rsid w:val="006F5684"/>
    <w:rsid w:val="006F7F04"/>
    <w:rsid w:val="00702201"/>
    <w:rsid w:val="00712603"/>
    <w:rsid w:val="0071646B"/>
    <w:rsid w:val="007179A3"/>
    <w:rsid w:val="007210E0"/>
    <w:rsid w:val="00735B1D"/>
    <w:rsid w:val="0073606B"/>
    <w:rsid w:val="00741D1E"/>
    <w:rsid w:val="00742757"/>
    <w:rsid w:val="00771265"/>
    <w:rsid w:val="007727A4"/>
    <w:rsid w:val="007A1128"/>
    <w:rsid w:val="007A74B2"/>
    <w:rsid w:val="007B2BF2"/>
    <w:rsid w:val="007B3EB3"/>
    <w:rsid w:val="007C07C0"/>
    <w:rsid w:val="007C0ACD"/>
    <w:rsid w:val="007C5183"/>
    <w:rsid w:val="007C6D95"/>
    <w:rsid w:val="007D310D"/>
    <w:rsid w:val="007D7050"/>
    <w:rsid w:val="007E28C8"/>
    <w:rsid w:val="007E7A97"/>
    <w:rsid w:val="007F7B90"/>
    <w:rsid w:val="008011F8"/>
    <w:rsid w:val="0080727A"/>
    <w:rsid w:val="00813AFE"/>
    <w:rsid w:val="008338F6"/>
    <w:rsid w:val="00840F92"/>
    <w:rsid w:val="00857578"/>
    <w:rsid w:val="008812FD"/>
    <w:rsid w:val="008840EF"/>
    <w:rsid w:val="008A5E1E"/>
    <w:rsid w:val="008B3273"/>
    <w:rsid w:val="008C43CD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668A"/>
    <w:rsid w:val="0092733A"/>
    <w:rsid w:val="00930651"/>
    <w:rsid w:val="009407D5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B34DF"/>
    <w:rsid w:val="009D11AF"/>
    <w:rsid w:val="009E14B3"/>
    <w:rsid w:val="009F499A"/>
    <w:rsid w:val="009F5601"/>
    <w:rsid w:val="00A01248"/>
    <w:rsid w:val="00A013A1"/>
    <w:rsid w:val="00A13EE1"/>
    <w:rsid w:val="00A2597F"/>
    <w:rsid w:val="00A32C1C"/>
    <w:rsid w:val="00A45540"/>
    <w:rsid w:val="00A510D4"/>
    <w:rsid w:val="00A54E2C"/>
    <w:rsid w:val="00A710AE"/>
    <w:rsid w:val="00A808F2"/>
    <w:rsid w:val="00A81C3A"/>
    <w:rsid w:val="00A900D1"/>
    <w:rsid w:val="00A909C2"/>
    <w:rsid w:val="00A93B72"/>
    <w:rsid w:val="00A95EE1"/>
    <w:rsid w:val="00A95FB5"/>
    <w:rsid w:val="00AA667B"/>
    <w:rsid w:val="00AB1F43"/>
    <w:rsid w:val="00AB3060"/>
    <w:rsid w:val="00AB62A1"/>
    <w:rsid w:val="00AD3302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00C0"/>
    <w:rsid w:val="00B77F53"/>
    <w:rsid w:val="00B83FD7"/>
    <w:rsid w:val="00B84918"/>
    <w:rsid w:val="00B9631E"/>
    <w:rsid w:val="00BB6C78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87C7E"/>
    <w:rsid w:val="00C91D62"/>
    <w:rsid w:val="00CA306E"/>
    <w:rsid w:val="00CB0772"/>
    <w:rsid w:val="00CB118D"/>
    <w:rsid w:val="00CC176C"/>
    <w:rsid w:val="00CD536C"/>
    <w:rsid w:val="00CF482E"/>
    <w:rsid w:val="00D13724"/>
    <w:rsid w:val="00D24ADD"/>
    <w:rsid w:val="00D310A3"/>
    <w:rsid w:val="00D50272"/>
    <w:rsid w:val="00D509D2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57B23"/>
    <w:rsid w:val="00E6372C"/>
    <w:rsid w:val="00E66994"/>
    <w:rsid w:val="00E71976"/>
    <w:rsid w:val="00E733E0"/>
    <w:rsid w:val="00E73D73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258E"/>
    <w:rsid w:val="00F4321F"/>
    <w:rsid w:val="00F4520E"/>
    <w:rsid w:val="00F5195F"/>
    <w:rsid w:val="00F53465"/>
    <w:rsid w:val="00F53DC1"/>
    <w:rsid w:val="00F55DE4"/>
    <w:rsid w:val="00F602D5"/>
    <w:rsid w:val="00F67FB1"/>
    <w:rsid w:val="00F73060"/>
    <w:rsid w:val="00F75CCA"/>
    <w:rsid w:val="00F802F0"/>
    <w:rsid w:val="00F81775"/>
    <w:rsid w:val="00F8425D"/>
    <w:rsid w:val="00F94443"/>
    <w:rsid w:val="00F96BE0"/>
    <w:rsid w:val="00FB5043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D66B8D"/>
  <w15:docId w15:val="{6E57B8BA-9495-4217-9A64-CBCEADD0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character" w:customStyle="1" w:styleId="q4iawc">
    <w:name w:val="q4iawc"/>
    <w:basedOn w:val="Domylnaczcionkaakapitu"/>
    <w:rsid w:val="00712603"/>
  </w:style>
  <w:style w:type="character" w:styleId="Pogrubienie">
    <w:name w:val="Strong"/>
    <w:basedOn w:val="Domylnaczcionkaakapitu"/>
    <w:uiPriority w:val="22"/>
    <w:qFormat/>
    <w:rsid w:val="00F4520E"/>
    <w:rPr>
      <w:b/>
      <w:bCs/>
    </w:rPr>
  </w:style>
  <w:style w:type="table" w:styleId="Tabelalisty2akcent3">
    <w:name w:val="List Table 2 Accent 3"/>
    <w:basedOn w:val="Standardowy"/>
    <w:uiPriority w:val="47"/>
    <w:rsid w:val="00F4520E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A7438-DFE3-4E89-803E-304194C9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1256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2022-11-09T09:53:00Z</cp:lastPrinted>
  <dcterms:created xsi:type="dcterms:W3CDTF">2022-11-09T09:54:00Z</dcterms:created>
  <dcterms:modified xsi:type="dcterms:W3CDTF">2022-11-09T09:54:00Z</dcterms:modified>
</cp:coreProperties>
</file>