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C56" w:rsidRPr="00CD5675" w:rsidRDefault="00FC1C56" w:rsidP="00FC1C56">
      <w:pPr>
        <w:spacing w:before="120" w:after="120" w:line="276" w:lineRule="auto"/>
        <w:jc w:val="right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Rzeszów, dnia 28</w:t>
      </w:r>
      <w:r w:rsidRPr="00A468FF">
        <w:rPr>
          <w:bCs/>
          <w:color w:val="000000"/>
          <w:sz w:val="24"/>
          <w:szCs w:val="24"/>
        </w:rPr>
        <w:t xml:space="preserve">.10.2022 r. </w:t>
      </w:r>
    </w:p>
    <w:p w:rsidR="00FC1C56" w:rsidRPr="00A468FF" w:rsidRDefault="00FC1C56" w:rsidP="002B7D34">
      <w:pPr>
        <w:jc w:val="center"/>
        <w:rPr>
          <w:b/>
          <w:bCs/>
          <w:color w:val="000000"/>
          <w:sz w:val="28"/>
          <w:szCs w:val="28"/>
        </w:rPr>
      </w:pPr>
      <w:r w:rsidRPr="00A468FF">
        <w:rPr>
          <w:b/>
          <w:bCs/>
          <w:color w:val="000000"/>
          <w:sz w:val="28"/>
          <w:szCs w:val="28"/>
        </w:rPr>
        <w:t>OGŁOSZENIE O UDZIELANYM ZAMÓWIENIU</w:t>
      </w:r>
    </w:p>
    <w:p w:rsidR="00FC1C56" w:rsidRPr="00187ECB" w:rsidRDefault="00FC1C56" w:rsidP="002B7D34">
      <w:pPr>
        <w:tabs>
          <w:tab w:val="left" w:pos="142"/>
        </w:tabs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Znak sprawy: NA/O/285</w:t>
      </w:r>
      <w:r w:rsidRPr="00A468FF">
        <w:rPr>
          <w:b/>
          <w:sz w:val="28"/>
          <w:szCs w:val="28"/>
        </w:rPr>
        <w:t xml:space="preserve">/2022 </w:t>
      </w:r>
    </w:p>
    <w:p w:rsidR="00FC1C56" w:rsidRPr="00A468FF" w:rsidRDefault="00FC1C56" w:rsidP="00FC1C56">
      <w:pPr>
        <w:tabs>
          <w:tab w:val="center" w:pos="4536"/>
          <w:tab w:val="right" w:pos="7371"/>
          <w:tab w:val="right" w:pos="9072"/>
        </w:tabs>
        <w:spacing w:before="240" w:line="276" w:lineRule="auto"/>
        <w:jc w:val="both"/>
        <w:rPr>
          <w:b/>
          <w:sz w:val="24"/>
          <w:szCs w:val="22"/>
        </w:rPr>
      </w:pPr>
      <w:r w:rsidRPr="00A468FF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FC1C56" w:rsidRPr="00A468FF" w:rsidTr="007832A4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C56" w:rsidRPr="00A468FF" w:rsidRDefault="00FC1C56" w:rsidP="007832A4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Politechnika Rzeszowska im. I. Łukasiewicza</w:t>
            </w:r>
          </w:p>
          <w:p w:rsidR="00FC1C56" w:rsidRPr="00A468FF" w:rsidRDefault="00FC1C56" w:rsidP="007832A4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al. Powstańców Warszawy 12</w:t>
            </w:r>
          </w:p>
          <w:p w:rsidR="00FC1C56" w:rsidRPr="00A468FF" w:rsidRDefault="00FC1C56" w:rsidP="007832A4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35-959 Rzeszów </w:t>
            </w:r>
          </w:p>
          <w:p w:rsidR="00FC1C56" w:rsidRPr="00A468FF" w:rsidRDefault="00FC1C56" w:rsidP="007832A4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NIP: 813-026-69-99</w:t>
            </w:r>
          </w:p>
          <w:p w:rsidR="00FC1C56" w:rsidRPr="00A468FF" w:rsidRDefault="00FC1C56" w:rsidP="007832A4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b/>
                <w:i/>
                <w:sz w:val="22"/>
                <w:szCs w:val="22"/>
              </w:rPr>
              <w:t xml:space="preserve">Zamówienie jest prowadzone z wyłączeniem przepisów ustawy z dnia 11 września 2019 r. Prawo Zamówień Publicznych [Dz.U. z 2021 roku, poz. 1129 z </w:t>
            </w:r>
            <w:proofErr w:type="spellStart"/>
            <w:r w:rsidRPr="00A468FF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Pr="00A468FF">
              <w:rPr>
                <w:b/>
                <w:i/>
                <w:sz w:val="22"/>
                <w:szCs w:val="22"/>
              </w:rPr>
              <w:t>. zm.] na podstawie art. 11 ust. 5 pkt. 1 ustawy PZP  .</w:t>
            </w:r>
          </w:p>
        </w:tc>
      </w:tr>
    </w:tbl>
    <w:p w:rsidR="00FC1C56" w:rsidRPr="00A468FF" w:rsidRDefault="00FC1C56" w:rsidP="00FC1C56">
      <w:pPr>
        <w:spacing w:line="276" w:lineRule="auto"/>
        <w:ind w:firstLine="708"/>
        <w:rPr>
          <w:b/>
          <w:sz w:val="22"/>
          <w:szCs w:val="22"/>
        </w:rPr>
      </w:pPr>
    </w:p>
    <w:p w:rsidR="00FC1C56" w:rsidRPr="00A468FF" w:rsidRDefault="00FC1C56" w:rsidP="002B7D34">
      <w:pPr>
        <w:spacing w:before="120" w:line="276" w:lineRule="auto"/>
        <w:ind w:firstLine="708"/>
        <w:rPr>
          <w:b/>
          <w:sz w:val="22"/>
          <w:szCs w:val="22"/>
        </w:rPr>
      </w:pPr>
      <w:r w:rsidRPr="00A468FF">
        <w:rPr>
          <w:b/>
          <w:sz w:val="22"/>
          <w:szCs w:val="22"/>
        </w:rPr>
        <w:t xml:space="preserve">Osoba prowadząca postępowanie: </w:t>
      </w:r>
    </w:p>
    <w:p w:rsidR="00FC1C56" w:rsidRPr="00A468FF" w:rsidRDefault="00F35888" w:rsidP="00FC1C5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>
        <w:rPr>
          <w:sz w:val="22"/>
          <w:szCs w:val="22"/>
        </w:rPr>
        <w:t>Michał Pękala</w:t>
      </w:r>
      <w:r w:rsidR="00FC1C56" w:rsidRPr="00A468FF">
        <w:rPr>
          <w:sz w:val="22"/>
          <w:szCs w:val="22"/>
        </w:rPr>
        <w:t xml:space="preserve"> -  tel. </w:t>
      </w:r>
      <w:r>
        <w:rPr>
          <w:sz w:val="22"/>
          <w:szCs w:val="22"/>
          <w:lang w:val="de-DE"/>
        </w:rPr>
        <w:t>(17) 743 22 04</w:t>
      </w:r>
      <w:r w:rsidR="00FC1C56" w:rsidRPr="00A468FF">
        <w:rPr>
          <w:sz w:val="22"/>
          <w:szCs w:val="22"/>
          <w:lang w:val="de-DE"/>
        </w:rPr>
        <w:t xml:space="preserve">; </w:t>
      </w:r>
      <w:r w:rsidR="00FC1C56" w:rsidRPr="00A468FF">
        <w:rPr>
          <w:sz w:val="22"/>
          <w:szCs w:val="22"/>
          <w:lang w:val="en-US"/>
        </w:rPr>
        <w:t xml:space="preserve"> e-mail </w:t>
      </w:r>
      <w:hyperlink r:id="rId7" w:history="1">
        <w:r w:rsidRPr="001E44FA">
          <w:rPr>
            <w:rStyle w:val="Hipercze"/>
            <w:sz w:val="22"/>
            <w:szCs w:val="22"/>
            <w:lang w:val="en-US"/>
          </w:rPr>
          <w:t>m.pekala@prz.edu.pl</w:t>
        </w:r>
      </w:hyperlink>
    </w:p>
    <w:p w:rsidR="00FC1C56" w:rsidRPr="00A468FF" w:rsidRDefault="00FC1C56" w:rsidP="002B7D34">
      <w:pPr>
        <w:rPr>
          <w:noProof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II. OPIS PRZEDMIOTU ZAMÓWIENIA</w:t>
      </w:r>
      <w:r w:rsidRPr="00A468FF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C1C56" w:rsidRPr="00A468FF" w:rsidRDefault="00FC1C56" w:rsidP="007832A4">
            <w:p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A468FF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FC1C56" w:rsidRPr="00A468FF" w:rsidTr="007832A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 xml:space="preserve">Temat: </w:t>
            </w:r>
          </w:p>
          <w:p w:rsidR="0033206F" w:rsidRDefault="0033206F" w:rsidP="007832A4">
            <w:pPr>
              <w:spacing w:before="120" w:after="12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33206F">
              <w:rPr>
                <w:b/>
                <w:bCs/>
                <w:i/>
                <w:iCs/>
                <w:sz w:val="22"/>
                <w:szCs w:val="22"/>
              </w:rPr>
              <w:t xml:space="preserve">Wykonanie pokrycia dachowego wiaty </w:t>
            </w:r>
            <w:proofErr w:type="spellStart"/>
            <w:r w:rsidRPr="0033206F">
              <w:rPr>
                <w:b/>
                <w:bCs/>
                <w:i/>
                <w:iCs/>
                <w:sz w:val="22"/>
                <w:szCs w:val="22"/>
              </w:rPr>
              <w:t>carportu</w:t>
            </w:r>
            <w:proofErr w:type="spellEnd"/>
            <w:r w:rsidRPr="0033206F">
              <w:rPr>
                <w:b/>
                <w:bCs/>
                <w:i/>
                <w:iCs/>
                <w:sz w:val="22"/>
                <w:szCs w:val="22"/>
              </w:rPr>
              <w:t xml:space="preserve"> - złożonego z paneli fotowoltaicznych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>Wspólny Słownik Zamówień</w:t>
            </w:r>
            <w:r w:rsidRPr="00A468FF">
              <w:rPr>
                <w:sz w:val="22"/>
                <w:szCs w:val="22"/>
              </w:rPr>
              <w:t>:</w:t>
            </w:r>
            <w:r w:rsidRPr="00A468FF">
              <w:rPr>
                <w:b/>
                <w:sz w:val="22"/>
                <w:szCs w:val="22"/>
              </w:rPr>
              <w:t xml:space="preserve"> </w:t>
            </w:r>
          </w:p>
          <w:p w:rsidR="00FC1C56" w:rsidRPr="002B7D34" w:rsidRDefault="00897539" w:rsidP="002B7D34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97539">
              <w:rPr>
                <w:b/>
                <w:color w:val="000000"/>
                <w:sz w:val="22"/>
                <w:szCs w:val="22"/>
              </w:rPr>
              <w:t>09331200-0</w:t>
            </w:r>
            <w:r w:rsidR="00FC1C56" w:rsidRPr="00A468FF">
              <w:rPr>
                <w:color w:val="000000"/>
                <w:sz w:val="22"/>
                <w:szCs w:val="22"/>
              </w:rPr>
              <w:tab/>
            </w:r>
            <w:r w:rsidR="00FC1C56" w:rsidRPr="00A468FF">
              <w:rPr>
                <w:color w:val="000000"/>
                <w:sz w:val="22"/>
                <w:szCs w:val="22"/>
              </w:rPr>
              <w:tab/>
            </w:r>
            <w:r>
              <w:rPr>
                <w:rFonts w:ascii="Open Sans" w:hAnsi="Open Sans"/>
                <w:color w:val="2D2D2D"/>
                <w:sz w:val="21"/>
                <w:szCs w:val="21"/>
                <w:shd w:val="clear" w:color="auto" w:fill="FFFFFF"/>
              </w:rPr>
              <w:t>Słoneczne moduły fotoelektryczne</w:t>
            </w:r>
          </w:p>
          <w:p w:rsidR="00FC1C56" w:rsidRPr="00A468FF" w:rsidRDefault="00FC1C56" w:rsidP="007832A4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Opis przedmiotu zamówienia:</w:t>
            </w:r>
          </w:p>
          <w:p w:rsidR="00FC1C56" w:rsidRDefault="003C4379" w:rsidP="0006246F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3C4379">
              <w:rPr>
                <w:sz w:val="22"/>
                <w:szCs w:val="22"/>
              </w:rPr>
              <w:t xml:space="preserve">Przedmiotem zamówienia jest wykonanie pokrycia dachowego wiaty </w:t>
            </w:r>
            <w:proofErr w:type="spellStart"/>
            <w:r w:rsidRPr="003C4379">
              <w:rPr>
                <w:sz w:val="22"/>
                <w:szCs w:val="22"/>
              </w:rPr>
              <w:t>carportu</w:t>
            </w:r>
            <w:proofErr w:type="spellEnd"/>
            <w:r w:rsidRPr="003C4379">
              <w:rPr>
                <w:sz w:val="22"/>
                <w:szCs w:val="22"/>
              </w:rPr>
              <w:t xml:space="preserve"> – złożonego z paneli fotowoltaicznych typu szkło-szkło wraz z transportem do Wydziałowego Laboratorium Badań Konstrukcji Wydziału Budownictwa, Inżynierii Środowiska i Architektury Politechniki Rzeszowskiej ul. Poznańska 2, </w:t>
            </w:r>
            <w:r>
              <w:rPr>
                <w:sz w:val="22"/>
                <w:szCs w:val="22"/>
              </w:rPr>
              <w:t xml:space="preserve"> </w:t>
            </w:r>
            <w:r w:rsidRPr="003C4379">
              <w:rPr>
                <w:sz w:val="22"/>
                <w:szCs w:val="22"/>
              </w:rPr>
              <w:t xml:space="preserve">35-084 Rzeszów. Szczegółowy opis przedmiotu zamówienia zawiera załącznik nr </w:t>
            </w:r>
            <w:r w:rsidR="0006246F">
              <w:rPr>
                <w:sz w:val="22"/>
                <w:szCs w:val="22"/>
              </w:rPr>
              <w:t>2</w:t>
            </w:r>
            <w:r w:rsidRPr="003C4379">
              <w:rPr>
                <w:sz w:val="22"/>
                <w:szCs w:val="22"/>
              </w:rPr>
              <w:t xml:space="preserve"> do ogłoszenia.</w:t>
            </w:r>
            <w:r>
              <w:rPr>
                <w:sz w:val="22"/>
                <w:szCs w:val="22"/>
              </w:rPr>
              <w:t xml:space="preserve"> </w:t>
            </w:r>
            <w:r w:rsidR="00FC1C56" w:rsidRPr="00A468FF">
              <w:rPr>
                <w:b/>
                <w:sz w:val="22"/>
                <w:szCs w:val="22"/>
              </w:rPr>
              <w:t>Zamawiający nie dopuszcza składania ofert wariantowych</w:t>
            </w:r>
          </w:p>
          <w:p w:rsidR="002B7D34" w:rsidRDefault="002B7D34" w:rsidP="002B7D34">
            <w:pPr>
              <w:tabs>
                <w:tab w:val="num" w:pos="680"/>
              </w:tabs>
              <w:spacing w:after="120"/>
              <w:jc w:val="both"/>
              <w:rPr>
                <w:bCs/>
                <w:iCs/>
                <w:sz w:val="22"/>
                <w:szCs w:val="22"/>
                <w:lang w:val="x-none"/>
              </w:rPr>
            </w:pPr>
            <w:r w:rsidRPr="002B7D34">
              <w:rPr>
                <w:bCs/>
                <w:iCs/>
                <w:sz w:val="22"/>
                <w:szCs w:val="22"/>
                <w:lang w:val="x-none"/>
              </w:rPr>
              <w:t>W sytuacjach, kiedy Zamawiający opisuje przedmiot zamówienia poprzez odniesienie się do norm, europejskich ocen technicznych, aprobat, specyfikacji technicznych i systemów referencji technicznych, dopuszcza</w:t>
            </w:r>
            <w:r>
              <w:rPr>
                <w:bCs/>
                <w:iCs/>
                <w:sz w:val="22"/>
                <w:szCs w:val="22"/>
              </w:rPr>
              <w:t xml:space="preserve"> się</w:t>
            </w:r>
            <w:bookmarkStart w:id="0" w:name="_GoBack"/>
            <w:bookmarkEnd w:id="0"/>
            <w:r w:rsidRPr="002B7D34">
              <w:rPr>
                <w:bCs/>
                <w:iCs/>
                <w:sz w:val="22"/>
                <w:szCs w:val="22"/>
                <w:lang w:val="x-none"/>
              </w:rPr>
              <w:t xml:space="preserve"> rozwiązania równoważne opisywanym.</w:t>
            </w:r>
          </w:p>
          <w:p w:rsidR="002B7D34" w:rsidRPr="002B7D34" w:rsidRDefault="002B7D34" w:rsidP="002B7D34">
            <w:pPr>
              <w:tabs>
                <w:tab w:val="num" w:pos="680"/>
              </w:tabs>
              <w:spacing w:after="120"/>
              <w:jc w:val="both"/>
              <w:rPr>
                <w:bCs/>
                <w:iCs/>
                <w:sz w:val="22"/>
                <w:szCs w:val="22"/>
                <w:lang w:val="x-none"/>
              </w:rPr>
            </w:pPr>
          </w:p>
        </w:tc>
      </w:tr>
      <w:tr w:rsidR="00FC1C56" w:rsidRPr="00A468FF" w:rsidTr="007832A4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FC1C56" w:rsidP="00FC1C56">
            <w:pPr>
              <w:numPr>
                <w:ilvl w:val="0"/>
                <w:numId w:val="37"/>
              </w:numPr>
              <w:spacing w:before="120" w:after="120" w:line="276" w:lineRule="auto"/>
              <w:contextualSpacing/>
              <w:jc w:val="both"/>
              <w:rPr>
                <w:sz w:val="22"/>
                <w:szCs w:val="22"/>
              </w:rPr>
            </w:pPr>
            <w:r w:rsidRPr="00A468FF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Zamawiający NIE DOPUSZCZA składania ofert częściowych</w:t>
            </w:r>
            <w:r w:rsidRPr="00A468FF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FC1C56" w:rsidRPr="00A468FF" w:rsidRDefault="00FC1C56" w:rsidP="00FC1C56">
            <w:pPr>
              <w:numPr>
                <w:ilvl w:val="0"/>
                <w:numId w:val="37"/>
              </w:numPr>
              <w:spacing w:before="120" w:after="120" w:line="27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/>
                <w:sz w:val="22"/>
                <w:szCs w:val="22"/>
                <w:lang w:eastAsia="en-US"/>
              </w:rPr>
              <w:t>Oferty nie zawierające pełnego zakresu przedmiotu zamówienia określonego w zadaniu częściowym zostaną odrzucone.</w:t>
            </w:r>
          </w:p>
          <w:p w:rsidR="00FC1C56" w:rsidRPr="00A468FF" w:rsidRDefault="00FC1C56" w:rsidP="00FC1C56">
            <w:pPr>
              <w:numPr>
                <w:ilvl w:val="0"/>
                <w:numId w:val="37"/>
              </w:numPr>
              <w:spacing w:before="120" w:after="120" w:line="27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/>
                <w:sz w:val="22"/>
                <w:szCs w:val="22"/>
                <w:lang w:eastAsia="en-US"/>
              </w:rPr>
              <w:t>Zamawiający NIE DOPUSZCZA składania ofert wariantowych</w:t>
            </w:r>
          </w:p>
        </w:tc>
      </w:tr>
    </w:tbl>
    <w:p w:rsidR="00FC1C56" w:rsidRPr="00A468FF" w:rsidRDefault="00FC1C56" w:rsidP="00FC1C5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187ECB" w:rsidP="007832A4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77</w:t>
            </w:r>
            <w:r w:rsidR="00FC1C56" w:rsidRPr="00A468FF">
              <w:rPr>
                <w:b/>
                <w:sz w:val="22"/>
                <w:szCs w:val="22"/>
              </w:rPr>
              <w:t xml:space="preserve"> dni od daty udzielenia zamówienia</w:t>
            </w:r>
            <w:r w:rsidR="00FC1C56" w:rsidRPr="00A468FF">
              <w:rPr>
                <w:sz w:val="22"/>
                <w:szCs w:val="22"/>
              </w:rPr>
              <w:t xml:space="preserve"> </w:t>
            </w:r>
          </w:p>
        </w:tc>
      </w:tr>
    </w:tbl>
    <w:p w:rsidR="00FC1C56" w:rsidRPr="00A468FF" w:rsidRDefault="00FC1C56" w:rsidP="00FC1C56">
      <w:pPr>
        <w:spacing w:before="120" w:after="120" w:line="276" w:lineRule="auto"/>
        <w:jc w:val="both"/>
        <w:rPr>
          <w:b/>
          <w:noProof/>
          <w:sz w:val="12"/>
          <w:szCs w:val="22"/>
        </w:rPr>
      </w:pPr>
    </w:p>
    <w:p w:rsidR="00FC1C56" w:rsidRPr="00A468FF" w:rsidRDefault="00FC1C56" w:rsidP="00FC1C56">
      <w:pPr>
        <w:spacing w:before="240" w:line="276" w:lineRule="auto"/>
        <w:jc w:val="both"/>
        <w:rPr>
          <w:b/>
          <w:noProof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IV. 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/>
                <w:bCs/>
                <w:iCs/>
                <w:sz w:val="22"/>
                <w:szCs w:val="22"/>
              </w:rPr>
              <w:t xml:space="preserve">Oferta </w:t>
            </w:r>
            <w:r w:rsidRPr="00A468FF">
              <w:rPr>
                <w:b/>
                <w:bCs/>
                <w:iCs/>
                <w:sz w:val="22"/>
                <w:szCs w:val="22"/>
                <w:u w:val="single"/>
              </w:rPr>
              <w:t>musi być</w:t>
            </w:r>
            <w:r w:rsidRPr="00A468FF">
              <w:rPr>
                <w:b/>
                <w:bCs/>
                <w:iCs/>
                <w:sz w:val="22"/>
                <w:szCs w:val="22"/>
              </w:rPr>
              <w:t xml:space="preserve"> sporządzona według wzoru formularza oferty stanowiącego załącznik nr 1 do niniejszego zaproszenia</w:t>
            </w:r>
            <w:r w:rsidRPr="00A468FF">
              <w:rPr>
                <w:bCs/>
                <w:iCs/>
                <w:sz w:val="22"/>
                <w:szCs w:val="22"/>
              </w:rPr>
              <w:t>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 xml:space="preserve">Wykonawca może złożyć </w:t>
            </w:r>
            <w:r w:rsidRPr="00A468FF">
              <w:rPr>
                <w:b/>
                <w:bCs/>
                <w:iCs/>
                <w:sz w:val="22"/>
                <w:szCs w:val="22"/>
                <w:u w:val="single"/>
              </w:rPr>
              <w:t>tylko jedną ofertę</w:t>
            </w:r>
            <w:r w:rsidRPr="00A468FF">
              <w:rPr>
                <w:bCs/>
                <w:iCs/>
                <w:sz w:val="22"/>
                <w:szCs w:val="22"/>
              </w:rPr>
              <w:t>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Do oferty </w:t>
            </w:r>
            <w:r w:rsidRPr="00A468FF">
              <w:rPr>
                <w:rFonts w:eastAsia="Calibri"/>
                <w:b/>
                <w:bCs/>
                <w:color w:val="000000"/>
                <w:sz w:val="22"/>
                <w:szCs w:val="22"/>
                <w:u w:val="single"/>
              </w:rPr>
              <w:t>należy dołączyć</w:t>
            </w:r>
            <w:r w:rsidRPr="00A468FF">
              <w:rPr>
                <w:rFonts w:eastAsia="Calibri"/>
                <w:bCs/>
                <w:color w:val="000000"/>
                <w:sz w:val="22"/>
                <w:szCs w:val="22"/>
              </w:rPr>
              <w:t xml:space="preserve"> </w:t>
            </w:r>
            <w:r w:rsidRPr="00A468FF">
              <w:rPr>
                <w:rFonts w:eastAsia="Calibri"/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rFonts w:eastAsia="Calibri"/>
                <w:bCs/>
                <w:iCs/>
                <w:sz w:val="22"/>
                <w:szCs w:val="22"/>
              </w:rPr>
              <w:t>Tre</w:t>
            </w:r>
            <w:r w:rsidRPr="00A468FF">
              <w:rPr>
                <w:rFonts w:eastAsia="TimesNewRoman"/>
                <w:bCs/>
                <w:iCs/>
                <w:sz w:val="22"/>
                <w:szCs w:val="22"/>
              </w:rPr>
              <w:t xml:space="preserve">ść </w:t>
            </w:r>
            <w:r w:rsidRPr="00A468FF">
              <w:rPr>
                <w:rFonts w:eastAsia="Calibri"/>
                <w:bCs/>
                <w:iCs/>
                <w:sz w:val="22"/>
                <w:szCs w:val="22"/>
              </w:rPr>
              <w:t>oferty musi odpowiada</w:t>
            </w:r>
            <w:r w:rsidRPr="00A468FF">
              <w:rPr>
                <w:rFonts w:eastAsia="TimesNewRoman"/>
                <w:bCs/>
                <w:iCs/>
                <w:sz w:val="22"/>
                <w:szCs w:val="22"/>
              </w:rPr>
              <w:t xml:space="preserve">ć </w:t>
            </w:r>
            <w:r w:rsidRPr="00A468FF">
              <w:rPr>
                <w:rFonts w:eastAsia="Calibri"/>
                <w:bCs/>
                <w:iCs/>
                <w:sz w:val="22"/>
                <w:szCs w:val="22"/>
              </w:rPr>
              <w:t>tre</w:t>
            </w:r>
            <w:r w:rsidRPr="00A468FF">
              <w:rPr>
                <w:rFonts w:eastAsia="TimesNewRoman"/>
                <w:bCs/>
                <w:iCs/>
                <w:sz w:val="22"/>
                <w:szCs w:val="22"/>
              </w:rPr>
              <w:t>ś</w:t>
            </w:r>
            <w:r w:rsidRPr="00A468FF">
              <w:rPr>
                <w:rFonts w:eastAsia="Calibri"/>
                <w:bCs/>
                <w:iCs/>
                <w:sz w:val="22"/>
                <w:szCs w:val="22"/>
              </w:rPr>
              <w:t>ci niniejszego ogłoszenia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 xml:space="preserve">Oferta i wszystkie załączniki powinna być sporządzona w </w:t>
            </w:r>
            <w:r w:rsidRPr="00A468FF">
              <w:rPr>
                <w:b/>
                <w:bCs/>
                <w:iCs/>
                <w:sz w:val="22"/>
                <w:szCs w:val="22"/>
              </w:rPr>
              <w:t xml:space="preserve">języku polskim, zrozumiale </w:t>
            </w:r>
            <w:r w:rsidR="003C4379">
              <w:rPr>
                <w:b/>
                <w:bCs/>
                <w:iCs/>
                <w:sz w:val="22"/>
                <w:szCs w:val="22"/>
              </w:rPr>
              <w:br/>
            </w:r>
            <w:r w:rsidRPr="00A468FF">
              <w:rPr>
                <w:b/>
                <w:bCs/>
                <w:iCs/>
                <w:sz w:val="22"/>
                <w:szCs w:val="22"/>
              </w:rPr>
              <w:t>i czytelnie, napisana komputerowo lub nieścieralnym atramentem</w:t>
            </w:r>
            <w:r w:rsidRPr="00A468FF">
              <w:rPr>
                <w:bCs/>
                <w:iCs/>
                <w:sz w:val="22"/>
                <w:szCs w:val="22"/>
              </w:rPr>
              <w:t>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Oferta wraz ze stanowiącymi jej integralną część załącznikami </w:t>
            </w:r>
            <w:r w:rsidRPr="00A468FF">
              <w:rPr>
                <w:b/>
                <w:sz w:val="22"/>
                <w:szCs w:val="22"/>
                <w:u w:val="single"/>
              </w:rPr>
              <w:t>musi być sporządzona przez Wykonawcę ściśle według postanowień niniejszego ogłoszenia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 xml:space="preserve">Oferta </w:t>
            </w:r>
            <w:r w:rsidRPr="00A468FF">
              <w:rPr>
                <w:b/>
                <w:sz w:val="22"/>
                <w:szCs w:val="22"/>
                <w:u w:val="single"/>
              </w:rPr>
              <w:t>musi być podpisana przez osobę uprawnioną do reprezentowania Wykonawcy</w:t>
            </w:r>
            <w:r w:rsidRPr="00A468FF">
              <w:rPr>
                <w:sz w:val="22"/>
                <w:szCs w:val="22"/>
              </w:rPr>
              <w:t xml:space="preserve">, zgodnie z formą reprezentacji określoną w dokumentach rejestrowych, lub przez osobę posiadającą ważne </w:t>
            </w:r>
            <w:r w:rsidRPr="00A468FF">
              <w:rPr>
                <w:b/>
                <w:sz w:val="22"/>
                <w:szCs w:val="22"/>
                <w:u w:val="single"/>
              </w:rPr>
              <w:t>pełnomocnictwo</w:t>
            </w:r>
            <w:r w:rsidRPr="00A468FF">
              <w:rPr>
                <w:sz w:val="22"/>
                <w:szCs w:val="22"/>
              </w:rPr>
              <w:t>, które należy dołączyć do składanej oferty.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rFonts w:eastAsia="Calibri"/>
                <w:b/>
                <w:sz w:val="22"/>
                <w:szCs w:val="22"/>
                <w:u w:val="single"/>
              </w:rPr>
              <w:t xml:space="preserve">Zamawiający dopuszcza podpisanie oferty elektronicznie (za pomocą kwalifikowanego podpisu elektronicznego, podpisu zaufanego lub podpisu osobistego) przez osobę uprawnioną do reprezentowania Wykonawcy </w:t>
            </w:r>
            <w:r w:rsidRPr="00A468FF">
              <w:rPr>
                <w:rFonts w:eastAsia="Calibri"/>
                <w:sz w:val="22"/>
                <w:szCs w:val="22"/>
              </w:rPr>
              <w:t xml:space="preserve">zgodnie z formą reprezentacji określoną w dokumentach rejestrowych, lub przez osobę posiadającą ważne </w:t>
            </w:r>
            <w:r w:rsidRPr="00A468FF">
              <w:rPr>
                <w:rFonts w:eastAsia="Calibri"/>
                <w:b/>
                <w:sz w:val="22"/>
                <w:szCs w:val="22"/>
                <w:u w:val="single"/>
              </w:rPr>
              <w:t>pełnomocnictwo</w:t>
            </w:r>
            <w:r w:rsidRPr="00A468FF">
              <w:rPr>
                <w:rFonts w:eastAsia="Calibri"/>
                <w:sz w:val="22"/>
                <w:szCs w:val="22"/>
              </w:rPr>
              <w:t>, które należy dołączyć do składanej oferty.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A468FF">
              <w:rPr>
                <w:bCs/>
                <w:iCs/>
                <w:sz w:val="22"/>
                <w:szCs w:val="22"/>
              </w:rPr>
              <w:lastRenderedPageBreak/>
              <w:t>Upoważnienie - 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FC1C56" w:rsidRPr="00A468FF" w:rsidRDefault="00FC1C56" w:rsidP="007832A4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A468FF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FC1C56" w:rsidRPr="00A468FF" w:rsidRDefault="00FC1C56" w:rsidP="00FC1C56">
            <w:pPr>
              <w:numPr>
                <w:ilvl w:val="0"/>
                <w:numId w:val="38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A468FF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FC1C56" w:rsidRPr="00187ECB" w:rsidRDefault="00FC1C56" w:rsidP="00FC1C56">
      <w:pPr>
        <w:spacing w:before="240" w:after="240" w:line="276" w:lineRule="auto"/>
        <w:jc w:val="both"/>
        <w:rPr>
          <w:b/>
          <w:noProof/>
          <w:sz w:val="16"/>
          <w:szCs w:val="16"/>
        </w:rPr>
      </w:pPr>
    </w:p>
    <w:p w:rsidR="00FC1C56" w:rsidRPr="00A468FF" w:rsidRDefault="00FC1C56" w:rsidP="00187ECB">
      <w:pPr>
        <w:spacing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A468FF">
        <w:rPr>
          <w:b/>
          <w:noProof/>
          <w:sz w:val="24"/>
          <w:szCs w:val="22"/>
        </w:rPr>
        <w:t xml:space="preserve">V. </w:t>
      </w:r>
      <w:r w:rsidRPr="00A468FF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Przy wyborze najkorzystniejszej oferty zamawiający będzie kierować się następującymi kryteriami:</w:t>
            </w:r>
            <w:r w:rsidRPr="00A468FF">
              <w:rPr>
                <w:sz w:val="22"/>
                <w:szCs w:val="22"/>
              </w:rPr>
              <w:t>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1"/>
              <w:gridCol w:w="5568"/>
              <w:gridCol w:w="2289"/>
            </w:tblGrid>
            <w:tr w:rsidR="00FC1C56" w:rsidRPr="00A468FF" w:rsidTr="007832A4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FC1C56" w:rsidRPr="00A468FF" w:rsidTr="007832A4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100 %</w:t>
                  </w:r>
                </w:p>
              </w:tc>
            </w:tr>
          </w:tbl>
          <w:p w:rsidR="00FC1C56" w:rsidRPr="00A468FF" w:rsidRDefault="00FC1C56" w:rsidP="007832A4">
            <w:p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A468FF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1"/>
              <w:gridCol w:w="7857"/>
            </w:tblGrid>
            <w:tr w:rsidR="00FC1C56" w:rsidRPr="00A468FF" w:rsidTr="007832A4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4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FC1C56" w:rsidRPr="00A468FF" w:rsidTr="007832A4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C1C56" w:rsidRPr="00A468FF" w:rsidRDefault="00FC1C56" w:rsidP="007832A4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A468FF">
                    <w:rPr>
                      <w:b/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A468FF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Pr="00A468FF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Pr="00A468FF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Pr="00A468FF"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:rsidR="00FC1C56" w:rsidRPr="00A468FF" w:rsidRDefault="00FC1C56" w:rsidP="007832A4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>gdzie:</w:t>
                  </w:r>
                </w:p>
                <w:p w:rsidR="00FC1C56" w:rsidRPr="00A468FF" w:rsidRDefault="00FC1C56" w:rsidP="007832A4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A468FF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A468FF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FC1C56" w:rsidRPr="00A468FF" w:rsidRDefault="00FC1C56" w:rsidP="007832A4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468FF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A468FF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A468FF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sz w:val="22"/>
                <w:szCs w:val="24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:rsidR="00FC1C56" w:rsidRPr="00A468FF" w:rsidRDefault="00FC1C56" w:rsidP="00FC1C5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A468FF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FC1C56" w:rsidP="007832A4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A468FF">
              <w:rPr>
                <w:b/>
                <w:color w:val="000000"/>
                <w:sz w:val="22"/>
                <w:szCs w:val="22"/>
              </w:rPr>
              <w:lastRenderedPageBreak/>
              <w:t>BADANIE OFERT:</w:t>
            </w:r>
          </w:p>
          <w:p w:rsidR="00FC1C56" w:rsidRPr="00A468FF" w:rsidRDefault="00FC1C56" w:rsidP="007832A4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  <w:r w:rsidRPr="00A468FF">
              <w:rPr>
                <w:color w:val="000000"/>
                <w:sz w:val="22"/>
                <w:szCs w:val="22"/>
              </w:rPr>
              <w:br/>
              <w:t>W przypadku gdy oferta najkorzystniejsza będzie podlegała odrzuceniu, proces badania ofert zostanie przeprowadzony w stosunku do kolejnej oferty w rankingu.</w:t>
            </w:r>
          </w:p>
          <w:p w:rsidR="00FC1C56" w:rsidRPr="00A468FF" w:rsidRDefault="00FC1C56" w:rsidP="00FC1C56">
            <w:pPr>
              <w:numPr>
                <w:ilvl w:val="0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FC1C56" w:rsidRPr="00A468FF" w:rsidRDefault="00FC1C56" w:rsidP="00FC1C56">
            <w:pPr>
              <w:numPr>
                <w:ilvl w:val="0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Oceniane będą </w:t>
            </w:r>
            <w:r w:rsidRPr="00A468FF">
              <w:rPr>
                <w:b/>
                <w:bCs/>
                <w:sz w:val="22"/>
                <w:szCs w:val="22"/>
              </w:rPr>
              <w:t xml:space="preserve">wyłącznie </w:t>
            </w:r>
            <w:r w:rsidRPr="00A468FF">
              <w:rPr>
                <w:sz w:val="22"/>
                <w:szCs w:val="22"/>
              </w:rPr>
              <w:t xml:space="preserve">oferty: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kompletne,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złożone zgodnie z terminem wyznaczonym w niniejszym ogłoszeniu,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zgodne z treścią niniejszego ogłoszenia,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sz w:val="22"/>
                <w:szCs w:val="22"/>
              </w:rPr>
              <w:t xml:space="preserve">niepodlegające odrzuceniu </w:t>
            </w:r>
          </w:p>
          <w:p w:rsidR="00FC1C56" w:rsidRPr="00A468FF" w:rsidRDefault="00FC1C56" w:rsidP="00FC1C56">
            <w:pPr>
              <w:numPr>
                <w:ilvl w:val="0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FC1C56" w:rsidRPr="00A468FF" w:rsidRDefault="00FC1C56" w:rsidP="00FC1C56">
            <w:pPr>
              <w:numPr>
                <w:ilvl w:val="2"/>
                <w:numId w:val="39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C1C56" w:rsidRPr="00A468FF" w:rsidRDefault="00FC1C56" w:rsidP="007832A4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A468FF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ZAMAWIAJACY ODRZUCI OFERTĘ W NASTĘPUJĄCYCH PRZYPADKACH:</w:t>
            </w:r>
          </w:p>
          <w:p w:rsidR="00FC1C56" w:rsidRPr="00A468FF" w:rsidRDefault="00FC1C56" w:rsidP="00FC1C56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iCs/>
                <w:color w:val="000000"/>
                <w:sz w:val="22"/>
                <w:szCs w:val="22"/>
                <w:lang w:eastAsia="en-US"/>
              </w:rPr>
              <w:t>Wykonawcy</w:t>
            </w: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, który złożył więcej niż jedną ofertę w prowadzonym postępowaniu. </w:t>
            </w:r>
          </w:p>
          <w:p w:rsidR="00FC1C56" w:rsidRPr="00A468FF" w:rsidRDefault="00FC1C56" w:rsidP="00FC1C56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Treść złożonej oferty n</w:t>
            </w: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ie odpowiada warunkom postępowania. </w:t>
            </w:r>
          </w:p>
          <w:p w:rsidR="00FC1C56" w:rsidRPr="00A468FF" w:rsidRDefault="00FC1C56" w:rsidP="00FC1C56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en-US"/>
              </w:rPr>
              <w:t>Oferty złożone po terminie.</w:t>
            </w:r>
          </w:p>
          <w:p w:rsidR="00FC1C56" w:rsidRPr="00A468FF" w:rsidRDefault="00FC1C56" w:rsidP="00FC1C56">
            <w:pPr>
              <w:keepNext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>Zawiera omyłki rachunkowe w obliczeniu ceny, których nie można poprawić na zasadzie oczywistych omyłek rachunkowych.</w:t>
            </w:r>
          </w:p>
          <w:p w:rsidR="00FC1C56" w:rsidRPr="00A468FF" w:rsidRDefault="00FC1C56" w:rsidP="007832A4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A468FF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POSTĘPOWANIA:</w:t>
            </w:r>
          </w:p>
          <w:p w:rsidR="00FC1C56" w:rsidRPr="00A468FF" w:rsidRDefault="00FC1C56" w:rsidP="00FC1C56">
            <w:pPr>
              <w:numPr>
                <w:ilvl w:val="0"/>
                <w:numId w:val="41"/>
              </w:numPr>
              <w:suppressAutoHyphens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C1C56" w:rsidRPr="00A468FF" w:rsidRDefault="00FC1C56" w:rsidP="00FC1C56">
            <w:pPr>
              <w:numPr>
                <w:ilvl w:val="0"/>
                <w:numId w:val="41"/>
              </w:numPr>
              <w:suppressAutoHyphens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Zamawiający </w:t>
            </w:r>
            <w:r w:rsidRPr="00A468FF">
              <w:rPr>
                <w:rFonts w:eastAsia="Calibri"/>
                <w:color w:val="000000"/>
                <w:sz w:val="22"/>
                <w:szCs w:val="22"/>
                <w:lang w:eastAsia="ar-SA"/>
              </w:rPr>
              <w:t xml:space="preserve">zastrzega sobie prawo do unieważnienia niniejszego postępowania </w:t>
            </w: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jeżeli nie wpłynie żadna ważna oferta. </w:t>
            </w:r>
          </w:p>
          <w:p w:rsidR="00FC1C56" w:rsidRPr="00A468FF" w:rsidRDefault="00FC1C56" w:rsidP="00FC1C56">
            <w:pPr>
              <w:numPr>
                <w:ilvl w:val="0"/>
                <w:numId w:val="41"/>
              </w:numPr>
              <w:suppressAutoHyphens/>
              <w:spacing w:before="120" w:after="120" w:line="276" w:lineRule="auto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ar-SA"/>
              </w:rPr>
            </w:pPr>
            <w:r w:rsidRPr="00A468FF">
              <w:rPr>
                <w:rFonts w:eastAsia="Calibri"/>
                <w:color w:val="000000"/>
                <w:sz w:val="22"/>
                <w:szCs w:val="22"/>
                <w:lang w:eastAsia="ar-SA"/>
              </w:rPr>
              <w:t>Zamawiający zastrzega sobie prawo do unieważnienia niniejszego w sytuacji, kiedy cena za wykonanie zamówienia przekracza kwotę, jaką Zamawiający zamierza przeznaczyć na realizację zamówienia.</w:t>
            </w:r>
          </w:p>
        </w:tc>
      </w:tr>
    </w:tbl>
    <w:p w:rsidR="00FC1C56" w:rsidRPr="00A468FF" w:rsidRDefault="00FC1C56" w:rsidP="00FC1C56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FC1C56" w:rsidRPr="00A468FF" w:rsidRDefault="00FC1C56" w:rsidP="00FC1C5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A468FF">
        <w:rPr>
          <w:b/>
          <w:noProof/>
          <w:sz w:val="24"/>
          <w:szCs w:val="22"/>
        </w:rPr>
        <w:t xml:space="preserve">VI. </w:t>
      </w:r>
      <w:r w:rsidRPr="00A468FF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468FF">
              <w:rPr>
                <w:color w:val="000000"/>
                <w:sz w:val="22"/>
                <w:szCs w:val="22"/>
              </w:rPr>
              <w:t>Wynagrodzenie zostanie wypłacone Wykonawcy zgodnie z postanowieniami umowy stanowiącej załącznik nr 5 do niniejszego ogłoszenia</w:t>
            </w:r>
          </w:p>
        </w:tc>
      </w:tr>
    </w:tbl>
    <w:p w:rsidR="00FC1C56" w:rsidRPr="00A468FF" w:rsidRDefault="00FC1C56" w:rsidP="00FC1C56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FC1C56" w:rsidRPr="00A468FF" w:rsidRDefault="00FC1C56" w:rsidP="00FC1C5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A468FF">
        <w:rPr>
          <w:b/>
          <w:noProof/>
          <w:sz w:val="24"/>
          <w:szCs w:val="22"/>
        </w:rPr>
        <w:t xml:space="preserve">VIII. </w:t>
      </w:r>
      <w:r w:rsidRPr="00A468FF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56" w:rsidRPr="0033206F" w:rsidRDefault="00FC1C56" w:rsidP="0033206F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A468FF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A468FF">
              <w:rPr>
                <w:sz w:val="22"/>
                <w:szCs w:val="22"/>
                <w:lang w:val="en-US"/>
              </w:rPr>
              <w:t xml:space="preserve">e-mail m.pekala@prz.edu.pl, 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z </w:t>
            </w:r>
            <w:r w:rsidRPr="00A468FF">
              <w:rPr>
                <w:b/>
                <w:sz w:val="22"/>
                <w:szCs w:val="22"/>
              </w:rPr>
              <w:t>zaznaczeniem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A468FF">
              <w:rPr>
                <w:b/>
                <w:sz w:val="22"/>
                <w:szCs w:val="22"/>
                <w:lang w:val="en-US"/>
              </w:rPr>
              <w:br/>
              <w:t xml:space="preserve">w </w:t>
            </w:r>
            <w:r w:rsidRPr="00A468FF">
              <w:rPr>
                <w:b/>
                <w:sz w:val="22"/>
                <w:szCs w:val="22"/>
              </w:rPr>
              <w:t>tytule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A468FF">
              <w:rPr>
                <w:b/>
                <w:sz w:val="22"/>
                <w:szCs w:val="22"/>
              </w:rPr>
              <w:t>wiadomości:</w:t>
            </w:r>
            <w:r w:rsidRPr="00A468FF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FC1C56" w:rsidRPr="00A468FF" w:rsidRDefault="0033206F" w:rsidP="007832A4">
            <w:pPr>
              <w:spacing w:before="120" w:after="240" w:line="276" w:lineRule="auto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sz w:val="24"/>
                <w:szCs w:val="22"/>
                <w:lang w:val="en-US"/>
              </w:rPr>
              <w:t>“NA/O/285</w:t>
            </w:r>
            <w:r w:rsidR="00FC1C56" w:rsidRPr="00A468FF">
              <w:rPr>
                <w:b/>
                <w:sz w:val="24"/>
                <w:szCs w:val="22"/>
                <w:lang w:val="en-US"/>
              </w:rPr>
              <w:t xml:space="preserve">/2022 - </w:t>
            </w:r>
            <w:r w:rsidR="00FC1C56" w:rsidRPr="00A468FF">
              <w:rPr>
                <w:b/>
                <w:sz w:val="24"/>
                <w:szCs w:val="22"/>
              </w:rPr>
              <w:t>oferta</w:t>
            </w:r>
            <w:r w:rsidR="00FC1C56" w:rsidRPr="00A468FF">
              <w:rPr>
                <w:b/>
                <w:sz w:val="24"/>
                <w:szCs w:val="22"/>
                <w:lang w:val="en-US"/>
              </w:rPr>
              <w:t xml:space="preserve"> </w:t>
            </w:r>
            <w:r w:rsidR="00FC1C56" w:rsidRPr="00A468FF">
              <w:rPr>
                <w:b/>
                <w:sz w:val="24"/>
                <w:szCs w:val="22"/>
              </w:rPr>
              <w:t xml:space="preserve">na: </w:t>
            </w:r>
            <w:r w:rsidR="00FC1C56" w:rsidRPr="00A468FF">
              <w:rPr>
                <w:b/>
                <w:sz w:val="24"/>
                <w:szCs w:val="22"/>
              </w:rPr>
              <w:br/>
            </w:r>
            <w:r w:rsidR="00FC1C56" w:rsidRPr="00A468FF">
              <w:rPr>
                <w:b/>
                <w:bCs/>
                <w:i/>
                <w:iCs/>
                <w:sz w:val="22"/>
                <w:szCs w:val="22"/>
              </w:rPr>
              <w:t>„</w:t>
            </w:r>
            <w:r w:rsidRPr="0033206F">
              <w:rPr>
                <w:b/>
                <w:bCs/>
                <w:i/>
                <w:iCs/>
                <w:sz w:val="22"/>
                <w:szCs w:val="22"/>
              </w:rPr>
              <w:t xml:space="preserve">Wykonanie pokrycia dachowego wiaty </w:t>
            </w:r>
            <w:proofErr w:type="spellStart"/>
            <w:r w:rsidRPr="0033206F">
              <w:rPr>
                <w:b/>
                <w:bCs/>
                <w:i/>
                <w:iCs/>
                <w:sz w:val="22"/>
                <w:szCs w:val="22"/>
              </w:rPr>
              <w:t>carportu</w:t>
            </w:r>
            <w:proofErr w:type="spellEnd"/>
            <w:r w:rsidRPr="0033206F">
              <w:rPr>
                <w:b/>
                <w:bCs/>
                <w:i/>
                <w:iCs/>
                <w:sz w:val="22"/>
                <w:szCs w:val="22"/>
              </w:rPr>
              <w:t xml:space="preserve"> - złożonego z paneli fotowoltaicznych</w:t>
            </w:r>
            <w:r w:rsidR="00FC1C56" w:rsidRPr="00A468FF">
              <w:rPr>
                <w:b/>
                <w:sz w:val="24"/>
                <w:szCs w:val="22"/>
              </w:rPr>
              <w:t>”</w:t>
            </w:r>
          </w:p>
          <w:p w:rsidR="00FC1C56" w:rsidRPr="00A468FF" w:rsidRDefault="00FC1C56" w:rsidP="007832A4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 xml:space="preserve">W terminie do </w:t>
            </w:r>
            <w:r w:rsidRPr="00A468FF">
              <w:rPr>
                <w:noProof/>
                <w:sz w:val="22"/>
                <w:szCs w:val="22"/>
              </w:rPr>
              <w:t xml:space="preserve">dnia </w:t>
            </w:r>
            <w:r w:rsidR="0033206F">
              <w:rPr>
                <w:b/>
                <w:noProof/>
                <w:sz w:val="24"/>
                <w:szCs w:val="22"/>
                <w:u w:val="single"/>
              </w:rPr>
              <w:t>2022-11-04</w:t>
            </w:r>
            <w:r w:rsidRPr="00A468FF">
              <w:rPr>
                <w:b/>
                <w:noProof/>
                <w:sz w:val="24"/>
                <w:szCs w:val="22"/>
                <w:u w:val="single"/>
              </w:rPr>
              <w:t xml:space="preserve"> do godz. 10:00.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A468FF">
              <w:rPr>
                <w:b/>
                <w:sz w:val="22"/>
                <w:szCs w:val="22"/>
              </w:rPr>
              <w:t xml:space="preserve">Termin związania ofertą: </w:t>
            </w:r>
            <w:r w:rsidRPr="00A468FF">
              <w:rPr>
                <w:sz w:val="22"/>
                <w:szCs w:val="22"/>
              </w:rPr>
              <w:t>30 dn</w:t>
            </w:r>
            <w:r w:rsidRPr="00A468FF">
              <w:rPr>
                <w:bCs/>
                <w:sz w:val="22"/>
                <w:szCs w:val="22"/>
              </w:rPr>
              <w:t>i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468FF">
              <w:rPr>
                <w:b/>
                <w:bCs/>
                <w:sz w:val="22"/>
                <w:szCs w:val="22"/>
              </w:rPr>
              <w:t>Termin otwarcia ofert</w:t>
            </w:r>
            <w:r w:rsidRPr="00A468FF">
              <w:rPr>
                <w:bCs/>
                <w:sz w:val="22"/>
                <w:szCs w:val="22"/>
              </w:rPr>
              <w:t xml:space="preserve">: </w:t>
            </w:r>
            <w:r w:rsidR="0033206F">
              <w:rPr>
                <w:b/>
                <w:bCs/>
                <w:sz w:val="24"/>
                <w:szCs w:val="22"/>
                <w:u w:val="single"/>
              </w:rPr>
              <w:t>2022-11-04</w:t>
            </w:r>
            <w:r w:rsidRPr="00A468FF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A468FF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A468FF">
              <w:rPr>
                <w:i/>
                <w:color w:val="000000"/>
                <w:sz w:val="22"/>
                <w:szCs w:val="22"/>
              </w:rPr>
              <w:t>W przypadku braku ww. danych w tytule wiadomości, zamawiający nie ponosi odpowiedzialności za zdarzenia mogące wyniknąć z powodu tego braku, np. przypadkowe otwarcie oferty przed wyznaczonym terminem otwarcia, a w przypadku składania oferty pocztą elektroniczną jej nieotwarcie w trakcie sesji otwarcia ofert.</w:t>
            </w:r>
          </w:p>
        </w:tc>
      </w:tr>
    </w:tbl>
    <w:p w:rsidR="00FC1C56" w:rsidRPr="00A468FF" w:rsidRDefault="00FC1C56" w:rsidP="00FC1C56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FC1C56" w:rsidRPr="00A468FF" w:rsidRDefault="00FC1C56" w:rsidP="00FC1C5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A468FF">
        <w:rPr>
          <w:b/>
          <w:noProof/>
          <w:sz w:val="24"/>
          <w:szCs w:val="24"/>
        </w:rPr>
        <w:lastRenderedPageBreak/>
        <w:t xml:space="preserve">IX. </w:t>
      </w:r>
      <w:r w:rsidRPr="00A468FF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54"/>
      </w:tblGrid>
      <w:tr w:rsidR="00FC1C56" w:rsidRPr="00A468FF" w:rsidTr="007832A4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56" w:rsidRPr="00A468FF" w:rsidRDefault="00FC1C56" w:rsidP="007832A4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 w:rsidRPr="00A468FF"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:rsidR="00FC1C56" w:rsidRPr="00A468FF" w:rsidRDefault="00FC1C56" w:rsidP="00FC1C5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</w:p>
    <w:p w:rsidR="00FC1C56" w:rsidRPr="00A468FF" w:rsidRDefault="00FC1C56" w:rsidP="00FC1C5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X.</w:t>
      </w:r>
      <w:r w:rsidRPr="00A468FF">
        <w:rPr>
          <w:bCs/>
          <w:color w:val="000000"/>
          <w:sz w:val="24"/>
          <w:szCs w:val="22"/>
        </w:rPr>
        <w:t xml:space="preserve"> </w:t>
      </w:r>
      <w:r w:rsidRPr="00A468FF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FC1C56" w:rsidRPr="00A468FF" w:rsidTr="007832A4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C56" w:rsidRPr="00A468FF" w:rsidRDefault="00FC1C56" w:rsidP="00FC1C56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A468FF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A468FF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A468FF">
              <w:rPr>
                <w:rFonts w:eastAsia="Calibri"/>
                <w:sz w:val="22"/>
                <w:szCs w:val="22"/>
                <w:lang w:val="en-US" w:eastAsia="en-US"/>
              </w:rPr>
              <w:t>: m.pekala@prz.edu.pl</w:t>
            </w:r>
          </w:p>
          <w:p w:rsidR="00FC1C56" w:rsidRPr="00A468FF" w:rsidRDefault="00FC1C56" w:rsidP="00FC1C56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FC1C56" w:rsidRPr="00A468FF" w:rsidRDefault="00FC1C56" w:rsidP="00FC1C56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FC1C56" w:rsidRPr="00A468FF" w:rsidRDefault="00FC1C56" w:rsidP="00FC1C56">
            <w:pPr>
              <w:numPr>
                <w:ilvl w:val="0"/>
                <w:numId w:val="42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A468FF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A468FF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FC1C56" w:rsidRPr="00A468FF" w:rsidRDefault="00FC1C56" w:rsidP="007832A4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 w:rsidRPr="00A468FF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FC1C56" w:rsidRPr="00A468FF" w:rsidRDefault="00FC1C56" w:rsidP="00FC1C56">
      <w:pPr>
        <w:spacing w:before="240" w:after="240" w:line="276" w:lineRule="auto"/>
        <w:rPr>
          <w:i/>
          <w:sz w:val="24"/>
          <w:szCs w:val="22"/>
        </w:rPr>
      </w:pPr>
      <w:r w:rsidRPr="00A468FF">
        <w:rPr>
          <w:b/>
          <w:bCs/>
          <w:color w:val="000000"/>
          <w:sz w:val="24"/>
          <w:szCs w:val="22"/>
        </w:rPr>
        <w:t>XI.</w:t>
      </w:r>
      <w:r w:rsidRPr="00A468FF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:rsidR="00FC1C56" w:rsidRPr="00A468FF" w:rsidRDefault="00FC1C56" w:rsidP="00FC1C56">
      <w:pPr>
        <w:spacing w:before="120" w:after="120" w:line="276" w:lineRule="auto"/>
        <w:rPr>
          <w:sz w:val="22"/>
          <w:szCs w:val="22"/>
        </w:rPr>
      </w:pPr>
    </w:p>
    <w:p w:rsidR="00FC1C56" w:rsidRPr="00A468FF" w:rsidRDefault="00FC1C56" w:rsidP="00FC1C56">
      <w:pPr>
        <w:spacing w:before="120" w:after="120" w:line="276" w:lineRule="auto"/>
        <w:rPr>
          <w:sz w:val="22"/>
          <w:szCs w:val="22"/>
        </w:rPr>
      </w:pPr>
    </w:p>
    <w:p w:rsidR="00FC1C56" w:rsidRPr="00A468FF" w:rsidRDefault="00FC1C56" w:rsidP="00FC1C56">
      <w:pPr>
        <w:spacing w:before="120" w:after="120" w:line="276" w:lineRule="auto"/>
        <w:jc w:val="right"/>
        <w:rPr>
          <w:sz w:val="22"/>
          <w:szCs w:val="22"/>
        </w:rPr>
      </w:pPr>
      <w:r w:rsidRPr="00A468FF">
        <w:rPr>
          <w:sz w:val="22"/>
          <w:szCs w:val="22"/>
        </w:rPr>
        <w:t>________________________</w:t>
      </w:r>
    </w:p>
    <w:p w:rsidR="00FC1C56" w:rsidRPr="00A468FF" w:rsidRDefault="00FC1C56" w:rsidP="00FC1C56">
      <w:p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</w:p>
    <w:p w:rsidR="00FC1C56" w:rsidRPr="00560721" w:rsidRDefault="00FC1C56" w:rsidP="00FC1C56"/>
    <w:p w:rsidR="00F8425D" w:rsidRPr="009A58DD" w:rsidRDefault="00F8425D" w:rsidP="009A58DD"/>
    <w:sectPr w:rsidR="00F8425D" w:rsidRPr="009A58DD" w:rsidSect="004A3065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BFD" w:rsidRDefault="00231BFD">
      <w:r>
        <w:separator/>
      </w:r>
    </w:p>
  </w:endnote>
  <w:endnote w:type="continuationSeparator" w:id="0">
    <w:p w:rsidR="00231BFD" w:rsidRDefault="0023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2B7D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D3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D3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7D3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BFD" w:rsidRDefault="00231BFD">
      <w:r>
        <w:separator/>
      </w:r>
    </w:p>
  </w:footnote>
  <w:footnote w:type="continuationSeparator" w:id="0">
    <w:p w:rsidR="00231BFD" w:rsidRDefault="00231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ECB" w:rsidRDefault="002B7D34" w:rsidP="00187ECB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187ECB" w:rsidRDefault="00187ECB" w:rsidP="00187ECB">
    <w:pPr>
      <w:rPr>
        <w:b/>
        <w:bCs/>
        <w:sz w:val="24"/>
      </w:rPr>
    </w:pPr>
  </w:p>
  <w:p w:rsidR="00187ECB" w:rsidRDefault="00187ECB" w:rsidP="00187ECB">
    <w:pPr>
      <w:autoSpaceDE w:val="0"/>
      <w:autoSpaceDN w:val="0"/>
      <w:adjustRightInd w:val="0"/>
      <w:jc w:val="both"/>
      <w:rPr>
        <w:rFonts w:ascii="CIDFont+F4" w:hAnsi="CIDFont+F4" w:cs="CIDFont+F4"/>
        <w:sz w:val="24"/>
        <w:szCs w:val="24"/>
      </w:rPr>
    </w:pPr>
    <w:r w:rsidRPr="004E4149"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</w:t>
    </w:r>
    <w:r>
      <w:rPr>
        <w:rFonts w:ascii="CIDFont+F4" w:hAnsi="CIDFont+F4" w:cs="CIDFont+F4"/>
        <w:sz w:val="16"/>
        <w:szCs w:val="16"/>
      </w:rPr>
      <w:t xml:space="preserve"> </w:t>
    </w:r>
    <w:r w:rsidRPr="004E4149">
      <w:rPr>
        <w:rFonts w:ascii="CIDFont+F4" w:hAnsi="CIDFont+F4" w:cs="CIDFont+F4"/>
        <w:sz w:val="16"/>
        <w:szCs w:val="16"/>
      </w:rPr>
      <w:t>Województwa Podkarpackiego na lata 2014-2020</w:t>
    </w:r>
    <w:r>
      <w:rPr>
        <w:rFonts w:ascii="CIDFont+F4" w:hAnsi="CIDFont+F4" w:cs="CIDFont+F4"/>
        <w:sz w:val="24"/>
        <w:szCs w:val="24"/>
      </w:rPr>
      <w:t>.</w:t>
    </w:r>
  </w:p>
  <w:p w:rsidR="0041762C" w:rsidRDefault="00417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6A80E75"/>
    <w:multiLevelType w:val="multilevel"/>
    <w:tmpl w:val="281C22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5"/>
  </w:num>
  <w:num w:numId="3">
    <w:abstractNumId w:val="28"/>
  </w:num>
  <w:num w:numId="4">
    <w:abstractNumId w:val="34"/>
  </w:num>
  <w:num w:numId="5">
    <w:abstractNumId w:val="14"/>
  </w:num>
  <w:num w:numId="6">
    <w:abstractNumId w:val="18"/>
  </w:num>
  <w:num w:numId="7">
    <w:abstractNumId w:val="31"/>
  </w:num>
  <w:num w:numId="8">
    <w:abstractNumId w:val="25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1"/>
  </w:num>
  <w:num w:numId="12">
    <w:abstractNumId w:val="37"/>
  </w:num>
  <w:num w:numId="13">
    <w:abstractNumId w:val="5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13"/>
  </w:num>
  <w:num w:numId="17">
    <w:abstractNumId w:val="10"/>
  </w:num>
  <w:num w:numId="18">
    <w:abstractNumId w:val="33"/>
  </w:num>
  <w:num w:numId="19">
    <w:abstractNumId w:val="17"/>
  </w:num>
  <w:num w:numId="20">
    <w:abstractNumId w:val="9"/>
  </w:num>
  <w:num w:numId="21">
    <w:abstractNumId w:val="6"/>
  </w:num>
  <w:num w:numId="22">
    <w:abstractNumId w:val="39"/>
  </w:num>
  <w:num w:numId="23">
    <w:abstractNumId w:val="4"/>
  </w:num>
  <w:num w:numId="24">
    <w:abstractNumId w:val="16"/>
  </w:num>
  <w:num w:numId="25">
    <w:abstractNumId w:val="30"/>
  </w:num>
  <w:num w:numId="26">
    <w:abstractNumId w:val="21"/>
  </w:num>
  <w:num w:numId="27">
    <w:abstractNumId w:val="15"/>
  </w:num>
  <w:num w:numId="28">
    <w:abstractNumId w:val="12"/>
  </w:num>
  <w:num w:numId="29">
    <w:abstractNumId w:val="20"/>
  </w:num>
  <w:num w:numId="30">
    <w:abstractNumId w:val="26"/>
  </w:num>
  <w:num w:numId="31">
    <w:abstractNumId w:val="8"/>
  </w:num>
  <w:num w:numId="32">
    <w:abstractNumId w:val="0"/>
  </w:num>
  <w:num w:numId="33">
    <w:abstractNumId w:val="19"/>
  </w:num>
  <w:num w:numId="34">
    <w:abstractNumId w:val="32"/>
  </w:num>
  <w:num w:numId="35">
    <w:abstractNumId w:val="2"/>
  </w:num>
  <w:num w:numId="36">
    <w:abstractNumId w:val="3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BFD"/>
    <w:rsid w:val="00035908"/>
    <w:rsid w:val="0005576B"/>
    <w:rsid w:val="0006028F"/>
    <w:rsid w:val="0006246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87ECB"/>
    <w:rsid w:val="00190C87"/>
    <w:rsid w:val="0019403F"/>
    <w:rsid w:val="001A067F"/>
    <w:rsid w:val="001A3506"/>
    <w:rsid w:val="001C7FC2"/>
    <w:rsid w:val="00214BB8"/>
    <w:rsid w:val="00222145"/>
    <w:rsid w:val="00226741"/>
    <w:rsid w:val="00231BFD"/>
    <w:rsid w:val="002538A3"/>
    <w:rsid w:val="00266058"/>
    <w:rsid w:val="002953ED"/>
    <w:rsid w:val="002A7AFD"/>
    <w:rsid w:val="002B7D34"/>
    <w:rsid w:val="002D01E5"/>
    <w:rsid w:val="002D3DCD"/>
    <w:rsid w:val="002E2AB4"/>
    <w:rsid w:val="002F3D8C"/>
    <w:rsid w:val="0030109B"/>
    <w:rsid w:val="003070D1"/>
    <w:rsid w:val="003179C9"/>
    <w:rsid w:val="0033206F"/>
    <w:rsid w:val="003337B2"/>
    <w:rsid w:val="003378A2"/>
    <w:rsid w:val="003425AE"/>
    <w:rsid w:val="00343202"/>
    <w:rsid w:val="00365B2A"/>
    <w:rsid w:val="003803FD"/>
    <w:rsid w:val="0039616B"/>
    <w:rsid w:val="003966D6"/>
    <w:rsid w:val="003C4379"/>
    <w:rsid w:val="003E5137"/>
    <w:rsid w:val="003E646D"/>
    <w:rsid w:val="0041762C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97539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A58DD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888"/>
    <w:rsid w:val="00F35E2B"/>
    <w:rsid w:val="00F4321F"/>
    <w:rsid w:val="00F73060"/>
    <w:rsid w:val="00F802F0"/>
    <w:rsid w:val="00F81775"/>
    <w:rsid w:val="00F8425D"/>
    <w:rsid w:val="00FC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CF0210"/>
  <w15:chartTrackingRefBased/>
  <w15:docId w15:val="{C2191949-324E-46D7-9AE3-AFF52435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1C5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Znak">
    <w:name w:val="Nagłówek Znak"/>
    <w:link w:val="Nagwek"/>
    <w:rsid w:val="00187ECB"/>
  </w:style>
  <w:style w:type="character" w:styleId="Hipercze">
    <w:name w:val="Hyperlink"/>
    <w:basedOn w:val="Domylnaczcionkaakapitu"/>
    <w:rsid w:val="00F358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.pekala@prz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1142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2022-10-28T12:00:00Z</cp:lastPrinted>
  <dcterms:created xsi:type="dcterms:W3CDTF">2022-10-28T12:00:00Z</dcterms:created>
  <dcterms:modified xsi:type="dcterms:W3CDTF">2022-10-28T12:00:00Z</dcterms:modified>
</cp:coreProperties>
</file>