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E5D4" w14:textId="77777777" w:rsidR="00821C80" w:rsidRPr="00361BE8" w:rsidRDefault="00821C80">
      <w:pPr>
        <w:rPr>
          <w:sz w:val="22"/>
        </w:rPr>
      </w:pPr>
    </w:p>
    <w:p w14:paraId="7212FAB6" w14:textId="64B53DD5" w:rsidR="00150D7E" w:rsidRPr="00361BE8" w:rsidRDefault="00150D7E" w:rsidP="00150D7E">
      <w:pPr>
        <w:rPr>
          <w:sz w:val="24"/>
          <w:szCs w:val="24"/>
        </w:rPr>
      </w:pPr>
      <w:r w:rsidRPr="00361BE8">
        <w:rPr>
          <w:sz w:val="24"/>
          <w:szCs w:val="24"/>
        </w:rPr>
        <w:t xml:space="preserve">Znak sprawy: </w:t>
      </w:r>
      <w:r w:rsidR="00783412" w:rsidRPr="00361BE8">
        <w:rPr>
          <w:sz w:val="24"/>
          <w:szCs w:val="24"/>
        </w:rPr>
        <w:t>NA/</w:t>
      </w:r>
      <w:r w:rsidR="000D2962">
        <w:rPr>
          <w:sz w:val="24"/>
          <w:szCs w:val="24"/>
        </w:rPr>
        <w:t>O</w:t>
      </w:r>
      <w:r w:rsidR="00783412" w:rsidRPr="00361BE8">
        <w:rPr>
          <w:sz w:val="24"/>
          <w:szCs w:val="24"/>
        </w:rPr>
        <w:t>/</w:t>
      </w:r>
      <w:r w:rsidR="003B5D01">
        <w:rPr>
          <w:sz w:val="24"/>
          <w:szCs w:val="24"/>
        </w:rPr>
        <w:t>264</w:t>
      </w:r>
      <w:r w:rsidR="00D10340">
        <w:rPr>
          <w:sz w:val="24"/>
          <w:szCs w:val="24"/>
        </w:rPr>
        <w:t>/2022</w:t>
      </w:r>
    </w:p>
    <w:p w14:paraId="5D290C54" w14:textId="77777777" w:rsidR="00821C80" w:rsidRDefault="00821C80">
      <w:pPr>
        <w:spacing w:line="360" w:lineRule="auto"/>
        <w:rPr>
          <w:sz w:val="22"/>
        </w:rPr>
      </w:pPr>
    </w:p>
    <w:p w14:paraId="0ACAE83B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53BE0A0" w14:textId="77777777" w:rsidR="00150D7E" w:rsidRDefault="00AA2A10" w:rsidP="0060654D">
      <w:pPr>
        <w:pStyle w:val="Tekstpodstawowy2"/>
        <w:rPr>
          <w:szCs w:val="24"/>
        </w:rPr>
      </w:pPr>
      <w:r>
        <w:rPr>
          <w:szCs w:val="24"/>
        </w:rPr>
        <w:t>Wykaz</w:t>
      </w:r>
      <w:r w:rsidRPr="00AA2A10">
        <w:rPr>
          <w:szCs w:val="24"/>
        </w:rPr>
        <w:t xml:space="preserve">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</w:t>
      </w:r>
      <w:r>
        <w:rPr>
          <w:szCs w:val="24"/>
        </w:rPr>
        <w:t>ie do dysponowania tymi osobami.</w:t>
      </w:r>
    </w:p>
    <w:p w14:paraId="05250EA7" w14:textId="77777777" w:rsidR="00AA2A10" w:rsidRPr="00AA2A10" w:rsidRDefault="00AA2A10" w:rsidP="0060654D">
      <w:pPr>
        <w:pStyle w:val="Tekstpodstawowy2"/>
        <w:rPr>
          <w:szCs w:val="24"/>
        </w:rPr>
      </w:pPr>
    </w:p>
    <w:p w14:paraId="79AFDCCE" w14:textId="2D078924" w:rsidR="00F82691" w:rsidRPr="00281613" w:rsidRDefault="00C4619F" w:rsidP="00281613">
      <w:pPr>
        <w:spacing w:after="120"/>
        <w:jc w:val="both"/>
        <w:rPr>
          <w:b/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Pr="00B609D0">
        <w:rPr>
          <w:b/>
          <w:sz w:val="24"/>
        </w:rPr>
        <w:t>uproszczone (pozaustawowe)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Pr="00281613">
        <w:rPr>
          <w:b/>
          <w:sz w:val="22"/>
          <w:szCs w:val="22"/>
        </w:rPr>
        <w:t xml:space="preserve">: </w:t>
      </w:r>
      <w:r w:rsidR="003B5D01" w:rsidRPr="003B5D01">
        <w:rPr>
          <w:b/>
          <w:i/>
          <w:color w:val="000000" w:themeColor="text1"/>
          <w:sz w:val="24"/>
          <w:szCs w:val="24"/>
        </w:rPr>
        <w:t>Remont donicy zewnętrznej  budynku "V" Politechniki Rzeszowskiej</w:t>
      </w:r>
    </w:p>
    <w:p w14:paraId="6AB6B741" w14:textId="77777777" w:rsidR="00150D7E" w:rsidRDefault="00150D7E" w:rsidP="0023175A">
      <w:pPr>
        <w:suppressAutoHyphens/>
        <w:autoSpaceDE w:val="0"/>
        <w:autoSpaceDN w:val="0"/>
        <w:adjustRightInd w:val="0"/>
        <w:jc w:val="both"/>
      </w:pPr>
      <w:r>
        <w:t>OŚWIADCZAM(Y), że w wykonaniu niniejszego zamówienia będą uczestniczyć następujące osoby:</w:t>
      </w:r>
    </w:p>
    <w:p w14:paraId="7EA13285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4EDA1DE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091C0677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1330B74F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4EF50E64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2A35F11D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726FB6C1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42C3066B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38C298C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0B9D10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394D68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FF6E2D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D693E3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985150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184A53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6420BC76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1C6CD34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5F3213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B4E189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E11477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7F09E4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4F55DE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0DA9935E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6EAEEA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DD188AF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A754E2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144314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23DF2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B343A3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3D8732A6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6AED84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4E485" w14:textId="77777777" w:rsidR="00727BFA" w:rsidRDefault="00727BFA">
      <w:r>
        <w:separator/>
      </w:r>
    </w:p>
  </w:endnote>
  <w:endnote w:type="continuationSeparator" w:id="0">
    <w:p w14:paraId="793C37B1" w14:textId="77777777" w:rsidR="00727BFA" w:rsidRDefault="00727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F8AE1" w14:textId="77777777" w:rsidR="00821C80" w:rsidRDefault="005135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FC41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BD0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84A1A" w14:textId="77777777" w:rsidR="00821C80" w:rsidRDefault="00821C80">
    <w:pPr>
      <w:pStyle w:val="Stopka"/>
      <w:tabs>
        <w:tab w:val="clear" w:pos="4536"/>
      </w:tabs>
      <w:jc w:val="center"/>
    </w:pPr>
  </w:p>
  <w:p w14:paraId="6D1F8BB4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135A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135A7">
      <w:rPr>
        <w:rStyle w:val="Numerstrony"/>
        <w:rFonts w:ascii="Arial" w:hAnsi="Arial"/>
      </w:rPr>
      <w:fldChar w:fldCharType="separate"/>
    </w:r>
    <w:r w:rsidR="00B641DD">
      <w:rPr>
        <w:rStyle w:val="Numerstrony"/>
        <w:rFonts w:ascii="Arial" w:hAnsi="Arial"/>
        <w:noProof/>
      </w:rPr>
      <w:t>1</w:t>
    </w:r>
    <w:r w:rsidR="005135A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135A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135A7">
      <w:rPr>
        <w:rStyle w:val="Numerstrony"/>
        <w:rFonts w:ascii="Arial" w:hAnsi="Arial"/>
      </w:rPr>
      <w:fldChar w:fldCharType="separate"/>
    </w:r>
    <w:r w:rsidR="00B641DD">
      <w:rPr>
        <w:rStyle w:val="Numerstrony"/>
        <w:rFonts w:ascii="Arial" w:hAnsi="Arial"/>
        <w:noProof/>
      </w:rPr>
      <w:t>1</w:t>
    </w:r>
    <w:r w:rsidR="005135A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8C3A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7A6D4" w14:textId="77777777" w:rsidR="00821C80" w:rsidRDefault="00821C80">
    <w:pPr>
      <w:pStyle w:val="Stopka"/>
      <w:tabs>
        <w:tab w:val="clear" w:pos="4536"/>
      </w:tabs>
      <w:jc w:val="center"/>
    </w:pPr>
  </w:p>
  <w:p w14:paraId="1717EAE9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5135A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135A7">
      <w:rPr>
        <w:rStyle w:val="Numerstrony"/>
      </w:rPr>
      <w:fldChar w:fldCharType="separate"/>
    </w:r>
    <w:r>
      <w:rPr>
        <w:rStyle w:val="Numerstrony"/>
        <w:noProof/>
      </w:rPr>
      <w:t>1</w:t>
    </w:r>
    <w:r w:rsidR="005135A7">
      <w:rPr>
        <w:rStyle w:val="Numerstrony"/>
      </w:rPr>
      <w:fldChar w:fldCharType="end"/>
    </w:r>
    <w:r>
      <w:rPr>
        <w:rStyle w:val="Numerstrony"/>
      </w:rPr>
      <w:t>/</w:t>
    </w:r>
    <w:r w:rsidR="005135A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135A7">
      <w:rPr>
        <w:rStyle w:val="Numerstrony"/>
      </w:rPr>
      <w:fldChar w:fldCharType="separate"/>
    </w:r>
    <w:r w:rsidR="00742225">
      <w:rPr>
        <w:rStyle w:val="Numerstrony"/>
        <w:noProof/>
      </w:rPr>
      <w:t>1</w:t>
    </w:r>
    <w:r w:rsidR="005135A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F6EDF" w14:textId="77777777" w:rsidR="00727BFA" w:rsidRDefault="00727BFA">
      <w:r>
        <w:separator/>
      </w:r>
    </w:p>
  </w:footnote>
  <w:footnote w:type="continuationSeparator" w:id="0">
    <w:p w14:paraId="77A48FCA" w14:textId="77777777" w:rsidR="00727BFA" w:rsidRDefault="00727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98FFC" w14:textId="77777777" w:rsidR="00783412" w:rsidRDefault="00783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B445" w14:textId="77777777" w:rsidR="00783412" w:rsidRDefault="00783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CF3D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976FB"/>
    <w:multiLevelType w:val="hybridMultilevel"/>
    <w:tmpl w:val="4FACFA72"/>
    <w:lvl w:ilvl="0" w:tplc="6FCC43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FB"/>
    <w:rsid w:val="00043764"/>
    <w:rsid w:val="0009190F"/>
    <w:rsid w:val="000C69FB"/>
    <w:rsid w:val="000D2962"/>
    <w:rsid w:val="00150D7E"/>
    <w:rsid w:val="00167C98"/>
    <w:rsid w:val="00167DCC"/>
    <w:rsid w:val="0019799A"/>
    <w:rsid w:val="0023175A"/>
    <w:rsid w:val="00264BEA"/>
    <w:rsid w:val="00281613"/>
    <w:rsid w:val="00361BE8"/>
    <w:rsid w:val="00377E20"/>
    <w:rsid w:val="00386E49"/>
    <w:rsid w:val="00392953"/>
    <w:rsid w:val="003B5D01"/>
    <w:rsid w:val="00470CB3"/>
    <w:rsid w:val="00484A60"/>
    <w:rsid w:val="004860A9"/>
    <w:rsid w:val="004A1BAB"/>
    <w:rsid w:val="004E070D"/>
    <w:rsid w:val="005135A7"/>
    <w:rsid w:val="005F60E1"/>
    <w:rsid w:val="0060654D"/>
    <w:rsid w:val="00660299"/>
    <w:rsid w:val="00661D58"/>
    <w:rsid w:val="00673C75"/>
    <w:rsid w:val="00685E33"/>
    <w:rsid w:val="00696C8D"/>
    <w:rsid w:val="006B4B63"/>
    <w:rsid w:val="006D21D5"/>
    <w:rsid w:val="007064BA"/>
    <w:rsid w:val="00727BFA"/>
    <w:rsid w:val="00742225"/>
    <w:rsid w:val="00783412"/>
    <w:rsid w:val="00790CAD"/>
    <w:rsid w:val="00803750"/>
    <w:rsid w:val="00820B45"/>
    <w:rsid w:val="00821C80"/>
    <w:rsid w:val="0090386F"/>
    <w:rsid w:val="00936CFB"/>
    <w:rsid w:val="00976CCF"/>
    <w:rsid w:val="00980415"/>
    <w:rsid w:val="009A17B6"/>
    <w:rsid w:val="009C437A"/>
    <w:rsid w:val="00A720E3"/>
    <w:rsid w:val="00A76A8F"/>
    <w:rsid w:val="00A962AB"/>
    <w:rsid w:val="00AA2A10"/>
    <w:rsid w:val="00AA594F"/>
    <w:rsid w:val="00B11EA3"/>
    <w:rsid w:val="00B416A2"/>
    <w:rsid w:val="00B41A5F"/>
    <w:rsid w:val="00B551AF"/>
    <w:rsid w:val="00B636D3"/>
    <w:rsid w:val="00B641DD"/>
    <w:rsid w:val="00B65AE0"/>
    <w:rsid w:val="00BF39CE"/>
    <w:rsid w:val="00C07389"/>
    <w:rsid w:val="00C4233D"/>
    <w:rsid w:val="00C4619F"/>
    <w:rsid w:val="00C53294"/>
    <w:rsid w:val="00C538B4"/>
    <w:rsid w:val="00D10340"/>
    <w:rsid w:val="00D52F5E"/>
    <w:rsid w:val="00D61B69"/>
    <w:rsid w:val="00DB6C0E"/>
    <w:rsid w:val="00E566FE"/>
    <w:rsid w:val="00E819CF"/>
    <w:rsid w:val="00F82691"/>
    <w:rsid w:val="00FF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B2EB0B"/>
  <w15:docId w15:val="{3EA0787C-028E-4F25-90FF-42ADA9EF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35A7"/>
  </w:style>
  <w:style w:type="paragraph" w:styleId="Nagwek1">
    <w:name w:val="heading 1"/>
    <w:basedOn w:val="Normalny"/>
    <w:next w:val="Normalny"/>
    <w:qFormat/>
    <w:rsid w:val="005135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135A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5135A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135A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135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35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35A7"/>
  </w:style>
  <w:style w:type="character" w:styleId="Odwoaniedokomentarza">
    <w:name w:val="annotation reference"/>
    <w:semiHidden/>
    <w:rsid w:val="005135A7"/>
    <w:rPr>
      <w:sz w:val="16"/>
    </w:rPr>
  </w:style>
  <w:style w:type="paragraph" w:styleId="Tekstkomentarza">
    <w:name w:val="annotation text"/>
    <w:basedOn w:val="Normalny"/>
    <w:semiHidden/>
    <w:rsid w:val="005135A7"/>
  </w:style>
  <w:style w:type="paragraph" w:styleId="Tytu">
    <w:name w:val="Title"/>
    <w:basedOn w:val="Normalny"/>
    <w:qFormat/>
    <w:rsid w:val="005135A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135A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5135A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043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376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A2A10"/>
    <w:rPr>
      <w:sz w:val="28"/>
    </w:rPr>
  </w:style>
  <w:style w:type="character" w:customStyle="1" w:styleId="Teksttreci2">
    <w:name w:val="Tekst treści (2)_"/>
    <w:link w:val="Teksttreci20"/>
    <w:locked/>
    <w:rsid w:val="00281613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1613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Michał Pękala</cp:lastModifiedBy>
  <cp:revision>4</cp:revision>
  <cp:lastPrinted>2021-07-13T11:17:00Z</cp:lastPrinted>
  <dcterms:created xsi:type="dcterms:W3CDTF">2022-05-25T11:39:00Z</dcterms:created>
  <dcterms:modified xsi:type="dcterms:W3CDTF">2022-10-07T09:39:00Z</dcterms:modified>
</cp:coreProperties>
</file>