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8FF" w:rsidRPr="00CD5675" w:rsidRDefault="00A468FF" w:rsidP="00CD5675">
      <w:pPr>
        <w:spacing w:before="120" w:after="120" w:line="276" w:lineRule="auto"/>
        <w:jc w:val="right"/>
        <w:rPr>
          <w:bCs/>
          <w:color w:val="000000"/>
          <w:sz w:val="24"/>
          <w:szCs w:val="24"/>
        </w:rPr>
      </w:pPr>
      <w:r w:rsidRPr="00A468FF">
        <w:rPr>
          <w:bCs/>
          <w:color w:val="000000"/>
          <w:sz w:val="24"/>
          <w:szCs w:val="24"/>
        </w:rPr>
        <w:t xml:space="preserve">Rzeszów, dnia 03.10.2022 r. </w:t>
      </w:r>
      <w:bookmarkStart w:id="0" w:name="_GoBack"/>
      <w:bookmarkEnd w:id="0"/>
    </w:p>
    <w:p w:rsidR="00A468FF" w:rsidRPr="00A468FF" w:rsidRDefault="00A468FF" w:rsidP="00A468FF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A468FF">
        <w:rPr>
          <w:b/>
          <w:bCs/>
          <w:color w:val="000000"/>
          <w:sz w:val="28"/>
          <w:szCs w:val="28"/>
        </w:rPr>
        <w:t>OGŁOSZENIE O UDZIELANYM ZAMÓWIENIU</w:t>
      </w:r>
    </w:p>
    <w:p w:rsidR="00A468FF" w:rsidRPr="00A468FF" w:rsidRDefault="00A468FF" w:rsidP="00A468FF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A468FF">
        <w:rPr>
          <w:b/>
          <w:sz w:val="28"/>
          <w:szCs w:val="28"/>
        </w:rPr>
        <w:t xml:space="preserve">Znak sprawy: NA/O/259/2022 </w:t>
      </w:r>
    </w:p>
    <w:p w:rsidR="00A468FF" w:rsidRPr="00A468FF" w:rsidRDefault="00A468FF" w:rsidP="00A468FF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:rsidR="00A468FF" w:rsidRPr="00A468FF" w:rsidRDefault="00A468FF" w:rsidP="00A468FF">
      <w:pPr>
        <w:tabs>
          <w:tab w:val="center" w:pos="4536"/>
          <w:tab w:val="right" w:pos="7371"/>
          <w:tab w:val="right" w:pos="9072"/>
        </w:tabs>
        <w:spacing w:before="240" w:line="276" w:lineRule="auto"/>
        <w:jc w:val="both"/>
        <w:rPr>
          <w:b/>
          <w:sz w:val="24"/>
          <w:szCs w:val="22"/>
        </w:rPr>
      </w:pPr>
      <w:r w:rsidRPr="00A468FF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A468FF" w:rsidRPr="00A468FF" w:rsidTr="001D4338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8FF" w:rsidRPr="00A468FF" w:rsidRDefault="00A468FF" w:rsidP="00A468FF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Politechnika Rzeszowska im. I. Łukasiewicza</w:t>
            </w:r>
          </w:p>
          <w:p w:rsidR="00A468FF" w:rsidRPr="00A468FF" w:rsidRDefault="00A468FF" w:rsidP="00A468FF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al. Powstańców Warszawy 12</w:t>
            </w:r>
          </w:p>
          <w:p w:rsidR="00A468FF" w:rsidRPr="00A468FF" w:rsidRDefault="00A468FF" w:rsidP="00A468FF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35-959 Rzeszów </w:t>
            </w:r>
          </w:p>
          <w:p w:rsidR="00A468FF" w:rsidRPr="00A468FF" w:rsidRDefault="00A468FF" w:rsidP="00A468FF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NIP: 813-026-69-99</w:t>
            </w:r>
          </w:p>
          <w:p w:rsidR="00A468FF" w:rsidRPr="00A468FF" w:rsidRDefault="00A468FF" w:rsidP="00A468FF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b/>
                <w:i/>
                <w:sz w:val="22"/>
                <w:szCs w:val="22"/>
              </w:rPr>
              <w:t>Zamówienie jest prowadzone z wyłączeniem przepisów ustawy z dnia 11 września 2019 r. Prawo Zamówień Publicznych [Dz.U. z 2021 roku, poz. 1129 z późn. zm.] na podstawie art. 11 ust. 5 pkt. 1 ustawy PZP  .</w:t>
            </w:r>
          </w:p>
        </w:tc>
      </w:tr>
    </w:tbl>
    <w:p w:rsidR="00A468FF" w:rsidRPr="00A468FF" w:rsidRDefault="00A468FF" w:rsidP="00A468FF">
      <w:pPr>
        <w:spacing w:line="276" w:lineRule="auto"/>
        <w:ind w:firstLine="708"/>
        <w:rPr>
          <w:b/>
          <w:sz w:val="22"/>
          <w:szCs w:val="22"/>
        </w:rPr>
      </w:pPr>
    </w:p>
    <w:p w:rsidR="00A468FF" w:rsidRPr="00A468FF" w:rsidRDefault="00A468FF" w:rsidP="00A468FF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A468FF">
        <w:rPr>
          <w:b/>
          <w:sz w:val="22"/>
          <w:szCs w:val="22"/>
        </w:rPr>
        <w:t xml:space="preserve">Osoba prowadząca postępowanie: </w:t>
      </w:r>
    </w:p>
    <w:p w:rsidR="00A468FF" w:rsidRPr="00A468FF" w:rsidRDefault="00A468FF" w:rsidP="00A468FF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A468FF">
        <w:rPr>
          <w:sz w:val="22"/>
          <w:szCs w:val="22"/>
        </w:rPr>
        <w:t xml:space="preserve">Jarosław Ochał -  tel. </w:t>
      </w:r>
      <w:r w:rsidRPr="00A468FF">
        <w:rPr>
          <w:sz w:val="22"/>
          <w:szCs w:val="22"/>
          <w:lang w:val="de-DE"/>
        </w:rPr>
        <w:t xml:space="preserve">(17) 865 38 88; </w:t>
      </w:r>
      <w:r w:rsidRPr="00A468FF">
        <w:rPr>
          <w:sz w:val="22"/>
          <w:szCs w:val="22"/>
          <w:lang w:val="en-US"/>
        </w:rPr>
        <w:t xml:space="preserve"> e-mail </w:t>
      </w:r>
      <w:hyperlink r:id="rId7" w:history="1">
        <w:r w:rsidRPr="00A468FF">
          <w:rPr>
            <w:color w:val="0563C1"/>
            <w:sz w:val="22"/>
            <w:szCs w:val="22"/>
            <w:u w:val="single"/>
            <w:lang w:val="en-US"/>
          </w:rPr>
          <w:t>ochal@prz.edu.pl</w:t>
        </w:r>
      </w:hyperlink>
    </w:p>
    <w:p w:rsidR="00A468FF" w:rsidRPr="00A468FF" w:rsidRDefault="00A468FF" w:rsidP="00A468FF">
      <w:pPr>
        <w:spacing w:before="240" w:line="276" w:lineRule="auto"/>
        <w:rPr>
          <w:noProof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II. OPIS PRZEDMIOTU ZAMÓWIENIA</w:t>
      </w:r>
      <w:r w:rsidRPr="00A468FF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468FF" w:rsidRPr="00A468FF" w:rsidRDefault="00A468FF" w:rsidP="00A468FF">
            <w:p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A468FF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A468FF" w:rsidRPr="00A468FF" w:rsidTr="001D433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 xml:space="preserve">Temat: 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A468FF">
              <w:rPr>
                <w:b/>
                <w:bCs/>
                <w:i/>
                <w:iCs/>
                <w:sz w:val="22"/>
                <w:szCs w:val="22"/>
              </w:rPr>
              <w:t>Wykonanie konstrukcji wiaty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>Wspólny Słownik Zamówień</w:t>
            </w:r>
            <w:r w:rsidRPr="00A468FF">
              <w:rPr>
                <w:sz w:val="22"/>
                <w:szCs w:val="22"/>
              </w:rPr>
              <w:t>:</w:t>
            </w:r>
            <w:r w:rsidRPr="00A468FF">
              <w:rPr>
                <w:b/>
                <w:sz w:val="22"/>
                <w:szCs w:val="22"/>
              </w:rPr>
              <w:t xml:space="preserve"> 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b/>
                <w:color w:val="000000"/>
                <w:sz w:val="22"/>
                <w:szCs w:val="22"/>
              </w:rPr>
              <w:t>44210000-5</w:t>
            </w:r>
            <w:r w:rsidRPr="00A468FF">
              <w:rPr>
                <w:color w:val="000000"/>
                <w:sz w:val="22"/>
                <w:szCs w:val="22"/>
              </w:rPr>
              <w:tab/>
            </w:r>
            <w:r w:rsidRPr="00A468FF">
              <w:rPr>
                <w:color w:val="000000"/>
                <w:sz w:val="22"/>
                <w:szCs w:val="22"/>
              </w:rPr>
              <w:tab/>
            </w:r>
            <w:r w:rsidRPr="00A468FF">
              <w:rPr>
                <w:sz w:val="22"/>
                <w:szCs w:val="22"/>
              </w:rPr>
              <w:t>Konstrukcje i części konstrukcji</w:t>
            </w:r>
          </w:p>
          <w:p w:rsidR="00A468FF" w:rsidRPr="00A468FF" w:rsidRDefault="00A468FF" w:rsidP="00A468FF">
            <w:pPr>
              <w:spacing w:before="120"/>
              <w:jc w:val="both"/>
              <w:rPr>
                <w:sz w:val="22"/>
                <w:szCs w:val="22"/>
              </w:rPr>
            </w:pPr>
          </w:p>
          <w:p w:rsidR="00A468FF" w:rsidRPr="00A468FF" w:rsidRDefault="00A468FF" w:rsidP="00A468FF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Opis przedmiotu zamówienia:</w:t>
            </w:r>
          </w:p>
          <w:p w:rsidR="00A468FF" w:rsidRPr="00A468FF" w:rsidRDefault="00A468FF" w:rsidP="00A468FF">
            <w:pPr>
              <w:spacing w:after="120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Przedmiotem zamówienia jest wykonanie konstrukcji wiaty carportu wraz z transportem elementów konstrukcji do Wydziałowego Laboratorium Badań Konstrukcji Wydziału Budownictwa, Inżynierii Środowiska i Architektury Politechniki Rzeszowskiej. Szczegółowy opis przedmiotu zamówienia </w:t>
            </w:r>
            <w:r w:rsidRPr="00A468FF">
              <w:rPr>
                <w:sz w:val="22"/>
                <w:szCs w:val="22"/>
              </w:rPr>
              <w:lastRenderedPageBreak/>
              <w:t>zawiera załącznik nr 2 do ogłoszenia.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468FF"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  <w:tr w:rsidR="00A468FF" w:rsidRPr="00A468FF" w:rsidTr="001D433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sz w:val="22"/>
                <w:szCs w:val="22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Zamawiający NIE DOPUSZCZA składania ofert częściowych</w:t>
            </w:r>
            <w:r w:rsidRPr="00A468FF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A468FF" w:rsidRPr="00A468FF" w:rsidRDefault="00A468FF" w:rsidP="00A468FF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t>Oferty nie zawierające pełnego zakresu przedmiotu zamówienia określonego w zadaniu częściowym zostaną odrzucone.</w:t>
            </w:r>
          </w:p>
          <w:p w:rsidR="00A468FF" w:rsidRPr="00A468FF" w:rsidRDefault="00A468FF" w:rsidP="00A468FF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t>Zamawiający NIE DOPUSZCZA składania ofert wariantowych</w:t>
            </w:r>
          </w:p>
        </w:tc>
      </w:tr>
    </w:tbl>
    <w:p w:rsidR="00A468FF" w:rsidRPr="00A468FF" w:rsidRDefault="00A468FF" w:rsidP="00A468FF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>42 dni od daty udzielenia zamówienia</w:t>
            </w:r>
            <w:r w:rsidRPr="00A468FF">
              <w:rPr>
                <w:sz w:val="22"/>
                <w:szCs w:val="22"/>
              </w:rPr>
              <w:t xml:space="preserve"> </w:t>
            </w:r>
          </w:p>
        </w:tc>
      </w:tr>
    </w:tbl>
    <w:p w:rsidR="00A468FF" w:rsidRPr="00A468FF" w:rsidRDefault="00A468FF" w:rsidP="00A468FF">
      <w:pPr>
        <w:spacing w:before="120" w:after="120" w:line="276" w:lineRule="auto"/>
        <w:jc w:val="both"/>
        <w:rPr>
          <w:b/>
          <w:noProof/>
          <w:sz w:val="12"/>
          <w:szCs w:val="22"/>
        </w:rPr>
      </w:pPr>
    </w:p>
    <w:p w:rsidR="00A468FF" w:rsidRPr="00A468FF" w:rsidRDefault="00A468FF" w:rsidP="00A468FF">
      <w:pPr>
        <w:spacing w:before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IV. 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/>
                <w:bCs/>
                <w:iCs/>
                <w:sz w:val="22"/>
                <w:szCs w:val="22"/>
              </w:rPr>
              <w:t xml:space="preserve">Oferta </w:t>
            </w:r>
            <w:r w:rsidRPr="00A468FF">
              <w:rPr>
                <w:b/>
                <w:bCs/>
                <w:iCs/>
                <w:sz w:val="22"/>
                <w:szCs w:val="22"/>
                <w:u w:val="single"/>
              </w:rPr>
              <w:t>musi być</w:t>
            </w:r>
            <w:r w:rsidRPr="00A468FF">
              <w:rPr>
                <w:b/>
                <w:bCs/>
                <w:iCs/>
                <w:sz w:val="22"/>
                <w:szCs w:val="22"/>
              </w:rPr>
              <w:t xml:space="preserve"> sporządzona według wzoru formularza oferty stanowiącego załącznik nr 1 do niniejszego zaproszenia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 xml:space="preserve">Wykonawca może złożyć </w:t>
            </w:r>
            <w:r w:rsidRPr="00A468FF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Do oferty </w:t>
            </w:r>
            <w:r w:rsidRPr="00A468FF">
              <w:rPr>
                <w:rFonts w:eastAsia="Calibri"/>
                <w:b/>
                <w:bCs/>
                <w:color w:val="000000"/>
                <w:sz w:val="22"/>
                <w:szCs w:val="22"/>
                <w:u w:val="single"/>
              </w:rPr>
              <w:t>należy dołączyć</w:t>
            </w:r>
            <w:r w:rsidRPr="00A468FF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 w:rsidRPr="00A468FF">
              <w:rPr>
                <w:rFonts w:eastAsia="Calibri"/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 xml:space="preserve">ść 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oferty musi odpowiada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 xml:space="preserve">ć 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>ś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ci niniejszego ogłoszenia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 w:rsidRPr="00A468FF">
              <w:rPr>
                <w:b/>
                <w:bCs/>
                <w:iCs/>
                <w:sz w:val="22"/>
                <w:szCs w:val="22"/>
              </w:rPr>
              <w:t>języku polskim, zrozumiale i czytelnie, napisana komputerowo lub nieścieralnym atramentem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Oferta wraz ze stanowiącymi jej integralną część załącznikami </w:t>
            </w:r>
            <w:r w:rsidRPr="00A468FF"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Oferta </w:t>
            </w:r>
            <w:r w:rsidRPr="00A468FF"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 w:rsidRPr="00A468FF"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 w:rsidRPr="00A468FF">
              <w:rPr>
                <w:b/>
                <w:sz w:val="22"/>
                <w:szCs w:val="22"/>
                <w:u w:val="single"/>
              </w:rPr>
              <w:t>pełnomocnictwo</w:t>
            </w:r>
            <w:r w:rsidRPr="00A468FF">
              <w:rPr>
                <w:sz w:val="22"/>
                <w:szCs w:val="22"/>
              </w:rPr>
              <w:t>, które należy dołączyć do składanej oferty.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/>
                <w:sz w:val="22"/>
                <w:szCs w:val="22"/>
                <w:u w:val="single"/>
              </w:rPr>
              <w:t xml:space="preserve">Zamawiający dopuszcza podpisanie oferty elektronicznie (za pomocą kwalifikowanego podpisu elektronicznego, podpisu zaufanego lub podpisu osobistego) przez osobę uprawnioną do reprezentowania Wykonawcy </w:t>
            </w:r>
            <w:r w:rsidRPr="00A468FF">
              <w:rPr>
                <w:rFonts w:eastAsia="Calibri"/>
                <w:sz w:val="22"/>
                <w:szCs w:val="22"/>
              </w:rPr>
              <w:t xml:space="preserve">zgodnie z formą reprezentacji określoną w </w:t>
            </w:r>
            <w:r w:rsidRPr="00A468FF">
              <w:rPr>
                <w:rFonts w:eastAsia="Calibri"/>
                <w:sz w:val="22"/>
                <w:szCs w:val="22"/>
              </w:rPr>
              <w:lastRenderedPageBreak/>
              <w:t xml:space="preserve">dokumentach rejestrowych, lub przez osobę posiadającą ważne </w:t>
            </w:r>
            <w:r w:rsidRPr="00A468FF"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 w:rsidRPr="00A468FF">
              <w:rPr>
                <w:rFonts w:eastAsia="Calibri"/>
                <w:sz w:val="22"/>
                <w:szCs w:val="22"/>
              </w:rPr>
              <w:t>, które należy dołączyć do składanej oferty.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>Upoważnienie - 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A468FF" w:rsidRPr="00A468FF" w:rsidRDefault="00A468FF" w:rsidP="00A468FF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A468F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A468FF" w:rsidRPr="00A468FF" w:rsidRDefault="00A468FF" w:rsidP="00A468FF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A468FF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V. </w:t>
      </w:r>
      <w:r w:rsidRPr="00A468FF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Przy wyborze najkorzystniejszej oferty zamawiający będzie kierować się następującymi kryteriami:</w:t>
            </w:r>
            <w:r w:rsidRPr="00A468FF">
              <w:rPr>
                <w:sz w:val="22"/>
                <w:szCs w:val="22"/>
              </w:rPr>
              <w:t>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5568"/>
              <w:gridCol w:w="2289"/>
            </w:tblGrid>
            <w:tr w:rsidR="00A468FF" w:rsidRPr="00A468FF" w:rsidTr="001D4338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A468FF" w:rsidRPr="00A468FF" w:rsidTr="001D4338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100 %</w:t>
                  </w:r>
                </w:p>
              </w:tc>
            </w:tr>
          </w:tbl>
          <w:p w:rsidR="00A468FF" w:rsidRPr="00A468FF" w:rsidRDefault="00A468FF" w:rsidP="00A468FF">
            <w:p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A468FF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7857"/>
            </w:tblGrid>
            <w:tr w:rsidR="00A468FF" w:rsidRPr="00A468FF" w:rsidTr="001D4338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A468FF" w:rsidRPr="00A468FF" w:rsidTr="001D4338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68FF" w:rsidRPr="00A468FF" w:rsidRDefault="00A468FF" w:rsidP="00A468FF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Liczba punktów = ( Cmin/Cof ) * 100 * waga</w:t>
                  </w:r>
                </w:p>
                <w:p w:rsidR="00A468FF" w:rsidRPr="00A468FF" w:rsidRDefault="00A468FF" w:rsidP="00A468FF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gdzie:</w:t>
                  </w:r>
                </w:p>
                <w:p w:rsidR="00A468FF" w:rsidRPr="00A468FF" w:rsidRDefault="00A468FF" w:rsidP="00A468FF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- Cmin - najniższa cena spośród wszystkich ofert</w:t>
                  </w:r>
                </w:p>
                <w:p w:rsidR="00A468FF" w:rsidRPr="00A468FF" w:rsidRDefault="00A468FF" w:rsidP="00A468FF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lastRenderedPageBreak/>
                    <w:t>- Cof -  cena podana w ofercie</w:t>
                  </w:r>
                </w:p>
              </w:tc>
            </w:tr>
          </w:tbl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sz w:val="22"/>
                <w:szCs w:val="24"/>
              </w:rPr>
              <w:lastRenderedPageBreak/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:rsidR="00A468FF" w:rsidRPr="00A468FF" w:rsidRDefault="00A468FF" w:rsidP="00A468FF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468FF">
              <w:rPr>
                <w:b/>
                <w:color w:val="000000"/>
                <w:sz w:val="22"/>
                <w:szCs w:val="22"/>
              </w:rPr>
              <w:t>BADANIE OFERT:</w:t>
            </w:r>
          </w:p>
          <w:p w:rsidR="00A468FF" w:rsidRPr="00A468FF" w:rsidRDefault="00A468FF" w:rsidP="00A468FF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  <w:r w:rsidRPr="00A468FF">
              <w:rPr>
                <w:color w:val="000000"/>
                <w:sz w:val="22"/>
                <w:szCs w:val="22"/>
              </w:rPr>
              <w:br/>
              <w:t>W przypadku gdy oferta najkorzystniejsza będzie podlegała odrzuceniu, proces badania ofert zostanie przeprowadzony w stosunku do kolejnej oferty w rankingu.</w:t>
            </w:r>
          </w:p>
          <w:p w:rsidR="00A468FF" w:rsidRPr="00A468FF" w:rsidRDefault="00A468FF" w:rsidP="00A468FF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A468FF" w:rsidRPr="00A468FF" w:rsidRDefault="00A468FF" w:rsidP="00A468FF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Oceniane będą </w:t>
            </w:r>
            <w:r w:rsidRPr="00A468FF">
              <w:rPr>
                <w:b/>
                <w:bCs/>
                <w:sz w:val="22"/>
                <w:szCs w:val="22"/>
              </w:rPr>
              <w:t xml:space="preserve">wyłącznie </w:t>
            </w:r>
            <w:r w:rsidRPr="00A468FF">
              <w:rPr>
                <w:sz w:val="22"/>
                <w:szCs w:val="22"/>
              </w:rPr>
              <w:t xml:space="preserve">oferty: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kompletne,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złożone zgodnie z terminem wyznaczonym w niniejszym ogłoszeniu,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zgodne z treścią niniejszego ogłoszenia,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niepodlegające odrzuceniu </w:t>
            </w:r>
          </w:p>
          <w:p w:rsidR="00A468FF" w:rsidRPr="00A468FF" w:rsidRDefault="00A468FF" w:rsidP="00A468FF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A468FF" w:rsidRPr="00A468FF" w:rsidRDefault="00A468FF" w:rsidP="00A468FF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468FF" w:rsidRPr="00A468FF" w:rsidRDefault="00A468FF" w:rsidP="00A468FF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A468FF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 W NASTĘPUJĄCYCH PRZYPADKACH:</w:t>
            </w:r>
          </w:p>
          <w:p w:rsidR="00A468FF" w:rsidRPr="00A468FF" w:rsidRDefault="00A468FF" w:rsidP="00A468FF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iCs/>
                <w:color w:val="000000"/>
                <w:sz w:val="22"/>
                <w:szCs w:val="22"/>
                <w:lang w:eastAsia="en-US"/>
              </w:rPr>
              <w:lastRenderedPageBreak/>
              <w:t>Wykonawcy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, który złożył więcej niż jedną ofertę w prowadzonym postępowaniu. </w:t>
            </w:r>
          </w:p>
          <w:p w:rsidR="00A468FF" w:rsidRPr="00A468FF" w:rsidRDefault="00A468FF" w:rsidP="00A468FF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Treść złożonej oferty n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ie odpowiada warunkom postępowania. </w:t>
            </w:r>
          </w:p>
          <w:p w:rsidR="00A468FF" w:rsidRPr="00A468FF" w:rsidRDefault="00A468FF" w:rsidP="00A468FF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>Oferty złożone po terminie.</w:t>
            </w:r>
          </w:p>
          <w:p w:rsidR="00A468FF" w:rsidRPr="00A468FF" w:rsidRDefault="00A468FF" w:rsidP="00A468FF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Zawiera omyłki rachunkowe w obliczeniu ceny, których nie można poprawić na zasadzie oczywistych omyłek rachunkowych.</w:t>
            </w:r>
          </w:p>
          <w:p w:rsidR="00A468FF" w:rsidRPr="00A468FF" w:rsidRDefault="00A468FF" w:rsidP="00A468FF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A468FF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POSTĘPOWANIA:</w:t>
            </w:r>
          </w:p>
          <w:p w:rsidR="00A468FF" w:rsidRPr="00A468FF" w:rsidRDefault="00A468FF" w:rsidP="00A468FF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468FF" w:rsidRPr="00A468FF" w:rsidRDefault="00A468FF" w:rsidP="00A468FF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Zamawiający 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 xml:space="preserve">zastrzega sobie prawo do unieważnienia niniejszego postępowania </w:t>
            </w: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jeżeli nie wpłynie żadna ważna oferta. </w:t>
            </w:r>
          </w:p>
          <w:p w:rsidR="00A468FF" w:rsidRPr="00A468FF" w:rsidRDefault="00A468FF" w:rsidP="00A468FF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>Zamawiający zastrzega sobie prawo do unieważnienia niniejszego w sytuacji, kiedy cena za wykonanie zamówienia przekracza kwotę, jaką Zamawiający zamierza przeznaczyć na realizację zamówienia.</w:t>
            </w:r>
          </w:p>
        </w:tc>
      </w:tr>
    </w:tbl>
    <w:p w:rsidR="00A468FF" w:rsidRPr="00A468FF" w:rsidRDefault="00A468FF" w:rsidP="00A468FF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VI. </w:t>
      </w:r>
      <w:r w:rsidRPr="00A468FF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Wynagrodzenie zostanie wypłacone Wykonawcy zgodnie z postanowieniami umowy stanowiącej załącznik nr 5 do niniejszego ogłoszenia</w:t>
            </w:r>
          </w:p>
        </w:tc>
      </w:tr>
    </w:tbl>
    <w:p w:rsidR="00A468FF" w:rsidRPr="00A468FF" w:rsidRDefault="00A468FF" w:rsidP="00A468FF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VIII. </w:t>
      </w:r>
      <w:r w:rsidRPr="00A468FF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A468FF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A468FF">
              <w:rPr>
                <w:sz w:val="22"/>
                <w:szCs w:val="22"/>
                <w:lang w:val="en-US"/>
              </w:rPr>
              <w:t xml:space="preserve">e-mail m.pekala@prz.edu.pl, 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A468FF">
              <w:rPr>
                <w:b/>
                <w:sz w:val="22"/>
                <w:szCs w:val="22"/>
              </w:rPr>
              <w:t>zaznaczeniem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468FF">
              <w:rPr>
                <w:b/>
                <w:sz w:val="22"/>
                <w:szCs w:val="22"/>
                <w:lang w:val="en-US"/>
              </w:rPr>
              <w:br/>
              <w:t xml:space="preserve">w </w:t>
            </w:r>
            <w:r w:rsidRPr="00A468FF">
              <w:rPr>
                <w:b/>
                <w:sz w:val="22"/>
                <w:szCs w:val="22"/>
              </w:rPr>
              <w:t>tytule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468FF">
              <w:rPr>
                <w:b/>
                <w:sz w:val="22"/>
                <w:szCs w:val="22"/>
              </w:rPr>
              <w:t>wiadomości: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A468FF" w:rsidRPr="00A468FF" w:rsidRDefault="00A468FF" w:rsidP="00A468FF">
            <w:pPr>
              <w:spacing w:before="120" w:after="240" w:line="276" w:lineRule="auto"/>
              <w:jc w:val="center"/>
              <w:rPr>
                <w:b/>
                <w:sz w:val="24"/>
                <w:szCs w:val="22"/>
                <w:lang w:val="en-US"/>
              </w:rPr>
            </w:pPr>
          </w:p>
          <w:p w:rsidR="00A468FF" w:rsidRPr="00A468FF" w:rsidRDefault="00A468FF" w:rsidP="00A468FF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A468FF">
              <w:rPr>
                <w:b/>
                <w:sz w:val="24"/>
                <w:szCs w:val="22"/>
                <w:lang w:val="en-US"/>
              </w:rPr>
              <w:t xml:space="preserve">“NA/O/259/2022 - </w:t>
            </w:r>
            <w:r w:rsidRPr="00A468FF">
              <w:rPr>
                <w:b/>
                <w:sz w:val="24"/>
                <w:szCs w:val="22"/>
              </w:rPr>
              <w:t>oferta</w:t>
            </w:r>
            <w:r w:rsidRPr="00A468FF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A468FF">
              <w:rPr>
                <w:b/>
                <w:sz w:val="24"/>
                <w:szCs w:val="22"/>
              </w:rPr>
              <w:t xml:space="preserve">na: </w:t>
            </w:r>
            <w:r w:rsidRPr="00A468FF">
              <w:rPr>
                <w:b/>
                <w:sz w:val="24"/>
                <w:szCs w:val="22"/>
              </w:rPr>
              <w:br/>
            </w:r>
            <w:r w:rsidRPr="00A468FF">
              <w:rPr>
                <w:b/>
                <w:bCs/>
                <w:i/>
                <w:iCs/>
                <w:sz w:val="22"/>
                <w:szCs w:val="22"/>
              </w:rPr>
              <w:t>„Wykonanie konstrukcji wiaty</w:t>
            </w:r>
            <w:r w:rsidRPr="00A468FF">
              <w:rPr>
                <w:b/>
                <w:sz w:val="24"/>
                <w:szCs w:val="22"/>
              </w:rPr>
              <w:t>”</w:t>
            </w:r>
          </w:p>
          <w:p w:rsidR="00A468FF" w:rsidRPr="00A468FF" w:rsidRDefault="00A468FF" w:rsidP="00A468FF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lastRenderedPageBreak/>
              <w:t xml:space="preserve">W terminie do </w:t>
            </w:r>
            <w:r w:rsidRPr="00A468FF">
              <w:rPr>
                <w:noProof/>
                <w:sz w:val="22"/>
                <w:szCs w:val="22"/>
              </w:rPr>
              <w:t xml:space="preserve">dnia </w:t>
            </w:r>
            <w:r w:rsidRPr="00A468FF">
              <w:rPr>
                <w:b/>
                <w:noProof/>
                <w:sz w:val="24"/>
                <w:szCs w:val="22"/>
                <w:u w:val="single"/>
              </w:rPr>
              <w:t>2022-10-11 do godz. 10:00.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 xml:space="preserve">Termin związania ofertą: </w:t>
            </w:r>
            <w:r w:rsidRPr="00A468FF">
              <w:rPr>
                <w:sz w:val="22"/>
                <w:szCs w:val="22"/>
              </w:rPr>
              <w:t>30 dn</w:t>
            </w:r>
            <w:r w:rsidRPr="00A468FF">
              <w:rPr>
                <w:bCs/>
                <w:sz w:val="22"/>
                <w:szCs w:val="22"/>
              </w:rPr>
              <w:t>i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68FF">
              <w:rPr>
                <w:b/>
                <w:bCs/>
                <w:sz w:val="22"/>
                <w:szCs w:val="22"/>
              </w:rPr>
              <w:t>Termin otwarcia ofert</w:t>
            </w:r>
            <w:r w:rsidRPr="00A468FF">
              <w:rPr>
                <w:bCs/>
                <w:sz w:val="22"/>
                <w:szCs w:val="22"/>
              </w:rPr>
              <w:t xml:space="preserve">: </w:t>
            </w:r>
            <w:r w:rsidRPr="00A468FF">
              <w:rPr>
                <w:b/>
                <w:bCs/>
                <w:sz w:val="24"/>
                <w:szCs w:val="22"/>
                <w:u w:val="single"/>
              </w:rPr>
              <w:t>2022-10-11, godz. 10:15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A468FF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A468FF">
              <w:rPr>
                <w:i/>
                <w:color w:val="000000"/>
                <w:sz w:val="22"/>
                <w:szCs w:val="22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:rsidR="00A468FF" w:rsidRPr="00A468FF" w:rsidRDefault="00A468FF" w:rsidP="00A468FF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A468FF">
        <w:rPr>
          <w:b/>
          <w:noProof/>
          <w:sz w:val="24"/>
          <w:szCs w:val="24"/>
        </w:rPr>
        <w:t xml:space="preserve">IX. </w:t>
      </w:r>
      <w:r w:rsidRPr="00A468FF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A468FF" w:rsidRPr="00A468FF" w:rsidTr="001D433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FF" w:rsidRPr="00A468FF" w:rsidRDefault="00A468FF" w:rsidP="00A468FF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A468FF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A468FF" w:rsidRPr="00A468FF" w:rsidRDefault="00A468FF" w:rsidP="00A468FF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:rsidR="00A468FF" w:rsidRPr="00A468FF" w:rsidRDefault="00A468FF" w:rsidP="00A468FF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X.</w:t>
      </w:r>
      <w:r w:rsidRPr="00A468FF">
        <w:rPr>
          <w:bCs/>
          <w:color w:val="000000"/>
          <w:sz w:val="24"/>
          <w:szCs w:val="22"/>
        </w:rPr>
        <w:t xml:space="preserve"> </w:t>
      </w:r>
      <w:r w:rsidRPr="00A468FF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A468FF" w:rsidRPr="00A468FF" w:rsidTr="001D4338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8FF" w:rsidRPr="00A468FF" w:rsidRDefault="00A468FF" w:rsidP="00A468FF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A468FF">
              <w:rPr>
                <w:rFonts w:eastAsia="Calibri"/>
                <w:sz w:val="22"/>
                <w:szCs w:val="22"/>
                <w:lang w:val="en-US" w:eastAsia="en-US"/>
              </w:rPr>
              <w:t>e-mailem: m.pekala@prz.edu.pl</w:t>
            </w:r>
          </w:p>
          <w:p w:rsidR="00A468FF" w:rsidRPr="00A468FF" w:rsidRDefault="00A468FF" w:rsidP="00A468FF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468FF" w:rsidRPr="00A468FF" w:rsidRDefault="00A468FF" w:rsidP="00A468FF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A468FF" w:rsidRPr="00A468FF" w:rsidRDefault="00A468FF" w:rsidP="00A468FF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A468FF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A468FF" w:rsidRPr="00A468FF" w:rsidRDefault="00A468FF" w:rsidP="00A468FF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A468FF" w:rsidRPr="00A468FF" w:rsidRDefault="00A468FF" w:rsidP="00A468FF">
      <w:pPr>
        <w:spacing w:before="240" w:after="240" w:line="276" w:lineRule="auto"/>
        <w:rPr>
          <w:i/>
          <w:sz w:val="24"/>
          <w:szCs w:val="22"/>
        </w:rPr>
      </w:pPr>
    </w:p>
    <w:p w:rsidR="00A468FF" w:rsidRPr="00A468FF" w:rsidRDefault="00A468FF" w:rsidP="00A468FF">
      <w:pPr>
        <w:spacing w:before="240" w:after="240" w:line="276" w:lineRule="auto"/>
        <w:rPr>
          <w:i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XI.</w:t>
      </w:r>
      <w:r w:rsidRPr="00A468FF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:rsidR="00A468FF" w:rsidRPr="00A468FF" w:rsidRDefault="00A468FF" w:rsidP="00A468FF">
      <w:pPr>
        <w:spacing w:before="120" w:after="120" w:line="276" w:lineRule="auto"/>
        <w:rPr>
          <w:sz w:val="22"/>
          <w:szCs w:val="22"/>
        </w:rPr>
      </w:pPr>
    </w:p>
    <w:p w:rsidR="00A468FF" w:rsidRPr="00A468FF" w:rsidRDefault="00A468FF" w:rsidP="00A468FF">
      <w:pPr>
        <w:spacing w:before="120" w:after="120" w:line="276" w:lineRule="auto"/>
        <w:rPr>
          <w:sz w:val="22"/>
          <w:szCs w:val="22"/>
        </w:rPr>
      </w:pPr>
    </w:p>
    <w:p w:rsidR="00A468FF" w:rsidRPr="00A468FF" w:rsidRDefault="00A468FF" w:rsidP="00A468FF">
      <w:pPr>
        <w:spacing w:before="120" w:after="120" w:line="276" w:lineRule="auto"/>
        <w:jc w:val="right"/>
        <w:rPr>
          <w:sz w:val="22"/>
          <w:szCs w:val="22"/>
        </w:rPr>
      </w:pPr>
      <w:r w:rsidRPr="00A468FF">
        <w:rPr>
          <w:sz w:val="22"/>
          <w:szCs w:val="22"/>
        </w:rPr>
        <w:t>________________________</w:t>
      </w:r>
    </w:p>
    <w:p w:rsidR="00A468FF" w:rsidRPr="00A468FF" w:rsidRDefault="00A468FF" w:rsidP="00A468FF">
      <w:p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F8425D" w:rsidRPr="00560721" w:rsidRDefault="00F8425D" w:rsidP="00560721"/>
    <w:sectPr w:rsidR="00F8425D" w:rsidRPr="00560721" w:rsidSect="004A3065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31B" w:rsidRDefault="0020531B">
      <w:r>
        <w:separator/>
      </w:r>
    </w:p>
  </w:endnote>
  <w:endnote w:type="continuationSeparator" w:id="0">
    <w:p w:rsidR="0020531B" w:rsidRDefault="0020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D56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6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67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567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31B" w:rsidRDefault="0020531B">
      <w:r>
        <w:separator/>
      </w:r>
    </w:p>
  </w:footnote>
  <w:footnote w:type="continuationSeparator" w:id="0">
    <w:p w:rsidR="0020531B" w:rsidRDefault="00205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75" w:rsidRDefault="00CD5675" w:rsidP="00CD5675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CD5675" w:rsidRDefault="00CD5675" w:rsidP="00CD5675">
    <w:pPr>
      <w:rPr>
        <w:b/>
        <w:bCs/>
        <w:sz w:val="24"/>
      </w:rPr>
    </w:pPr>
  </w:p>
  <w:p w:rsidR="00CD5675" w:rsidRDefault="00CD5675" w:rsidP="00CD5675">
    <w:pPr>
      <w:autoSpaceDE w:val="0"/>
      <w:autoSpaceDN w:val="0"/>
      <w:adjustRightInd w:val="0"/>
      <w:jc w:val="both"/>
      <w:rPr>
        <w:rFonts w:ascii="CIDFont+F4" w:hAnsi="CIDFont+F4" w:cs="CIDFont+F4"/>
        <w:sz w:val="24"/>
        <w:szCs w:val="24"/>
      </w:rPr>
    </w:pPr>
    <w:r w:rsidRPr="004E4149"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</w:t>
    </w:r>
    <w:r>
      <w:rPr>
        <w:rFonts w:ascii="CIDFont+F4" w:hAnsi="CIDFont+F4" w:cs="CIDFont+F4"/>
        <w:sz w:val="16"/>
        <w:szCs w:val="16"/>
      </w:rPr>
      <w:t xml:space="preserve"> </w:t>
    </w:r>
    <w:r w:rsidRPr="004E4149">
      <w:rPr>
        <w:rFonts w:ascii="CIDFont+F4" w:hAnsi="CIDFont+F4" w:cs="CIDFont+F4"/>
        <w:sz w:val="16"/>
        <w:szCs w:val="16"/>
      </w:rPr>
      <w:t>Województwa Podkarpackiego na lata 2014-2020</w:t>
    </w:r>
    <w:r>
      <w:rPr>
        <w:rFonts w:ascii="CIDFont+F4" w:hAnsi="CIDFont+F4" w:cs="CIDFont+F4"/>
        <w:sz w:val="24"/>
        <w:szCs w:val="24"/>
      </w:rPr>
      <w:t>.</w:t>
    </w:r>
  </w:p>
  <w:p w:rsidR="00AF01B7" w:rsidRDefault="00AF0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6A80E75"/>
    <w:multiLevelType w:val="multilevel"/>
    <w:tmpl w:val="281C22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5"/>
  </w:num>
  <w:num w:numId="3">
    <w:abstractNumId w:val="28"/>
  </w:num>
  <w:num w:numId="4">
    <w:abstractNumId w:val="34"/>
  </w:num>
  <w:num w:numId="5">
    <w:abstractNumId w:val="14"/>
  </w:num>
  <w:num w:numId="6">
    <w:abstractNumId w:val="18"/>
  </w:num>
  <w:num w:numId="7">
    <w:abstractNumId w:val="31"/>
  </w:num>
  <w:num w:numId="8">
    <w:abstractNumId w:val="25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1"/>
  </w:num>
  <w:num w:numId="12">
    <w:abstractNumId w:val="37"/>
  </w:num>
  <w:num w:numId="13">
    <w:abstractNumId w:val="5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13"/>
  </w:num>
  <w:num w:numId="17">
    <w:abstractNumId w:val="10"/>
  </w:num>
  <w:num w:numId="18">
    <w:abstractNumId w:val="33"/>
  </w:num>
  <w:num w:numId="19">
    <w:abstractNumId w:val="17"/>
  </w:num>
  <w:num w:numId="20">
    <w:abstractNumId w:val="9"/>
  </w:num>
  <w:num w:numId="21">
    <w:abstractNumId w:val="6"/>
  </w:num>
  <w:num w:numId="22">
    <w:abstractNumId w:val="39"/>
  </w:num>
  <w:num w:numId="23">
    <w:abstractNumId w:val="4"/>
  </w:num>
  <w:num w:numId="24">
    <w:abstractNumId w:val="16"/>
  </w:num>
  <w:num w:numId="25">
    <w:abstractNumId w:val="30"/>
  </w:num>
  <w:num w:numId="26">
    <w:abstractNumId w:val="21"/>
  </w:num>
  <w:num w:numId="27">
    <w:abstractNumId w:val="15"/>
  </w:num>
  <w:num w:numId="28">
    <w:abstractNumId w:val="12"/>
  </w:num>
  <w:num w:numId="29">
    <w:abstractNumId w:val="20"/>
  </w:num>
  <w:num w:numId="30">
    <w:abstractNumId w:val="26"/>
  </w:num>
  <w:num w:numId="31">
    <w:abstractNumId w:val="8"/>
  </w:num>
  <w:num w:numId="32">
    <w:abstractNumId w:val="0"/>
  </w:num>
  <w:num w:numId="33">
    <w:abstractNumId w:val="19"/>
  </w:num>
  <w:num w:numId="34">
    <w:abstractNumId w:val="32"/>
  </w:num>
  <w:num w:numId="35">
    <w:abstractNumId w:val="2"/>
  </w:num>
  <w:num w:numId="36">
    <w:abstractNumId w:val="3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31B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0531B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0721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468F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AF01B7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CD5675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6C3B9F"/>
  <w15:chartTrackingRefBased/>
  <w15:docId w15:val="{16455040-FDB2-43DA-BFA1-7B46791F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Znak">
    <w:name w:val="Nagłówek Znak"/>
    <w:link w:val="Nagwek"/>
    <w:rsid w:val="00CD5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al@prz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1092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2022-10-03T12:44:00Z</cp:lastPrinted>
  <dcterms:created xsi:type="dcterms:W3CDTF">2022-10-03T12:44:00Z</dcterms:created>
  <dcterms:modified xsi:type="dcterms:W3CDTF">2022-10-03T12:44:00Z</dcterms:modified>
</cp:coreProperties>
</file>