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830C1" w14:textId="2094677E" w:rsidR="00FB7F50" w:rsidRPr="00DD3EAB" w:rsidRDefault="00B559FB" w:rsidP="00DD3EAB">
      <w:pPr>
        <w:spacing w:after="240" w:line="276" w:lineRule="auto"/>
        <w:jc w:val="right"/>
      </w:pPr>
      <w:bookmarkStart w:id="0" w:name="_Hlk53520193"/>
      <w:r w:rsidRPr="00DD3EAB">
        <w:t>Rzeszów</w:t>
      </w:r>
      <w:r w:rsidR="00FB7F50" w:rsidRPr="00DD3EAB">
        <w:t xml:space="preserve"> dnia: </w:t>
      </w:r>
      <w:r w:rsidRPr="00DD3EAB">
        <w:t>2022-10-04</w:t>
      </w:r>
    </w:p>
    <w:p w14:paraId="4DE30A1F" w14:textId="77777777" w:rsidR="00FB7F50" w:rsidRPr="00DD3EAB" w:rsidRDefault="00FB7F50" w:rsidP="00DD3EAB">
      <w:pPr>
        <w:spacing w:after="240" w:line="276" w:lineRule="auto"/>
      </w:pPr>
    </w:p>
    <w:p w14:paraId="61E568A9" w14:textId="77777777" w:rsidR="00B559FB" w:rsidRPr="00DD3EAB" w:rsidRDefault="00B559FB" w:rsidP="00DD3EAB">
      <w:pPr>
        <w:spacing w:after="40" w:line="276" w:lineRule="auto"/>
        <w:rPr>
          <w:b/>
          <w:bCs/>
        </w:rPr>
      </w:pPr>
      <w:r w:rsidRPr="00DD3EAB">
        <w:rPr>
          <w:b/>
          <w:bCs/>
        </w:rPr>
        <w:t>Politechnika Rzeszowska</w:t>
      </w:r>
    </w:p>
    <w:p w14:paraId="1A0825F9" w14:textId="38ED0D23" w:rsidR="00FB7F50" w:rsidRPr="00DD3EAB" w:rsidRDefault="00B559FB" w:rsidP="00DD3EAB">
      <w:pPr>
        <w:spacing w:after="40" w:line="276" w:lineRule="auto"/>
        <w:rPr>
          <w:b/>
          <w:bCs/>
        </w:rPr>
      </w:pPr>
      <w:r w:rsidRPr="00DD3EAB">
        <w:rPr>
          <w:b/>
          <w:bCs/>
        </w:rPr>
        <w:t>Dział Zamówień Publicznych</w:t>
      </w:r>
    </w:p>
    <w:p w14:paraId="45A58BB6" w14:textId="37086CB5" w:rsidR="00FB7F50" w:rsidRPr="00DD3EAB" w:rsidRDefault="00B559FB" w:rsidP="00DD3EAB">
      <w:pPr>
        <w:spacing w:line="276" w:lineRule="auto"/>
      </w:pPr>
      <w:r w:rsidRPr="00DD3EAB">
        <w:t>Al. Powstańców Warszawy</w:t>
      </w:r>
      <w:r w:rsidR="00FB7F50" w:rsidRPr="00DD3EAB">
        <w:t xml:space="preserve"> </w:t>
      </w:r>
      <w:r w:rsidRPr="00DD3EAB">
        <w:t>12</w:t>
      </w:r>
    </w:p>
    <w:p w14:paraId="7AED9F2D" w14:textId="2CE57EA1" w:rsidR="00FB7F50" w:rsidRPr="00DD3EAB" w:rsidRDefault="00B559FB" w:rsidP="00DD3EAB">
      <w:pPr>
        <w:spacing w:line="276" w:lineRule="auto"/>
      </w:pPr>
      <w:r w:rsidRPr="00DD3EAB">
        <w:t>35-959</w:t>
      </w:r>
      <w:r w:rsidR="00FB7F50" w:rsidRPr="00DD3EAB">
        <w:t xml:space="preserve"> </w:t>
      </w:r>
      <w:r w:rsidRPr="00DD3EAB">
        <w:t>Rzeszów</w:t>
      </w:r>
    </w:p>
    <w:p w14:paraId="09008E4B" w14:textId="77777777" w:rsidR="00FB7F50" w:rsidRPr="00DD3EAB" w:rsidRDefault="00FB7F50" w:rsidP="00DD3EAB">
      <w:pPr>
        <w:spacing w:line="276" w:lineRule="auto"/>
        <w:jc w:val="both"/>
        <w:rPr>
          <w:bCs/>
        </w:rPr>
      </w:pPr>
      <w:r w:rsidRPr="00DD3EAB">
        <w:rPr>
          <w:bCs/>
        </w:rPr>
        <w:t>……………………………………</w:t>
      </w:r>
      <w:r w:rsidR="004E7234" w:rsidRPr="00DD3EAB">
        <w:rPr>
          <w:bCs/>
        </w:rPr>
        <w:t>………….</w:t>
      </w:r>
    </w:p>
    <w:p w14:paraId="755F79FB" w14:textId="77777777" w:rsidR="00E62859" w:rsidRPr="00A17CDB" w:rsidRDefault="00FB7F50" w:rsidP="00DD3EAB">
      <w:pPr>
        <w:spacing w:line="276" w:lineRule="auto"/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AD78EDD" w14:textId="77777777" w:rsidR="008642B3" w:rsidRDefault="00A17CDB" w:rsidP="00DD3EAB">
      <w:pPr>
        <w:pStyle w:val="Nagwek1"/>
        <w:spacing w:before="600" w:line="276" w:lineRule="auto"/>
        <w:rPr>
          <w:sz w:val="28"/>
        </w:rPr>
      </w:pPr>
      <w:r>
        <w:rPr>
          <w:sz w:val="28"/>
        </w:rPr>
        <w:t>OGŁOSZENIE</w:t>
      </w:r>
    </w:p>
    <w:p w14:paraId="6A9097B6" w14:textId="77777777" w:rsidR="008642B3" w:rsidRDefault="008642B3" w:rsidP="00DD3EAB">
      <w:pPr>
        <w:spacing w:after="480"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2"/>
      </w:tblGrid>
      <w:tr w:rsidR="00B559FB" w:rsidRPr="00DD3EAB" w14:paraId="732905AF" w14:textId="77777777" w:rsidTr="00932989">
        <w:trPr>
          <w:trHeight w:val="638"/>
        </w:trPr>
        <w:tc>
          <w:tcPr>
            <w:tcW w:w="959" w:type="dxa"/>
            <w:shd w:val="clear" w:color="auto" w:fill="auto"/>
          </w:tcPr>
          <w:p w14:paraId="36A61182" w14:textId="77777777" w:rsidR="00B559FB" w:rsidRPr="00DD3EAB" w:rsidRDefault="00B559FB" w:rsidP="00DD3EAB">
            <w:pPr>
              <w:spacing w:after="60" w:line="276" w:lineRule="auto"/>
              <w:jc w:val="both"/>
            </w:pPr>
            <w:r w:rsidRPr="00DD3EAB"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FA7A0D" w14:textId="1E8942D1" w:rsidR="00B559FB" w:rsidRPr="00DD3EAB" w:rsidRDefault="00B559FB" w:rsidP="00DD3EAB">
            <w:pPr>
              <w:spacing w:after="60" w:line="276" w:lineRule="auto"/>
              <w:jc w:val="both"/>
            </w:pPr>
            <w:r w:rsidRPr="00DD3EAB">
              <w:t xml:space="preserve">postępowania o udzielenie zamówienia publicznego, prowadzonego w trybie </w:t>
            </w:r>
            <w:r w:rsidRPr="00DD3EAB">
              <w:t>uproszczone (pozaustawowe)</w:t>
            </w:r>
            <w:r w:rsidRPr="00DD3EAB">
              <w:rPr>
                <w:b/>
              </w:rPr>
              <w:t xml:space="preserve"> </w:t>
            </w:r>
            <w:r w:rsidRPr="00DD3EAB">
              <w:rPr>
                <w:bCs/>
              </w:rPr>
              <w:t>na</w:t>
            </w:r>
            <w:r w:rsidRPr="00DD3EAB">
              <w:rPr>
                <w:b/>
              </w:rPr>
              <w:t xml:space="preserve"> </w:t>
            </w:r>
            <w:r w:rsidRPr="00DD3EAB">
              <w:rPr>
                <w:bCs/>
              </w:rPr>
              <w:t>”</w:t>
            </w:r>
            <w:r w:rsidRPr="00DD3EAB">
              <w:rPr>
                <w:b/>
                <w:bCs/>
              </w:rPr>
              <w:t>Dostawa przecinarki taśmowej</w:t>
            </w:r>
            <w:r w:rsidRPr="00DD3EAB">
              <w:rPr>
                <w:bCs/>
              </w:rPr>
              <w:t>”</w:t>
            </w:r>
            <w:r w:rsidRPr="00DD3EAB">
              <w:rPr>
                <w:b/>
              </w:rPr>
              <w:t xml:space="preserve"> </w:t>
            </w:r>
            <w:r w:rsidRPr="00DD3EAB">
              <w:rPr>
                <w:bCs/>
              </w:rPr>
              <w:t>– znak sprawy</w:t>
            </w:r>
            <w:r w:rsidRPr="00DD3EAB">
              <w:rPr>
                <w:b/>
              </w:rPr>
              <w:t xml:space="preserve"> </w:t>
            </w:r>
            <w:r w:rsidRPr="00DD3EAB">
              <w:rPr>
                <w:b/>
              </w:rPr>
              <w:t>NA/O/253/2022</w:t>
            </w:r>
            <w:r w:rsidRPr="00DD3EAB">
              <w:rPr>
                <w:bCs/>
              </w:rPr>
              <w:t>.</w:t>
            </w:r>
          </w:p>
        </w:tc>
      </w:tr>
    </w:tbl>
    <w:p w14:paraId="138A712B" w14:textId="77777777" w:rsidR="00B559FB" w:rsidRPr="00DD3EAB" w:rsidRDefault="00B559FB" w:rsidP="00DD3EAB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DD3EAB">
        <w:t xml:space="preserve"> </w:t>
      </w:r>
      <w:r w:rsidR="00C65E53" w:rsidRPr="00DD3EAB">
        <w:t xml:space="preserve">Zamawiający, </w:t>
      </w:r>
      <w:r w:rsidRPr="00DD3EAB">
        <w:rPr>
          <w:b/>
        </w:rPr>
        <w:t>Politechnika Rzeszowska</w:t>
      </w:r>
    </w:p>
    <w:p w14:paraId="0A191085" w14:textId="77777777" w:rsidR="00DD3EAB" w:rsidRDefault="00DD3EAB" w:rsidP="00DD3EAB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/>
        </w:rPr>
      </w:pPr>
    </w:p>
    <w:p w14:paraId="713F3641" w14:textId="619AC8DF" w:rsidR="008642B3" w:rsidRPr="00DD3EAB" w:rsidRDefault="00B559FB" w:rsidP="00DD3EAB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</w:rPr>
      </w:pPr>
      <w:r w:rsidRPr="00DD3EAB">
        <w:rPr>
          <w:b/>
        </w:rPr>
        <w:t>Dział Zamówień Publicznych</w:t>
      </w:r>
      <w:r w:rsidR="00DD3EAB">
        <w:t xml:space="preserve"> </w:t>
      </w:r>
      <w:r w:rsidR="00C65E53" w:rsidRPr="00DD3EAB">
        <w:t>informuje</w:t>
      </w:r>
      <w:r w:rsidR="00D26ED6" w:rsidRPr="00DD3EAB">
        <w:t xml:space="preserve">, że w toczącym się postępowaniu o udzielenie zamówienia publicznego, jako </w:t>
      </w:r>
      <w:r w:rsidR="00756CDA" w:rsidRPr="00DD3EAB">
        <w:t>najkorzystniejsz</w:t>
      </w:r>
      <w:r w:rsidR="00D26ED6" w:rsidRPr="00DD3EAB">
        <w:t xml:space="preserve">a wybrana została </w:t>
      </w:r>
      <w:r w:rsidR="00756CDA" w:rsidRPr="00DD3EAB">
        <w:t>ofer</w:t>
      </w:r>
      <w:r w:rsidR="00D26ED6" w:rsidRPr="00DD3EAB">
        <w:t>t</w:t>
      </w:r>
      <w:r w:rsidR="009F0E5C" w:rsidRPr="00DD3EAB">
        <w:t>a</w:t>
      </w:r>
      <w:r w:rsidR="00D26ED6" w:rsidRPr="00DD3EAB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B559FB" w:rsidRPr="00DD3EAB" w14:paraId="7091DEE1" w14:textId="77777777" w:rsidTr="00DD3E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</w:tcPr>
          <w:p w14:paraId="0B2BCF01" w14:textId="6AD75AD6" w:rsidR="00B559FB" w:rsidRPr="00DD3EAB" w:rsidRDefault="00B559FB" w:rsidP="00DD3EAB">
            <w:pPr>
              <w:spacing w:before="60" w:after="60" w:line="276" w:lineRule="auto"/>
              <w:jc w:val="both"/>
              <w:rPr>
                <w:b/>
              </w:rPr>
            </w:pPr>
            <w:r w:rsidRPr="00DD3EAB">
              <w:rPr>
                <w:b/>
              </w:rPr>
              <w:t>METAL TECHNICS POLSKA Sp. z o.o. Sp.k.</w:t>
            </w:r>
          </w:p>
          <w:p w14:paraId="2AB1002E" w14:textId="24BCB4F7" w:rsidR="00B559FB" w:rsidRPr="00DD3EAB" w:rsidRDefault="00B559FB" w:rsidP="00DD3EAB">
            <w:pPr>
              <w:spacing w:before="60" w:after="60" w:line="276" w:lineRule="auto"/>
              <w:jc w:val="both"/>
              <w:rPr>
                <w:b/>
              </w:rPr>
            </w:pPr>
            <w:r w:rsidRPr="00DD3EAB">
              <w:rPr>
                <w:b/>
              </w:rPr>
              <w:t>ul. Ryżowa</w:t>
            </w:r>
            <w:r w:rsidRPr="00DD3EAB">
              <w:rPr>
                <w:b/>
              </w:rPr>
              <w:t xml:space="preserve"> </w:t>
            </w:r>
            <w:r w:rsidRPr="00DD3EAB">
              <w:rPr>
                <w:b/>
              </w:rPr>
              <w:t>43d</w:t>
            </w:r>
            <w:r w:rsidRPr="00DD3EAB">
              <w:rPr>
                <w:b/>
              </w:rPr>
              <w:t xml:space="preserve"> </w:t>
            </w:r>
            <w:r w:rsidRPr="00DD3EAB">
              <w:rPr>
                <w:b/>
              </w:rPr>
              <w:t>/1</w:t>
            </w:r>
          </w:p>
          <w:p w14:paraId="63609BA2" w14:textId="73210F23" w:rsidR="00B559FB" w:rsidRPr="00DD3EAB" w:rsidRDefault="00B559FB" w:rsidP="00DD3EAB">
            <w:pPr>
              <w:spacing w:before="60" w:after="60" w:line="276" w:lineRule="auto"/>
              <w:jc w:val="both"/>
              <w:rPr>
                <w:b/>
              </w:rPr>
            </w:pPr>
            <w:r w:rsidRPr="00DD3EAB">
              <w:rPr>
                <w:b/>
              </w:rPr>
              <w:t>02-495</w:t>
            </w:r>
            <w:r w:rsidRPr="00DD3EAB">
              <w:rPr>
                <w:b/>
              </w:rPr>
              <w:t xml:space="preserve"> </w:t>
            </w:r>
            <w:r w:rsidRPr="00DD3EAB">
              <w:rPr>
                <w:b/>
              </w:rPr>
              <w:t>Warszawa</w:t>
            </w:r>
          </w:p>
          <w:p w14:paraId="0C3F752A" w14:textId="77777777" w:rsidR="00B559FB" w:rsidRPr="00DD3EAB" w:rsidRDefault="00B559FB" w:rsidP="00DD3EAB">
            <w:pPr>
              <w:spacing w:before="60" w:after="60" w:line="276" w:lineRule="auto"/>
              <w:jc w:val="both"/>
            </w:pPr>
            <w:r w:rsidRPr="00DD3EAB">
              <w:t>na:</w:t>
            </w:r>
          </w:p>
          <w:p w14:paraId="3491D451" w14:textId="77777777" w:rsidR="00DD3EAB" w:rsidRPr="00DD3EAB" w:rsidRDefault="00B559FB" w:rsidP="00DD3EAB">
            <w:pPr>
              <w:spacing w:before="60" w:after="60" w:line="276" w:lineRule="auto"/>
              <w:jc w:val="both"/>
              <w:rPr>
                <w:b/>
                <w:bCs/>
                <w:i/>
                <w:iCs/>
              </w:rPr>
            </w:pPr>
            <w:r w:rsidRPr="00DD3EAB">
              <w:rPr>
                <w:b/>
                <w:bCs/>
                <w:i/>
                <w:iCs/>
              </w:rPr>
              <w:t>Dostawa przecinarki taśmowej</w:t>
            </w:r>
            <w:r w:rsidRPr="00DD3EAB">
              <w:rPr>
                <w:b/>
                <w:bCs/>
                <w:i/>
                <w:iCs/>
              </w:rPr>
              <w:t xml:space="preserve"> </w:t>
            </w:r>
          </w:p>
          <w:p w14:paraId="797E8187" w14:textId="48A672E0" w:rsidR="00B559FB" w:rsidRPr="00DD3EAB" w:rsidRDefault="00B559FB" w:rsidP="00DD3EAB">
            <w:pPr>
              <w:spacing w:before="60" w:after="60" w:line="276" w:lineRule="auto"/>
              <w:jc w:val="both"/>
              <w:rPr>
                <w:b/>
              </w:rPr>
            </w:pPr>
            <w:r w:rsidRPr="00DD3EAB">
              <w:t xml:space="preserve">za cenę brutto </w:t>
            </w:r>
            <w:r w:rsidRPr="00DD3EAB">
              <w:rPr>
                <w:b/>
              </w:rPr>
              <w:t>16 605.00 zł</w:t>
            </w:r>
            <w:r w:rsidRPr="00DD3EAB">
              <w:rPr>
                <w:bCs/>
              </w:rPr>
              <w:t>.</w:t>
            </w:r>
          </w:p>
          <w:p w14:paraId="053C1DDE" w14:textId="77777777" w:rsidR="00B559FB" w:rsidRPr="00DD3EAB" w:rsidRDefault="00B559FB" w:rsidP="00DD3EAB">
            <w:pPr>
              <w:spacing w:before="60" w:after="60" w:line="276" w:lineRule="auto"/>
              <w:jc w:val="both"/>
              <w:rPr>
                <w:color w:val="000000"/>
              </w:rPr>
            </w:pPr>
            <w:r w:rsidRPr="00DD3EAB">
              <w:rPr>
                <w:color w:val="000000"/>
                <w:u w:val="single"/>
              </w:rPr>
              <w:t>Uzasadnienie wyboru</w:t>
            </w:r>
            <w:r w:rsidRPr="00DD3EAB">
              <w:rPr>
                <w:color w:val="000000"/>
              </w:rPr>
              <w:t>:</w:t>
            </w:r>
          </w:p>
          <w:p w14:paraId="6E529102" w14:textId="4ADE49FD" w:rsidR="00B559FB" w:rsidRPr="00DD3EAB" w:rsidRDefault="00B559FB" w:rsidP="00DD3EAB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</w:pPr>
            <w:r w:rsidRPr="00DD3EAB">
              <w:t>Oferta zgodna z wymaganiami Zamawiającego, spełnia wszystkie warunki postawione przez Zamawiającego. Uzyskała największą liczbę punktów w ramach kryteriów oceny ofert. Wykonawca spełnia wszystkie warunki postawione przez Zamawiającego w niniejszym postępowaniu</w:t>
            </w:r>
          </w:p>
        </w:tc>
      </w:tr>
    </w:tbl>
    <w:p w14:paraId="77EB0051" w14:textId="77777777" w:rsidR="00DD3EAB" w:rsidRDefault="00DD3EAB" w:rsidP="00DD3EAB">
      <w:pPr>
        <w:spacing w:before="240" w:after="120" w:line="276" w:lineRule="auto"/>
        <w:jc w:val="both"/>
        <w:rPr>
          <w:color w:val="000000"/>
        </w:rPr>
      </w:pPr>
    </w:p>
    <w:p w14:paraId="530D3F7A" w14:textId="77777777" w:rsidR="00DD3EAB" w:rsidRDefault="00DD3EAB" w:rsidP="00DD3EAB">
      <w:pPr>
        <w:spacing w:before="240" w:after="120" w:line="276" w:lineRule="auto"/>
        <w:jc w:val="both"/>
        <w:rPr>
          <w:color w:val="000000"/>
        </w:rPr>
      </w:pPr>
    </w:p>
    <w:p w14:paraId="7F692CD0" w14:textId="3E491DF6" w:rsidR="003A0AFC" w:rsidRPr="00DD3EAB" w:rsidRDefault="00915B9E" w:rsidP="00DD3EAB">
      <w:pPr>
        <w:spacing w:before="240" w:after="120" w:line="276" w:lineRule="auto"/>
        <w:jc w:val="both"/>
        <w:rPr>
          <w:color w:val="000000"/>
        </w:rPr>
      </w:pPr>
      <w:r w:rsidRPr="00DD3EAB">
        <w:rPr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1"/>
        <w:gridCol w:w="4731"/>
        <w:gridCol w:w="1796"/>
        <w:gridCol w:w="1640"/>
      </w:tblGrid>
      <w:tr w:rsidR="00DD3EAB" w:rsidRPr="00DD3EAB" w14:paraId="0F5C5102" w14:textId="77777777" w:rsidTr="00DD3EAB">
        <w:trPr>
          <w:trHeight w:val="510"/>
        </w:trPr>
        <w:tc>
          <w:tcPr>
            <w:tcW w:w="603" w:type="pct"/>
            <w:vAlign w:val="center"/>
          </w:tcPr>
          <w:p w14:paraId="00E91616" w14:textId="77777777" w:rsidR="00DD3EAB" w:rsidRPr="00DD3EAB" w:rsidRDefault="00DD3EAB" w:rsidP="00DD3EA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DD3EAB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2547" w:type="pct"/>
            <w:vAlign w:val="center"/>
          </w:tcPr>
          <w:p w14:paraId="0900FA79" w14:textId="77777777" w:rsidR="00DD3EAB" w:rsidRPr="00DD3EAB" w:rsidRDefault="00DD3EAB" w:rsidP="00DD3EA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3EAB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967" w:type="pct"/>
            <w:vAlign w:val="center"/>
          </w:tcPr>
          <w:p w14:paraId="0595BB72" w14:textId="6327E3D6" w:rsidR="00DD3EAB" w:rsidRPr="00DD3EAB" w:rsidRDefault="00DD3EAB" w:rsidP="00DD3EAB">
            <w:pPr>
              <w:pStyle w:val="Zwykytekst"/>
              <w:spacing w:before="40" w:after="4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883" w:type="pct"/>
            <w:vAlign w:val="center"/>
          </w:tcPr>
          <w:p w14:paraId="4674F15D" w14:textId="77777777" w:rsidR="00DD3EAB" w:rsidRPr="00DD3EAB" w:rsidRDefault="00DD3EAB" w:rsidP="00DD3EA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3EAB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DD3EAB" w:rsidRPr="00DD3EAB" w14:paraId="5939E684" w14:textId="77777777" w:rsidTr="00DD3EAB">
        <w:tc>
          <w:tcPr>
            <w:tcW w:w="603" w:type="pct"/>
            <w:vAlign w:val="center"/>
          </w:tcPr>
          <w:p w14:paraId="639C737F" w14:textId="77777777" w:rsidR="00DD3EAB" w:rsidRPr="00DD3EAB" w:rsidRDefault="00DD3EAB" w:rsidP="00DD3EA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3E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pct"/>
            <w:vAlign w:val="center"/>
          </w:tcPr>
          <w:p w14:paraId="0407AAB4" w14:textId="77777777" w:rsidR="00DD3EAB" w:rsidRPr="00DD3EAB" w:rsidRDefault="00DD3EAB" w:rsidP="00DD3EAB">
            <w:pPr>
              <w:pStyle w:val="Zwykytekst"/>
              <w:spacing w:before="40" w:after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3EAB">
              <w:rPr>
                <w:rFonts w:ascii="Times New Roman" w:hAnsi="Times New Roman" w:cs="Times New Roman"/>
                <w:b/>
                <w:sz w:val="24"/>
                <w:szCs w:val="24"/>
              </w:rPr>
              <w:t>ELEKTRO-MET Spółka Cywilna</w:t>
            </w:r>
          </w:p>
          <w:p w14:paraId="352C6D85" w14:textId="77777777" w:rsidR="00DD3EAB" w:rsidRPr="00DD3EAB" w:rsidRDefault="00DD3EAB" w:rsidP="00DD3EAB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>Handlowa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04724EA7" w14:textId="77777777" w:rsidR="00DD3EAB" w:rsidRPr="00DD3EAB" w:rsidRDefault="00DD3EAB" w:rsidP="00DD3EA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>35-103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>Rzeszów</w:t>
            </w:r>
          </w:p>
        </w:tc>
        <w:tc>
          <w:tcPr>
            <w:tcW w:w="967" w:type="pct"/>
            <w:vAlign w:val="center"/>
          </w:tcPr>
          <w:p w14:paraId="30400D26" w14:textId="2E7DA8DB" w:rsidR="00DD3EAB" w:rsidRPr="00DD3EAB" w:rsidRDefault="00DD3EAB" w:rsidP="00DD3EA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3E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70,36</w:t>
            </w:r>
          </w:p>
        </w:tc>
        <w:tc>
          <w:tcPr>
            <w:tcW w:w="883" w:type="pct"/>
            <w:vAlign w:val="center"/>
          </w:tcPr>
          <w:p w14:paraId="132DA5AF" w14:textId="6E4C900A" w:rsidR="00DD3EAB" w:rsidRPr="00DD3EAB" w:rsidRDefault="00DD3EAB" w:rsidP="00DD3EA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3E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70,36</w:t>
            </w:r>
          </w:p>
        </w:tc>
      </w:tr>
      <w:tr w:rsidR="00DD3EAB" w:rsidRPr="00DD3EAB" w14:paraId="2BF1FC3D" w14:textId="77777777" w:rsidTr="00DD3EAB">
        <w:tc>
          <w:tcPr>
            <w:tcW w:w="603" w:type="pct"/>
            <w:vAlign w:val="center"/>
          </w:tcPr>
          <w:p w14:paraId="32268180" w14:textId="641E5D9A" w:rsidR="00DD3EAB" w:rsidRPr="00DD3EAB" w:rsidRDefault="00DD3EAB" w:rsidP="00DD3EA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3EA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7" w:type="pct"/>
            <w:vAlign w:val="center"/>
          </w:tcPr>
          <w:p w14:paraId="0A42EA5D" w14:textId="3A751A30" w:rsidR="00DD3EAB" w:rsidRPr="00DD3EAB" w:rsidRDefault="00DD3EAB" w:rsidP="00DD3EAB">
            <w:pPr>
              <w:pStyle w:val="Zwykytekst"/>
              <w:spacing w:before="40" w:after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D3EAB">
              <w:rPr>
                <w:rFonts w:ascii="Times New Roman" w:hAnsi="Times New Roman" w:cs="Times New Roman"/>
                <w:b/>
                <w:sz w:val="24"/>
                <w:szCs w:val="24"/>
              </w:rPr>
              <w:t>Eurometal</w:t>
            </w:r>
            <w:proofErr w:type="spellEnd"/>
            <w:r w:rsidRPr="00DD3E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sp. z o.o. Obrabiarki do metalu</w:t>
            </w:r>
          </w:p>
          <w:p w14:paraId="4425A39D" w14:textId="010EF097" w:rsidR="00DD3EAB" w:rsidRPr="00DD3EAB" w:rsidRDefault="00DD3EAB" w:rsidP="00DD3EAB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>Miszewko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>41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73028FDB" w14:textId="221072EC" w:rsidR="00DD3EAB" w:rsidRPr="00DD3EAB" w:rsidRDefault="00DD3EAB" w:rsidP="00DD3EA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>80-297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>Banino k/Gdańska</w:t>
            </w:r>
          </w:p>
        </w:tc>
        <w:tc>
          <w:tcPr>
            <w:tcW w:w="967" w:type="pct"/>
            <w:vAlign w:val="center"/>
          </w:tcPr>
          <w:p w14:paraId="4455ABE3" w14:textId="4FB1DC4F" w:rsidR="00DD3EAB" w:rsidRPr="00DD3EAB" w:rsidRDefault="00DD3EAB" w:rsidP="00DD3EA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3E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55,36</w:t>
            </w:r>
          </w:p>
        </w:tc>
        <w:tc>
          <w:tcPr>
            <w:tcW w:w="883" w:type="pct"/>
            <w:vAlign w:val="center"/>
          </w:tcPr>
          <w:p w14:paraId="4EDDBEEA" w14:textId="5D24DDA9" w:rsidR="00DD3EAB" w:rsidRPr="00DD3EAB" w:rsidRDefault="00DD3EAB" w:rsidP="00DD3EA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3E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55,36</w:t>
            </w:r>
          </w:p>
        </w:tc>
      </w:tr>
      <w:tr w:rsidR="00DD3EAB" w:rsidRPr="00DD3EAB" w14:paraId="15968A30" w14:textId="77777777" w:rsidTr="00DD3EAB">
        <w:tc>
          <w:tcPr>
            <w:tcW w:w="603" w:type="pct"/>
            <w:vAlign w:val="center"/>
          </w:tcPr>
          <w:p w14:paraId="3C2DDB69" w14:textId="2E720140" w:rsidR="00DD3EAB" w:rsidRPr="00DD3EAB" w:rsidRDefault="00DD3EAB" w:rsidP="00DD3EA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3EA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7" w:type="pct"/>
            <w:vAlign w:val="center"/>
          </w:tcPr>
          <w:p w14:paraId="46472CB3" w14:textId="24CD989B" w:rsidR="00DD3EAB" w:rsidRPr="00DD3EAB" w:rsidRDefault="00DD3EAB" w:rsidP="00DD3EAB">
            <w:pPr>
              <w:pStyle w:val="Zwykytekst"/>
              <w:spacing w:before="40" w:after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3EAB">
              <w:rPr>
                <w:rFonts w:ascii="Times New Roman" w:hAnsi="Times New Roman" w:cs="Times New Roman"/>
                <w:b/>
                <w:sz w:val="24"/>
                <w:szCs w:val="24"/>
              </w:rPr>
              <w:t>METAL TECHNICS POLSKA Sp. z o.o. Sp.k.</w:t>
            </w:r>
          </w:p>
          <w:p w14:paraId="338ABBE6" w14:textId="5E2A3B71" w:rsidR="00DD3EAB" w:rsidRPr="00DD3EAB" w:rsidRDefault="00DD3EAB" w:rsidP="00DD3EAB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>ul. Ryżowa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>43d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>/1</w:t>
            </w:r>
          </w:p>
          <w:p w14:paraId="6C573D78" w14:textId="0CCA9867" w:rsidR="00DD3EAB" w:rsidRPr="00DD3EAB" w:rsidRDefault="00DD3EAB" w:rsidP="00DD3EA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>02-495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>Warszawa</w:t>
            </w:r>
          </w:p>
        </w:tc>
        <w:tc>
          <w:tcPr>
            <w:tcW w:w="967" w:type="pct"/>
            <w:vAlign w:val="center"/>
          </w:tcPr>
          <w:p w14:paraId="69DE1968" w14:textId="7F48B99A" w:rsidR="00DD3EAB" w:rsidRPr="00DD3EAB" w:rsidRDefault="00DD3EAB" w:rsidP="00DD3EA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3E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100,00</w:t>
            </w:r>
          </w:p>
        </w:tc>
        <w:tc>
          <w:tcPr>
            <w:tcW w:w="883" w:type="pct"/>
            <w:vAlign w:val="center"/>
          </w:tcPr>
          <w:p w14:paraId="50C0F57D" w14:textId="5B518115" w:rsidR="00DD3EAB" w:rsidRPr="00DD3EAB" w:rsidRDefault="00DD3EAB" w:rsidP="00DD3EA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3E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100,00</w:t>
            </w:r>
          </w:p>
        </w:tc>
      </w:tr>
      <w:tr w:rsidR="00DD3EAB" w:rsidRPr="00DD3EAB" w14:paraId="0585BCA0" w14:textId="77777777" w:rsidTr="00DD3EAB">
        <w:tc>
          <w:tcPr>
            <w:tcW w:w="603" w:type="pct"/>
            <w:vAlign w:val="center"/>
          </w:tcPr>
          <w:p w14:paraId="2C4A2092" w14:textId="58BF57CF" w:rsidR="00DD3EAB" w:rsidRPr="00DD3EAB" w:rsidRDefault="00DD3EAB" w:rsidP="00DD3EA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3EA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7" w:type="pct"/>
            <w:vAlign w:val="center"/>
          </w:tcPr>
          <w:p w14:paraId="32D03C62" w14:textId="59660E18" w:rsidR="00DD3EAB" w:rsidRPr="00DD3EAB" w:rsidRDefault="00DD3EAB" w:rsidP="00DD3EAB">
            <w:pPr>
              <w:pStyle w:val="Zwykytekst"/>
              <w:spacing w:before="40" w:after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3EAB">
              <w:rPr>
                <w:rFonts w:ascii="Times New Roman" w:hAnsi="Times New Roman" w:cs="Times New Roman"/>
                <w:b/>
                <w:sz w:val="24"/>
                <w:szCs w:val="24"/>
              </w:rPr>
              <w:t>Rywal-RHC Sp. z o. o. o/Rzeszów</w:t>
            </w:r>
          </w:p>
          <w:p w14:paraId="79A9500B" w14:textId="7D5C2C8D" w:rsidR="00DD3EAB" w:rsidRPr="00DD3EAB" w:rsidRDefault="00DD3EAB" w:rsidP="00DD3EAB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>ul. Reja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6F70AB08" w14:textId="66D9DBF1" w:rsidR="00DD3EAB" w:rsidRPr="00DD3EAB" w:rsidRDefault="00DD3EAB" w:rsidP="00DD3EA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>35-211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3EAB">
              <w:rPr>
                <w:rFonts w:ascii="Times New Roman" w:hAnsi="Times New Roman" w:cs="Times New Roman"/>
                <w:bCs/>
                <w:sz w:val="24"/>
                <w:szCs w:val="24"/>
              </w:rPr>
              <w:t>Rzeszów</w:t>
            </w:r>
          </w:p>
        </w:tc>
        <w:tc>
          <w:tcPr>
            <w:tcW w:w="967" w:type="pct"/>
            <w:vAlign w:val="center"/>
          </w:tcPr>
          <w:p w14:paraId="505E479E" w14:textId="165940E9" w:rsidR="00DD3EAB" w:rsidRPr="00DD3EAB" w:rsidRDefault="00DD3EAB" w:rsidP="00DD3EA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3E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37,60</w:t>
            </w:r>
          </w:p>
        </w:tc>
        <w:tc>
          <w:tcPr>
            <w:tcW w:w="883" w:type="pct"/>
            <w:vAlign w:val="center"/>
          </w:tcPr>
          <w:p w14:paraId="1958FA44" w14:textId="752F2AD8" w:rsidR="00DD3EAB" w:rsidRPr="00DD3EAB" w:rsidRDefault="00DD3EAB" w:rsidP="00DD3EA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3E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37,60</w:t>
            </w:r>
          </w:p>
        </w:tc>
      </w:tr>
    </w:tbl>
    <w:p w14:paraId="1D4D3BC8" w14:textId="77777777" w:rsidR="00E85D70" w:rsidRPr="00DD3EAB" w:rsidRDefault="00E85D70" w:rsidP="00DD3EAB">
      <w:pPr>
        <w:spacing w:before="120" w:line="276" w:lineRule="auto"/>
        <w:ind w:firstLine="709"/>
        <w:jc w:val="both"/>
        <w:rPr>
          <w:color w:val="000000"/>
        </w:rPr>
      </w:pPr>
    </w:p>
    <w:p w14:paraId="36FB3BBA" w14:textId="77777777" w:rsidR="00F960D7" w:rsidRPr="00DD3EAB" w:rsidRDefault="00F960D7" w:rsidP="00DD3EAB">
      <w:pPr>
        <w:spacing w:line="276" w:lineRule="auto"/>
        <w:jc w:val="both"/>
      </w:pPr>
    </w:p>
    <w:p w14:paraId="5F2F20C4" w14:textId="77777777" w:rsidR="00F960D7" w:rsidRPr="00DD3EAB" w:rsidRDefault="00F960D7" w:rsidP="00DD3EAB">
      <w:pPr>
        <w:spacing w:line="276" w:lineRule="auto"/>
        <w:jc w:val="both"/>
        <w:rPr>
          <w:bCs/>
        </w:rPr>
      </w:pPr>
    </w:p>
    <w:p w14:paraId="2E08E302" w14:textId="77777777" w:rsidR="00B464D3" w:rsidRPr="00DD3EAB" w:rsidRDefault="00B464D3" w:rsidP="00DD3EAB">
      <w:pPr>
        <w:spacing w:after="480" w:line="276" w:lineRule="auto"/>
        <w:ind w:left="3119" w:firstLine="425"/>
        <w:jc w:val="right"/>
        <w:rPr>
          <w:i/>
        </w:rPr>
      </w:pPr>
      <w:r w:rsidRPr="00DD3EAB">
        <w:rPr>
          <w:i/>
        </w:rPr>
        <w:t>Zamawiający</w:t>
      </w:r>
    </w:p>
    <w:bookmarkEnd w:id="0"/>
    <w:sectPr w:rsidR="00B464D3" w:rsidRPr="00DD3EAB" w:rsidSect="00DD3E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65E4B" w14:textId="77777777" w:rsidR="006801EB" w:rsidRDefault="006801EB">
      <w:r>
        <w:separator/>
      </w:r>
    </w:p>
  </w:endnote>
  <w:endnote w:type="continuationSeparator" w:id="0">
    <w:p w14:paraId="269EEC7C" w14:textId="77777777" w:rsidR="006801EB" w:rsidRDefault="00680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994A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C470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FD959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1605E4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62E7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90B5C" w14:textId="77777777" w:rsidR="006801EB" w:rsidRDefault="006801EB">
      <w:r>
        <w:separator/>
      </w:r>
    </w:p>
  </w:footnote>
  <w:footnote w:type="continuationSeparator" w:id="0">
    <w:p w14:paraId="49BF6861" w14:textId="77777777" w:rsidR="006801EB" w:rsidRDefault="00680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B83E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6E79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4074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01EB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01EB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59FB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D3EA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F4573"/>
  <w15:chartTrackingRefBased/>
  <w15:docId w15:val="{C3F26330-BBDB-4E64-BD95-42FD4B38B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196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Pękala</dc:creator>
  <cp:keywords/>
  <dc:description/>
  <cp:lastModifiedBy>Michał Pękala</cp:lastModifiedBy>
  <cp:revision>2</cp:revision>
  <cp:lastPrinted>2022-10-04T07:33:00Z</cp:lastPrinted>
  <dcterms:created xsi:type="dcterms:W3CDTF">2022-10-04T07:33:00Z</dcterms:created>
  <dcterms:modified xsi:type="dcterms:W3CDTF">2022-10-04T07:33:00Z</dcterms:modified>
</cp:coreProperties>
</file>