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BB547B" w:rsidRDefault="00ED509F" w:rsidP="008C5F3B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D509F">
        <w:rPr>
          <w:rFonts w:ascii="Arial" w:hAnsi="Arial" w:cs="Arial"/>
          <w:sz w:val="24"/>
          <w:szCs w:val="24"/>
        </w:rPr>
        <w:t>Rzeszów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D509F">
        <w:rPr>
          <w:rFonts w:ascii="Arial" w:hAnsi="Arial" w:cs="Arial"/>
          <w:sz w:val="24"/>
          <w:szCs w:val="24"/>
        </w:rPr>
        <w:t>2022-09-14</w:t>
      </w:r>
    </w:p>
    <w:p w:rsidR="00ED509F" w:rsidRPr="00ED509F" w:rsidRDefault="00ED509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D509F">
        <w:rPr>
          <w:rFonts w:ascii="Arial" w:hAnsi="Arial" w:cs="Arial"/>
          <w:b/>
          <w:bCs/>
          <w:sz w:val="24"/>
          <w:szCs w:val="24"/>
        </w:rPr>
        <w:t>Politechnika Rzeszowska</w:t>
      </w:r>
    </w:p>
    <w:p w:rsidR="00D665F5" w:rsidRPr="00BB547B" w:rsidRDefault="00ED509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D509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BB547B" w:rsidRDefault="00ED509F" w:rsidP="00D665F5">
      <w:pPr>
        <w:rPr>
          <w:rFonts w:ascii="Arial" w:hAnsi="Arial" w:cs="Arial"/>
          <w:sz w:val="24"/>
          <w:szCs w:val="24"/>
        </w:rPr>
      </w:pPr>
      <w:r w:rsidRPr="00ED509F">
        <w:rPr>
          <w:rFonts w:ascii="Arial" w:hAnsi="Arial" w:cs="Arial"/>
          <w:sz w:val="24"/>
          <w:szCs w:val="24"/>
        </w:rPr>
        <w:t>Al. 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D509F">
        <w:rPr>
          <w:rFonts w:ascii="Arial" w:hAnsi="Arial" w:cs="Arial"/>
          <w:sz w:val="24"/>
          <w:szCs w:val="24"/>
        </w:rPr>
        <w:t>12</w:t>
      </w:r>
    </w:p>
    <w:p w:rsidR="00D665F5" w:rsidRPr="00BB547B" w:rsidRDefault="00ED509F" w:rsidP="00D665F5">
      <w:pPr>
        <w:rPr>
          <w:rFonts w:ascii="Arial" w:hAnsi="Arial" w:cs="Arial"/>
          <w:sz w:val="24"/>
          <w:szCs w:val="24"/>
        </w:rPr>
      </w:pPr>
      <w:r w:rsidRPr="00ED509F">
        <w:rPr>
          <w:rFonts w:ascii="Arial" w:hAnsi="Arial" w:cs="Arial"/>
          <w:sz w:val="24"/>
          <w:szCs w:val="24"/>
        </w:rPr>
        <w:t>35-959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D509F">
        <w:rPr>
          <w:rFonts w:ascii="Arial" w:hAnsi="Arial" w:cs="Arial"/>
          <w:sz w:val="24"/>
          <w:szCs w:val="24"/>
        </w:rPr>
        <w:t>Rzeszów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2D3016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2D3016">
        <w:rPr>
          <w:rFonts w:ascii="Arial" w:hAnsi="Arial" w:cs="Arial"/>
        </w:rPr>
        <w:t>Znak sprawy:</w:t>
      </w:r>
      <w:r w:rsidRPr="002D3016">
        <w:rPr>
          <w:rFonts w:ascii="Arial" w:hAnsi="Arial" w:cs="Arial"/>
          <w:b/>
        </w:rPr>
        <w:t xml:space="preserve"> </w:t>
      </w:r>
      <w:r w:rsidR="00ED509F" w:rsidRPr="002D3016">
        <w:rPr>
          <w:rFonts w:ascii="Arial" w:hAnsi="Arial" w:cs="Arial"/>
          <w:b/>
        </w:rPr>
        <w:t>NA/O/227/2022</w:t>
      </w:r>
      <w:r w:rsidR="00A80738" w:rsidRPr="002D3016">
        <w:rPr>
          <w:rFonts w:ascii="Arial" w:hAnsi="Arial" w:cs="Arial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D3016" w:rsidRDefault="00A80738" w:rsidP="002D301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D301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2D3016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2D3016">
        <w:rPr>
          <w:rFonts w:ascii="Arial" w:hAnsi="Arial" w:cs="Arial"/>
          <w:bCs/>
        </w:rPr>
        <w:t xml:space="preserve">Dotyczy </w:t>
      </w:r>
      <w:r w:rsidRPr="002D3016">
        <w:rPr>
          <w:rFonts w:ascii="Arial" w:hAnsi="Arial" w:cs="Arial"/>
        </w:rPr>
        <w:t xml:space="preserve">postępowania o udzielenie zamówienia publicznego prowadzonego w trybie </w:t>
      </w:r>
      <w:r w:rsidR="00ED509F" w:rsidRPr="002D3016">
        <w:rPr>
          <w:rFonts w:ascii="Arial" w:hAnsi="Arial" w:cs="Arial"/>
        </w:rPr>
        <w:t>uproszczone (pozaustawowe)</w:t>
      </w:r>
      <w:r w:rsidRPr="002D3016">
        <w:rPr>
          <w:rFonts w:ascii="Arial" w:hAnsi="Arial" w:cs="Arial"/>
        </w:rPr>
        <w:t xml:space="preserve"> na:</w:t>
      </w:r>
    </w:p>
    <w:p w:rsidR="00A80738" w:rsidRPr="002D3016" w:rsidRDefault="00ED509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2D3016">
        <w:rPr>
          <w:rFonts w:ascii="Arial" w:hAnsi="Arial" w:cs="Arial"/>
          <w:b/>
          <w:sz w:val="20"/>
        </w:rPr>
        <w:t>Dostawa bielizny pościelowej, dostawa  gotowych firan</w:t>
      </w:r>
    </w:p>
    <w:p w:rsidR="00D665F5" w:rsidRPr="002D3016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2D3016">
        <w:rPr>
          <w:rFonts w:ascii="Arial" w:hAnsi="Arial" w:cs="Arial"/>
        </w:rPr>
        <w:t>Zamawiający, działając na podstawie art. 22</w:t>
      </w:r>
      <w:r w:rsidR="00FC7F5E" w:rsidRPr="002D3016">
        <w:rPr>
          <w:rFonts w:ascii="Arial" w:hAnsi="Arial" w:cs="Arial"/>
        </w:rPr>
        <w:t>2</w:t>
      </w:r>
      <w:r w:rsidRPr="002D3016">
        <w:rPr>
          <w:rFonts w:ascii="Arial" w:hAnsi="Arial" w:cs="Arial"/>
        </w:rPr>
        <w:t xml:space="preserve"> ust. 5 </w:t>
      </w:r>
      <w:r w:rsidRPr="002D3016">
        <w:rPr>
          <w:rFonts w:ascii="Arial" w:hAnsi="Arial" w:cs="Arial"/>
          <w:bCs/>
        </w:rPr>
        <w:t>ustawy z dnia 11 września 2019 r. Prawo zamówień publicznych</w:t>
      </w:r>
      <w:r w:rsidRPr="002D3016">
        <w:rPr>
          <w:rFonts w:ascii="Arial" w:hAnsi="Arial" w:cs="Arial"/>
        </w:rPr>
        <w:t xml:space="preserve"> </w:t>
      </w:r>
      <w:r w:rsidR="00ED509F" w:rsidRPr="002D3016">
        <w:rPr>
          <w:rFonts w:ascii="Arial" w:hAnsi="Arial" w:cs="Arial"/>
        </w:rPr>
        <w:t>(</w:t>
      </w:r>
      <w:proofErr w:type="spellStart"/>
      <w:r w:rsidR="00ED509F" w:rsidRPr="002D3016">
        <w:rPr>
          <w:rFonts w:ascii="Arial" w:hAnsi="Arial" w:cs="Arial"/>
        </w:rPr>
        <w:t>t.j</w:t>
      </w:r>
      <w:proofErr w:type="spellEnd"/>
      <w:r w:rsidR="00ED509F" w:rsidRPr="002D3016">
        <w:rPr>
          <w:rFonts w:ascii="Arial" w:hAnsi="Arial" w:cs="Arial"/>
        </w:rPr>
        <w:t xml:space="preserve">. Dz.U. z 2021r. poz. 1129 z </w:t>
      </w:r>
      <w:proofErr w:type="spellStart"/>
      <w:r w:rsidR="00ED509F" w:rsidRPr="002D3016">
        <w:rPr>
          <w:rFonts w:ascii="Arial" w:hAnsi="Arial" w:cs="Arial"/>
        </w:rPr>
        <w:t>późn</w:t>
      </w:r>
      <w:proofErr w:type="spellEnd"/>
      <w:r w:rsidR="00ED509F" w:rsidRPr="002D3016">
        <w:rPr>
          <w:rFonts w:ascii="Arial" w:hAnsi="Arial" w:cs="Arial"/>
        </w:rPr>
        <w:t>. zm.)</w:t>
      </w:r>
      <w:r w:rsidR="00490DC0" w:rsidRPr="002D3016">
        <w:rPr>
          <w:rFonts w:ascii="Arial" w:hAnsi="Arial" w:cs="Arial"/>
        </w:rPr>
        <w:t xml:space="preserve"> </w:t>
      </w:r>
      <w:r w:rsidRPr="002D3016">
        <w:rPr>
          <w:rFonts w:ascii="Arial" w:hAnsi="Arial" w:cs="Arial"/>
        </w:rPr>
        <w:t>udostępnia</w:t>
      </w:r>
      <w:r w:rsidR="00F95C33" w:rsidRPr="002D3016">
        <w:rPr>
          <w:rFonts w:ascii="Arial" w:hAnsi="Arial" w:cs="Arial"/>
        </w:rPr>
        <w:t xml:space="preserve"> </w:t>
      </w:r>
      <w:r w:rsidR="004C7E9B" w:rsidRPr="002D3016">
        <w:rPr>
          <w:rFonts w:ascii="Arial" w:hAnsi="Arial" w:cs="Arial"/>
        </w:rPr>
        <w:t>informacj</w:t>
      </w:r>
      <w:r w:rsidR="00577BC6" w:rsidRPr="002D3016">
        <w:rPr>
          <w:rFonts w:ascii="Arial" w:hAnsi="Arial" w:cs="Arial"/>
        </w:rPr>
        <w:t>ę</w:t>
      </w:r>
      <w:r w:rsidR="00035488" w:rsidRPr="002D3016">
        <w:rPr>
          <w:rFonts w:ascii="Arial" w:hAnsi="Arial" w:cs="Arial"/>
        </w:rPr>
        <w:t xml:space="preserve"> z otwarcia ofert</w:t>
      </w:r>
      <w:r w:rsidR="00577BC6" w:rsidRPr="002D3016">
        <w:rPr>
          <w:rFonts w:ascii="Arial" w:hAnsi="Arial" w:cs="Arial"/>
        </w:rPr>
        <w:t>.</w:t>
      </w:r>
    </w:p>
    <w:p w:rsidR="00A80738" w:rsidRPr="002D3016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2D3016">
        <w:rPr>
          <w:rFonts w:ascii="Arial" w:hAnsi="Arial" w:cs="Arial"/>
        </w:rPr>
        <w:t>Podczas otwarcia ofert, mającego miejsce</w:t>
      </w:r>
      <w:r w:rsidR="00FF4AB1" w:rsidRPr="002D3016">
        <w:rPr>
          <w:rFonts w:ascii="Arial" w:hAnsi="Arial" w:cs="Arial"/>
        </w:rPr>
        <w:t xml:space="preserve"> w dniu </w:t>
      </w:r>
      <w:r w:rsidR="00ED509F" w:rsidRPr="002D3016">
        <w:rPr>
          <w:rFonts w:ascii="Arial" w:hAnsi="Arial" w:cs="Arial"/>
        </w:rPr>
        <w:t>14/09/2022</w:t>
      </w:r>
      <w:r w:rsidR="00FF4AB1" w:rsidRPr="002D3016">
        <w:rPr>
          <w:rFonts w:ascii="Arial" w:hAnsi="Arial" w:cs="Arial"/>
        </w:rPr>
        <w:t xml:space="preserve"> o godz. </w:t>
      </w:r>
      <w:r w:rsidR="00ED509F" w:rsidRPr="002D3016">
        <w:rPr>
          <w:rFonts w:ascii="Arial" w:hAnsi="Arial" w:cs="Arial"/>
        </w:rPr>
        <w:t>10:15</w:t>
      </w:r>
      <w:r w:rsidRPr="002D3016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D3016" w:rsidTr="00C82837">
        <w:tc>
          <w:tcPr>
            <w:tcW w:w="993" w:type="dxa"/>
            <w:shd w:val="clear" w:color="auto" w:fill="auto"/>
            <w:vAlign w:val="center"/>
          </w:tcPr>
          <w:p w:rsidR="006B27ED" w:rsidRPr="002D301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D301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Nr</w:t>
            </w:r>
            <w:r w:rsidR="00C82837"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D3016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D301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Cena oferty</w:t>
            </w:r>
          </w:p>
        </w:tc>
      </w:tr>
      <w:tr w:rsidR="00ED509F" w:rsidRPr="002D3016" w:rsidTr="002B64C0">
        <w:tc>
          <w:tcPr>
            <w:tcW w:w="993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D509F" w:rsidRPr="002D3016" w:rsidRDefault="00ED509F" w:rsidP="002B64C0">
            <w:pPr>
              <w:spacing w:before="80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PPH Ewa</w:t>
            </w:r>
          </w:p>
          <w:p w:rsidR="00ED509F" w:rsidRPr="002D3016" w:rsidRDefault="00ED509F" w:rsidP="002B64C0">
            <w:pPr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Hallera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19/44</w:t>
            </w:r>
            <w:r w:rsidRPr="002D3016">
              <w:rPr>
                <w:rFonts w:ascii="Arial" w:hAnsi="Arial" w:cs="Arial"/>
              </w:rPr>
              <w:t xml:space="preserve"> </w:t>
            </w:r>
          </w:p>
          <w:p w:rsidR="00ED509F" w:rsidRPr="002D3016" w:rsidRDefault="00ED509F" w:rsidP="002B64C0">
            <w:pPr>
              <w:spacing w:after="80"/>
              <w:jc w:val="both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26-600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132 249.60 zł</w:t>
            </w:r>
          </w:p>
        </w:tc>
      </w:tr>
      <w:tr w:rsidR="00ED509F" w:rsidRPr="002D3016" w:rsidTr="002B64C0">
        <w:tc>
          <w:tcPr>
            <w:tcW w:w="993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D509F" w:rsidRPr="002D3016" w:rsidRDefault="00ED509F" w:rsidP="002B64C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D3016">
              <w:rPr>
                <w:rFonts w:ascii="Arial" w:hAnsi="Arial" w:cs="Arial"/>
              </w:rPr>
              <w:t>PAnczo</w:t>
            </w:r>
            <w:proofErr w:type="spellEnd"/>
            <w:r w:rsidRPr="002D3016">
              <w:rPr>
                <w:rFonts w:ascii="Arial" w:hAnsi="Arial" w:cs="Arial"/>
              </w:rPr>
              <w:t xml:space="preserve"> Karolina </w:t>
            </w:r>
            <w:proofErr w:type="spellStart"/>
            <w:r w:rsidRPr="002D3016">
              <w:rPr>
                <w:rFonts w:ascii="Arial" w:hAnsi="Arial" w:cs="Arial"/>
              </w:rPr>
              <w:t>Gonciarczyk</w:t>
            </w:r>
            <w:proofErr w:type="spellEnd"/>
          </w:p>
          <w:p w:rsidR="00ED509F" w:rsidRPr="002D3016" w:rsidRDefault="00ED509F" w:rsidP="002B64C0">
            <w:pPr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 xml:space="preserve">Marka </w:t>
            </w:r>
            <w:proofErr w:type="spellStart"/>
            <w:r w:rsidRPr="002D3016">
              <w:rPr>
                <w:rFonts w:ascii="Arial" w:hAnsi="Arial" w:cs="Arial"/>
              </w:rPr>
              <w:t>Radwanity</w:t>
            </w:r>
            <w:proofErr w:type="spellEnd"/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25</w:t>
            </w:r>
            <w:r w:rsidRPr="002D3016">
              <w:rPr>
                <w:rFonts w:ascii="Arial" w:hAnsi="Arial" w:cs="Arial"/>
              </w:rPr>
              <w:t xml:space="preserve"> </w:t>
            </w:r>
          </w:p>
          <w:p w:rsidR="00ED509F" w:rsidRPr="002D3016" w:rsidRDefault="00ED509F" w:rsidP="002B64C0">
            <w:pPr>
              <w:spacing w:after="80"/>
              <w:jc w:val="both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34-114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Brzeźnica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25 687.44 zł</w:t>
            </w:r>
          </w:p>
        </w:tc>
      </w:tr>
      <w:tr w:rsidR="00ED509F" w:rsidRPr="002D3016" w:rsidTr="002B64C0">
        <w:tc>
          <w:tcPr>
            <w:tcW w:w="993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D509F" w:rsidRPr="002D3016" w:rsidRDefault="00ED509F" w:rsidP="002B64C0">
            <w:pPr>
              <w:spacing w:before="80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Apolla Sp. z o.o.</w:t>
            </w:r>
          </w:p>
          <w:p w:rsidR="00ED509F" w:rsidRPr="002D3016" w:rsidRDefault="00ED509F" w:rsidP="002B64C0">
            <w:pPr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Barwałd Górny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372</w:t>
            </w:r>
            <w:r w:rsidRPr="002D3016">
              <w:rPr>
                <w:rFonts w:ascii="Arial" w:hAnsi="Arial" w:cs="Arial"/>
              </w:rPr>
              <w:t xml:space="preserve"> </w:t>
            </w:r>
          </w:p>
          <w:p w:rsidR="00ED509F" w:rsidRPr="002D3016" w:rsidRDefault="00ED509F" w:rsidP="002B64C0">
            <w:pPr>
              <w:spacing w:after="80"/>
              <w:jc w:val="both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34-130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Kalwaria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28 154.70 zł</w:t>
            </w:r>
          </w:p>
        </w:tc>
      </w:tr>
      <w:tr w:rsidR="00ED509F" w:rsidRPr="002D3016" w:rsidTr="002B64C0">
        <w:tc>
          <w:tcPr>
            <w:tcW w:w="993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D509F" w:rsidRPr="002D3016" w:rsidRDefault="00ED509F" w:rsidP="002B64C0">
            <w:pPr>
              <w:spacing w:before="80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 xml:space="preserve">Markizeta Solarscy </w:t>
            </w:r>
            <w:proofErr w:type="spellStart"/>
            <w:r w:rsidRPr="002D3016">
              <w:rPr>
                <w:rFonts w:ascii="Arial" w:hAnsi="Arial" w:cs="Arial"/>
              </w:rPr>
              <w:t>sp.j</w:t>
            </w:r>
            <w:proofErr w:type="spellEnd"/>
            <w:r w:rsidRPr="002D3016">
              <w:rPr>
                <w:rFonts w:ascii="Arial" w:hAnsi="Arial" w:cs="Arial"/>
              </w:rPr>
              <w:t>.</w:t>
            </w:r>
          </w:p>
          <w:p w:rsidR="00ED509F" w:rsidRPr="002D3016" w:rsidRDefault="00ED509F" w:rsidP="002B64C0">
            <w:pPr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Jana Pawła II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128</w:t>
            </w:r>
            <w:r w:rsidRPr="002D3016">
              <w:rPr>
                <w:rFonts w:ascii="Arial" w:hAnsi="Arial" w:cs="Arial"/>
              </w:rPr>
              <w:t xml:space="preserve"> </w:t>
            </w:r>
          </w:p>
          <w:p w:rsidR="00ED509F" w:rsidRPr="002D3016" w:rsidRDefault="00ED509F" w:rsidP="002B64C0">
            <w:pPr>
              <w:spacing w:after="80"/>
              <w:jc w:val="both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39-451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Skopanie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31 288.00 zł</w:t>
            </w:r>
          </w:p>
        </w:tc>
      </w:tr>
      <w:tr w:rsidR="00ED509F" w:rsidRPr="002D3016" w:rsidTr="002B64C0">
        <w:tc>
          <w:tcPr>
            <w:tcW w:w="993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D509F" w:rsidRPr="002D3016" w:rsidRDefault="00ED509F" w:rsidP="002B64C0">
            <w:pPr>
              <w:spacing w:before="80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Zakład Produkcji Pościeli</w:t>
            </w:r>
          </w:p>
          <w:p w:rsidR="00ED509F" w:rsidRPr="002D3016" w:rsidRDefault="00ED509F" w:rsidP="002B64C0">
            <w:pPr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Błotna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5</w:t>
            </w:r>
            <w:r w:rsidRPr="002D3016">
              <w:rPr>
                <w:rFonts w:ascii="Arial" w:hAnsi="Arial" w:cs="Arial"/>
              </w:rPr>
              <w:t xml:space="preserve"> </w:t>
            </w:r>
          </w:p>
          <w:p w:rsidR="00ED509F" w:rsidRPr="002D3016" w:rsidRDefault="00ED509F" w:rsidP="002B64C0">
            <w:pPr>
              <w:spacing w:after="80"/>
              <w:jc w:val="both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65-133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128 210.28 zł</w:t>
            </w:r>
          </w:p>
        </w:tc>
      </w:tr>
      <w:tr w:rsidR="00ED509F" w:rsidRPr="002D3016" w:rsidTr="002B64C0">
        <w:tc>
          <w:tcPr>
            <w:tcW w:w="993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D509F" w:rsidRPr="002D3016" w:rsidRDefault="00ED509F" w:rsidP="002B64C0">
            <w:pPr>
              <w:spacing w:before="80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Haft-Pol Głuch Michał</w:t>
            </w:r>
          </w:p>
          <w:p w:rsidR="00ED509F" w:rsidRPr="002D3016" w:rsidRDefault="00ED509F" w:rsidP="002B64C0">
            <w:pPr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Niska Jabłonica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31A</w:t>
            </w:r>
            <w:r w:rsidRPr="002D3016">
              <w:rPr>
                <w:rFonts w:ascii="Arial" w:hAnsi="Arial" w:cs="Arial"/>
              </w:rPr>
              <w:t xml:space="preserve"> </w:t>
            </w:r>
          </w:p>
          <w:p w:rsidR="00ED509F" w:rsidRPr="002D3016" w:rsidRDefault="00ED509F" w:rsidP="002B64C0">
            <w:pPr>
              <w:spacing w:after="80"/>
              <w:jc w:val="both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26-422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Borkowice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14 612.40 zł</w:t>
            </w:r>
          </w:p>
        </w:tc>
      </w:tr>
      <w:tr w:rsidR="00ED509F" w:rsidRPr="002D3016" w:rsidTr="002B64C0">
        <w:tc>
          <w:tcPr>
            <w:tcW w:w="993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D509F" w:rsidRPr="002D3016" w:rsidRDefault="00ED509F" w:rsidP="002B64C0">
            <w:pPr>
              <w:spacing w:before="80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 xml:space="preserve">PPHU Sara Agata </w:t>
            </w:r>
            <w:proofErr w:type="spellStart"/>
            <w:r w:rsidRPr="002D3016">
              <w:rPr>
                <w:rFonts w:ascii="Arial" w:hAnsi="Arial" w:cs="Arial"/>
              </w:rPr>
              <w:t>Komasara</w:t>
            </w:r>
            <w:proofErr w:type="spellEnd"/>
          </w:p>
          <w:p w:rsidR="00ED509F" w:rsidRPr="002D3016" w:rsidRDefault="00ED509F" w:rsidP="002B64C0">
            <w:pPr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 Maja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13</w:t>
            </w:r>
            <w:r w:rsidRPr="002D3016">
              <w:rPr>
                <w:rFonts w:ascii="Arial" w:hAnsi="Arial" w:cs="Arial"/>
              </w:rPr>
              <w:t xml:space="preserve"> </w:t>
            </w:r>
          </w:p>
          <w:p w:rsidR="00ED509F" w:rsidRPr="002D3016" w:rsidRDefault="00ED509F" w:rsidP="002B64C0">
            <w:pPr>
              <w:spacing w:after="80"/>
              <w:jc w:val="both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28-131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Solec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127 182.00 zł</w:t>
            </w:r>
          </w:p>
        </w:tc>
      </w:tr>
      <w:tr w:rsidR="00ED509F" w:rsidRPr="002D3016" w:rsidTr="002B64C0">
        <w:tc>
          <w:tcPr>
            <w:tcW w:w="993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D509F" w:rsidRPr="002D3016" w:rsidRDefault="00ED509F" w:rsidP="002B64C0">
            <w:pPr>
              <w:spacing w:before="80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VENA Anna Kapka</w:t>
            </w:r>
          </w:p>
          <w:p w:rsidR="00ED509F" w:rsidRPr="002D3016" w:rsidRDefault="00ED509F" w:rsidP="002B64C0">
            <w:pPr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Przy Rynku Wełnianym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13/2</w:t>
            </w:r>
            <w:r w:rsidRPr="002D3016">
              <w:rPr>
                <w:rFonts w:ascii="Arial" w:hAnsi="Arial" w:cs="Arial"/>
              </w:rPr>
              <w:t xml:space="preserve"> </w:t>
            </w:r>
          </w:p>
          <w:p w:rsidR="00ED509F" w:rsidRPr="002D3016" w:rsidRDefault="00ED509F" w:rsidP="002B64C0">
            <w:pPr>
              <w:spacing w:after="80"/>
              <w:jc w:val="both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87-100</w:t>
            </w:r>
            <w:r w:rsidRPr="002D3016">
              <w:rPr>
                <w:rFonts w:ascii="Arial" w:hAnsi="Arial" w:cs="Arial"/>
              </w:rPr>
              <w:t xml:space="preserve"> </w:t>
            </w:r>
            <w:r w:rsidRPr="002D3016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09F" w:rsidRPr="002D3016" w:rsidRDefault="00ED509F" w:rsidP="002B64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D3016">
              <w:rPr>
                <w:rFonts w:ascii="Arial" w:hAnsi="Arial" w:cs="Arial"/>
              </w:rPr>
              <w:t>108 953.40 zł</w:t>
            </w:r>
          </w:p>
        </w:tc>
      </w:tr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B9F" w:rsidRDefault="00124B9F">
      <w:r>
        <w:separator/>
      </w:r>
    </w:p>
  </w:endnote>
  <w:endnote w:type="continuationSeparator" w:id="0">
    <w:p w:rsidR="00124B9F" w:rsidRDefault="00124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5F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5F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4B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B9F" w:rsidRDefault="00124B9F">
      <w:r>
        <w:separator/>
      </w:r>
    </w:p>
  </w:footnote>
  <w:footnote w:type="continuationSeparator" w:id="0">
    <w:p w:rsidR="00124B9F" w:rsidRDefault="00124B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09F" w:rsidRDefault="00ED50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09F" w:rsidRDefault="00ED50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09F" w:rsidRDefault="00ED50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B9F"/>
    <w:rsid w:val="00007727"/>
    <w:rsid w:val="00017720"/>
    <w:rsid w:val="00035488"/>
    <w:rsid w:val="000D7F25"/>
    <w:rsid w:val="000E00E5"/>
    <w:rsid w:val="00124B9F"/>
    <w:rsid w:val="00173B20"/>
    <w:rsid w:val="001C69FF"/>
    <w:rsid w:val="0023318D"/>
    <w:rsid w:val="002D3016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C5F3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509F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91567B-0129-425D-806C-15DEDB86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209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2022-09-14T09:23:00Z</dcterms:created>
  <dcterms:modified xsi:type="dcterms:W3CDTF">2022-09-14T09:25:00Z</dcterms:modified>
</cp:coreProperties>
</file>