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F92" w:rsidRDefault="00605F92" w:rsidP="00605F92"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1pt;height:34.6pt;visibility:visible;mso-wrap-style:square">
            <v:imagedata r:id="rId6" o:title=" Fundusze Europejskie Program Regionalny, Rzeczpospolita Polska, Podkarpackie,  Unia Europejska EFRR"/>
          </v:shape>
        </w:pict>
      </w:r>
    </w:p>
    <w:p w:rsidR="00605F92" w:rsidRDefault="00605F92" w:rsidP="00605F92">
      <w:proofErr w:type="gramStart"/>
      <w:r>
        <w:t xml:space="preserve">RPO .RC .22.008 - </w:t>
      </w:r>
      <w:proofErr w:type="gramEnd"/>
      <w:r>
        <w:t>PCI N3_648 Innowacyjna sonda peptydowa oparta o strukturę receptora GLP-1R do screeningu kandydatów na leki w chorobach metabol</w:t>
      </w:r>
      <w:proofErr w:type="gramStart"/>
      <w:r>
        <w:t>;- zad</w:t>
      </w:r>
      <w:proofErr w:type="gramEnd"/>
      <w:r>
        <w:t xml:space="preserve"> 1 </w:t>
      </w:r>
    </w:p>
    <w:p w:rsidR="00605F92" w:rsidRPr="00016AE1" w:rsidRDefault="00605F92" w:rsidP="00605F92">
      <w:proofErr w:type="gramStart"/>
      <w:r w:rsidRPr="00016AE1">
        <w:t xml:space="preserve">RPO .RC .22.009 - </w:t>
      </w:r>
      <w:proofErr w:type="gramEnd"/>
      <w:r w:rsidRPr="00016AE1">
        <w:t xml:space="preserve">PCI N3_103 </w:t>
      </w:r>
      <w:proofErr w:type="spellStart"/>
      <w:r w:rsidRPr="00016AE1">
        <w:t>Antymikrobowe</w:t>
      </w:r>
      <w:proofErr w:type="spellEnd"/>
      <w:r w:rsidRPr="00016AE1">
        <w:t xml:space="preserve"> proekologiczne powłoki z lakierów </w:t>
      </w:r>
      <w:proofErr w:type="spellStart"/>
      <w:r w:rsidRPr="00016AE1">
        <w:t>proszk</w:t>
      </w:r>
      <w:proofErr w:type="spellEnd"/>
      <w:r w:rsidRPr="00016AE1">
        <w:t xml:space="preserve">. </w:t>
      </w:r>
      <w:proofErr w:type="spellStart"/>
      <w:proofErr w:type="gramStart"/>
      <w:r w:rsidRPr="00016AE1">
        <w:t>dedyk</w:t>
      </w:r>
      <w:proofErr w:type="gramEnd"/>
      <w:r w:rsidRPr="00016AE1">
        <w:t>.</w:t>
      </w:r>
      <w:proofErr w:type="gramStart"/>
      <w:r w:rsidRPr="00016AE1">
        <w:t>do</w:t>
      </w:r>
      <w:proofErr w:type="spellEnd"/>
      <w:proofErr w:type="gramEnd"/>
      <w:r w:rsidRPr="00016AE1">
        <w:t xml:space="preserve"> </w:t>
      </w:r>
      <w:proofErr w:type="spellStart"/>
      <w:r w:rsidRPr="00016AE1">
        <w:t>zabezp.</w:t>
      </w:r>
      <w:proofErr w:type="gramStart"/>
      <w:r w:rsidRPr="00016AE1">
        <w:t>pow</w:t>
      </w:r>
      <w:proofErr w:type="gramEnd"/>
      <w:r w:rsidRPr="00016AE1">
        <w:t>.kompoz.w</w:t>
      </w:r>
      <w:proofErr w:type="spellEnd"/>
      <w:r w:rsidRPr="00016AE1">
        <w:t xml:space="preserve"> śr. </w:t>
      </w:r>
      <w:proofErr w:type="spellStart"/>
      <w:proofErr w:type="gramStart"/>
      <w:r w:rsidRPr="00016AE1">
        <w:t>transp</w:t>
      </w:r>
      <w:proofErr w:type="spellEnd"/>
      <w:proofErr w:type="gramEnd"/>
      <w:r w:rsidRPr="00016AE1">
        <w:t xml:space="preserve">. </w:t>
      </w:r>
      <w:proofErr w:type="gramStart"/>
      <w:r w:rsidRPr="00016AE1">
        <w:t>i</w:t>
      </w:r>
      <w:proofErr w:type="gramEnd"/>
      <w:r w:rsidRPr="00016AE1">
        <w:t xml:space="preserve"> </w:t>
      </w:r>
      <w:proofErr w:type="spellStart"/>
      <w:r w:rsidRPr="00016AE1">
        <w:t>przem.lotn</w:t>
      </w:r>
      <w:proofErr w:type="spellEnd"/>
      <w:r w:rsidRPr="00016AE1">
        <w:t>.;</w:t>
      </w:r>
      <w:r>
        <w:t xml:space="preserve">- </w:t>
      </w:r>
      <w:proofErr w:type="gramStart"/>
      <w:r>
        <w:t>zad</w:t>
      </w:r>
      <w:proofErr w:type="gramEnd"/>
      <w:r>
        <w:t xml:space="preserve"> 2, zad 3, zad 4 </w:t>
      </w:r>
    </w:p>
    <w:p w:rsidR="00605F92" w:rsidRDefault="00605F92" w:rsidP="00FB7F50">
      <w:pPr>
        <w:spacing w:after="240"/>
        <w:jc w:val="right"/>
        <w:rPr>
          <w:sz w:val="22"/>
          <w:szCs w:val="22"/>
        </w:rPr>
      </w:pPr>
      <w:bookmarkStart w:id="1" w:name="_GoBack"/>
      <w:bookmarkEnd w:id="1"/>
    </w:p>
    <w:p w:rsidR="00605F92" w:rsidRDefault="00605F92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2123D9" w:rsidP="00FB7F50">
      <w:pPr>
        <w:spacing w:after="240"/>
        <w:jc w:val="right"/>
        <w:rPr>
          <w:sz w:val="22"/>
          <w:szCs w:val="22"/>
        </w:rPr>
      </w:pPr>
      <w:r w:rsidRPr="002123D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123D9">
        <w:rPr>
          <w:sz w:val="22"/>
          <w:szCs w:val="22"/>
        </w:rPr>
        <w:t>2022-08-18</w:t>
      </w:r>
    </w:p>
    <w:p w:rsidR="002123D9" w:rsidRPr="002123D9" w:rsidRDefault="002123D9" w:rsidP="00FB7F50">
      <w:pPr>
        <w:spacing w:after="40"/>
        <w:rPr>
          <w:b/>
          <w:bCs/>
          <w:sz w:val="22"/>
          <w:szCs w:val="22"/>
        </w:rPr>
      </w:pPr>
      <w:r w:rsidRPr="002123D9">
        <w:rPr>
          <w:b/>
          <w:bCs/>
          <w:sz w:val="22"/>
          <w:szCs w:val="22"/>
        </w:rPr>
        <w:t>Politechnika Rzeszowska</w:t>
      </w:r>
    </w:p>
    <w:p w:rsidR="00FB7F50" w:rsidRPr="002245BE" w:rsidRDefault="002123D9" w:rsidP="00FB7F50">
      <w:pPr>
        <w:spacing w:after="40"/>
        <w:rPr>
          <w:b/>
          <w:bCs/>
          <w:sz w:val="22"/>
          <w:szCs w:val="22"/>
        </w:rPr>
      </w:pPr>
      <w:r w:rsidRPr="002123D9">
        <w:rPr>
          <w:b/>
          <w:bCs/>
          <w:sz w:val="22"/>
          <w:szCs w:val="22"/>
        </w:rPr>
        <w:t>Dział Zamówień Publicznych</w:t>
      </w:r>
    </w:p>
    <w:p w:rsidR="00FB7F50" w:rsidRPr="002245BE" w:rsidRDefault="002123D9" w:rsidP="00FB7F50">
      <w:pPr>
        <w:rPr>
          <w:sz w:val="22"/>
          <w:szCs w:val="22"/>
        </w:rPr>
      </w:pPr>
      <w:r w:rsidRPr="002123D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123D9">
        <w:rPr>
          <w:sz w:val="22"/>
          <w:szCs w:val="22"/>
        </w:rPr>
        <w:t>12</w:t>
      </w:r>
    </w:p>
    <w:p w:rsidR="00FB7F50" w:rsidRPr="002245BE" w:rsidRDefault="002123D9" w:rsidP="00FB7F50">
      <w:pPr>
        <w:rPr>
          <w:sz w:val="22"/>
          <w:szCs w:val="22"/>
        </w:rPr>
      </w:pPr>
      <w:r w:rsidRPr="002123D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123D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123D9" w:rsidRPr="00607F9B" w:rsidTr="00DF7A4F">
        <w:trPr>
          <w:trHeight w:val="638"/>
        </w:trPr>
        <w:tc>
          <w:tcPr>
            <w:tcW w:w="959" w:type="dxa"/>
            <w:shd w:val="clear" w:color="auto" w:fill="auto"/>
          </w:tcPr>
          <w:p w:rsidR="002123D9" w:rsidRPr="00607F9B" w:rsidRDefault="002123D9" w:rsidP="00DF7A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23D9" w:rsidRPr="00607F9B" w:rsidRDefault="002123D9" w:rsidP="00DF7A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2123D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23D9">
              <w:rPr>
                <w:b/>
                <w:bCs/>
                <w:sz w:val="22"/>
                <w:szCs w:val="22"/>
              </w:rPr>
              <w:t>Dostawa substratów do badań molekularnych. Dostawa materiałów i surowców. Dostawa sprzętu laboratoryjnego.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23D9">
              <w:rPr>
                <w:b/>
                <w:sz w:val="22"/>
                <w:szCs w:val="22"/>
              </w:rPr>
              <w:t>NA/O/212/2022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123D9" w:rsidRPr="002123D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123D9" w:rsidRPr="002123D9">
        <w:rPr>
          <w:b/>
          <w:sz w:val="22"/>
          <w:szCs w:val="22"/>
        </w:rPr>
        <w:t>Politechnika Rzeszowska</w:t>
      </w:r>
    </w:p>
    <w:p w:rsidR="008642B3" w:rsidRDefault="002123D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123D9">
        <w:rPr>
          <w:b/>
          <w:sz w:val="22"/>
          <w:szCs w:val="22"/>
        </w:rPr>
        <w:t>Dział Zamówień Publicznych</w:t>
      </w:r>
      <w:r w:rsidR="00BD3399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23D9" w:rsidTr="00DF7A4F">
        <w:trPr>
          <w:cantSplit/>
        </w:trPr>
        <w:tc>
          <w:tcPr>
            <w:tcW w:w="9498" w:type="dxa"/>
          </w:tcPr>
          <w:p w:rsidR="002123D9" w:rsidRPr="00D26ED6" w:rsidRDefault="002123D9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23D9">
              <w:rPr>
                <w:b/>
                <w:sz w:val="22"/>
                <w:szCs w:val="22"/>
              </w:rPr>
              <w:t>Merck</w:t>
            </w:r>
            <w:proofErr w:type="spellEnd"/>
            <w:r w:rsidRPr="002123D9">
              <w:rPr>
                <w:b/>
                <w:sz w:val="22"/>
                <w:szCs w:val="22"/>
              </w:rPr>
              <w:t xml:space="preserve"> Life Science Sp. z o.</w:t>
            </w:r>
            <w:proofErr w:type="gramStart"/>
            <w:r w:rsidRPr="002123D9">
              <w:rPr>
                <w:b/>
                <w:sz w:val="22"/>
                <w:szCs w:val="22"/>
              </w:rPr>
              <w:t>o</w:t>
            </w:r>
            <w:proofErr w:type="gramEnd"/>
            <w:r w:rsidRPr="002123D9">
              <w:rPr>
                <w:b/>
                <w:sz w:val="22"/>
                <w:szCs w:val="22"/>
              </w:rPr>
              <w:t>.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2123D9">
              <w:rPr>
                <w:bCs/>
                <w:sz w:val="22"/>
                <w:szCs w:val="22"/>
              </w:rPr>
              <w:t>ul</w:t>
            </w:r>
            <w:proofErr w:type="gramEnd"/>
            <w:r w:rsidRPr="002123D9">
              <w:rPr>
                <w:bCs/>
                <w:sz w:val="22"/>
                <w:szCs w:val="22"/>
              </w:rPr>
              <w:t>. Szelągowska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Poznań</w:t>
            </w:r>
          </w:p>
          <w:p w:rsidR="002123D9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23D9" w:rsidRPr="00211A34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23D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23D9">
              <w:rPr>
                <w:sz w:val="22"/>
                <w:szCs w:val="22"/>
              </w:rPr>
              <w:t>Dostawa substratów do badań molekularnych.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23D9">
              <w:rPr>
                <w:b/>
                <w:sz w:val="22"/>
                <w:szCs w:val="22"/>
              </w:rPr>
              <w:t xml:space="preserve">18 265.75 </w:t>
            </w:r>
            <w:proofErr w:type="gramStart"/>
            <w:r w:rsidRPr="002123D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23D9" w:rsidRPr="00D26ED6" w:rsidRDefault="002123D9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23D9" w:rsidRDefault="002123D9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23D9">
              <w:t>Zamawiający wybrał najkorzystniejszą ofertę zgodnie z kryterium oceny ofert określonym w ogłoszeniu o zamówieniu, cena oferty - 100%</w:t>
            </w:r>
          </w:p>
        </w:tc>
      </w:tr>
      <w:tr w:rsidR="002123D9" w:rsidTr="00DF7A4F">
        <w:trPr>
          <w:cantSplit/>
        </w:trPr>
        <w:tc>
          <w:tcPr>
            <w:tcW w:w="9498" w:type="dxa"/>
          </w:tcPr>
          <w:p w:rsidR="002123D9" w:rsidRPr="00D26ED6" w:rsidRDefault="002123D9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23D9">
              <w:rPr>
                <w:b/>
                <w:sz w:val="22"/>
                <w:szCs w:val="22"/>
              </w:rPr>
              <w:lastRenderedPageBreak/>
              <w:t>AB SYSTEM Andrzej Białoń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Zagórzany</w:t>
            </w:r>
          </w:p>
          <w:p w:rsidR="002123D9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23D9" w:rsidRPr="00211A34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23D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23D9">
              <w:rPr>
                <w:sz w:val="22"/>
                <w:szCs w:val="22"/>
              </w:rPr>
              <w:t>Dostawa materiałów i surowców.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23D9">
              <w:rPr>
                <w:b/>
                <w:sz w:val="22"/>
                <w:szCs w:val="22"/>
              </w:rPr>
              <w:t xml:space="preserve">30 995.39 </w:t>
            </w:r>
            <w:proofErr w:type="gramStart"/>
            <w:r w:rsidRPr="002123D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23D9" w:rsidRPr="00D26ED6" w:rsidRDefault="002123D9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23D9" w:rsidRDefault="002123D9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23D9">
              <w:t>Zamawiający wybrał najkorzystniejszą ofertę zgodnie z kryterium oceny ofert określonym w ogłoszeniu o zamówieniu, cena oferty - 100%</w:t>
            </w:r>
          </w:p>
        </w:tc>
      </w:tr>
      <w:tr w:rsidR="002123D9" w:rsidTr="00DF7A4F">
        <w:trPr>
          <w:cantSplit/>
        </w:trPr>
        <w:tc>
          <w:tcPr>
            <w:tcW w:w="9498" w:type="dxa"/>
          </w:tcPr>
          <w:p w:rsidR="002123D9" w:rsidRPr="00D26ED6" w:rsidRDefault="002123D9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23D9">
              <w:rPr>
                <w:b/>
                <w:sz w:val="22"/>
                <w:szCs w:val="22"/>
              </w:rPr>
              <w:t>Element Urszula Bryja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123D9">
              <w:rPr>
                <w:bCs/>
                <w:sz w:val="22"/>
                <w:szCs w:val="22"/>
              </w:rPr>
              <w:t>Prof</w:t>
            </w:r>
            <w:proofErr w:type="spellEnd"/>
            <w:r w:rsidRPr="002123D9">
              <w:rPr>
                <w:bCs/>
                <w:sz w:val="22"/>
                <w:szCs w:val="22"/>
              </w:rPr>
              <w:t xml:space="preserve"> L. Chmaja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Rzeszów</w:t>
            </w:r>
          </w:p>
          <w:p w:rsidR="002123D9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23D9" w:rsidRPr="00211A34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23D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23D9">
              <w:rPr>
                <w:sz w:val="22"/>
                <w:szCs w:val="22"/>
              </w:rPr>
              <w:t xml:space="preserve">Dostawa sprzętu </w:t>
            </w:r>
            <w:r w:rsidR="00BD3399" w:rsidRPr="002123D9">
              <w:rPr>
                <w:sz w:val="22"/>
                <w:szCs w:val="22"/>
              </w:rPr>
              <w:t>laboratoryjnego</w:t>
            </w:r>
            <w:r w:rsidRPr="002123D9">
              <w:rPr>
                <w:sz w:val="22"/>
                <w:szCs w:val="22"/>
              </w:rPr>
              <w:t>-</w:t>
            </w:r>
            <w:r w:rsidR="00BD3399">
              <w:rPr>
                <w:sz w:val="22"/>
                <w:szCs w:val="22"/>
              </w:rPr>
              <w:t xml:space="preserve"> </w:t>
            </w:r>
            <w:r w:rsidRPr="002123D9">
              <w:rPr>
                <w:sz w:val="22"/>
                <w:szCs w:val="22"/>
              </w:rPr>
              <w:t>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23D9">
              <w:rPr>
                <w:b/>
                <w:sz w:val="22"/>
                <w:szCs w:val="22"/>
              </w:rPr>
              <w:t xml:space="preserve">10 460.53 </w:t>
            </w:r>
            <w:proofErr w:type="gramStart"/>
            <w:r w:rsidRPr="002123D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23D9" w:rsidRPr="00D26ED6" w:rsidRDefault="002123D9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23D9" w:rsidRDefault="002123D9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23D9">
              <w:t>Zamawiający wybrał najkorzystniejszą ofertę zgodnie z kryterium oceny ofert określonym w ogłoszeniu o zamówieniu, cena oferty - 100%</w:t>
            </w:r>
          </w:p>
        </w:tc>
      </w:tr>
      <w:tr w:rsidR="002123D9" w:rsidTr="00DF7A4F">
        <w:trPr>
          <w:cantSplit/>
        </w:trPr>
        <w:tc>
          <w:tcPr>
            <w:tcW w:w="9498" w:type="dxa"/>
          </w:tcPr>
          <w:p w:rsidR="002123D9" w:rsidRPr="00D26ED6" w:rsidRDefault="002123D9" w:rsidP="00DF7A4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23D9">
              <w:rPr>
                <w:b/>
                <w:sz w:val="22"/>
                <w:szCs w:val="22"/>
              </w:rPr>
              <w:t>AB SYSTEM Andrzej Białoń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23D9" w:rsidRPr="009F0E5C" w:rsidRDefault="002123D9" w:rsidP="00DF7A4F">
            <w:pPr>
              <w:jc w:val="both"/>
              <w:rPr>
                <w:bCs/>
                <w:sz w:val="22"/>
                <w:szCs w:val="22"/>
              </w:rPr>
            </w:pPr>
            <w:r w:rsidRPr="002123D9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23D9">
              <w:rPr>
                <w:bCs/>
                <w:sz w:val="22"/>
                <w:szCs w:val="22"/>
              </w:rPr>
              <w:t>Zagórzany</w:t>
            </w:r>
          </w:p>
          <w:p w:rsidR="002123D9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123D9" w:rsidRPr="00211A34" w:rsidRDefault="002123D9" w:rsidP="00DF7A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23D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23D9">
              <w:rPr>
                <w:sz w:val="22"/>
                <w:szCs w:val="22"/>
              </w:rPr>
              <w:t xml:space="preserve">Dostawa sprzętu </w:t>
            </w:r>
            <w:r w:rsidR="00BD3399" w:rsidRPr="002123D9">
              <w:rPr>
                <w:sz w:val="22"/>
                <w:szCs w:val="22"/>
              </w:rPr>
              <w:t>laboratoryjnego</w:t>
            </w:r>
            <w:r w:rsidRPr="002123D9">
              <w:rPr>
                <w:sz w:val="22"/>
                <w:szCs w:val="22"/>
              </w:rPr>
              <w:t>-</w:t>
            </w:r>
            <w:r w:rsidR="00BD3399">
              <w:rPr>
                <w:sz w:val="22"/>
                <w:szCs w:val="22"/>
              </w:rPr>
              <w:t xml:space="preserve"> </w:t>
            </w:r>
            <w:r w:rsidRPr="002123D9">
              <w:rPr>
                <w:sz w:val="22"/>
                <w:szCs w:val="22"/>
              </w:rPr>
              <w:t>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23D9">
              <w:rPr>
                <w:b/>
                <w:sz w:val="22"/>
                <w:szCs w:val="22"/>
              </w:rPr>
              <w:t xml:space="preserve">26 295.06 </w:t>
            </w:r>
            <w:proofErr w:type="gramStart"/>
            <w:r w:rsidRPr="002123D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2123D9" w:rsidRPr="00D26ED6" w:rsidRDefault="002123D9" w:rsidP="00DF7A4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23D9" w:rsidRDefault="002123D9" w:rsidP="00DF7A4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23D9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Default="001F6D4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Streszczenie ofert: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120" w:after="120"/>
              <w:jc w:val="center"/>
            </w:pPr>
            <w:r w:rsidRPr="008F2A0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120" w:after="120"/>
              <w:jc w:val="center"/>
            </w:pPr>
            <w:r w:rsidRPr="008F2A01"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120" w:after="120"/>
              <w:jc w:val="center"/>
            </w:pPr>
            <w:r w:rsidRPr="008F2A0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120" w:after="120"/>
              <w:jc w:val="center"/>
            </w:pPr>
            <w:r w:rsidRPr="008F2A01">
              <w:t>Cena oferty</w:t>
            </w:r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1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proofErr w:type="spellStart"/>
            <w:r w:rsidRPr="008F2A01">
              <w:t>Merck</w:t>
            </w:r>
            <w:proofErr w:type="spellEnd"/>
            <w:r w:rsidRPr="008F2A01">
              <w:t xml:space="preserve"> Life Science Sp. z o.</w:t>
            </w:r>
            <w:proofErr w:type="gramStart"/>
            <w:r w:rsidRPr="008F2A01">
              <w:t>o</w:t>
            </w:r>
            <w:proofErr w:type="gramEnd"/>
            <w:r w:rsidRPr="008F2A01">
              <w:t>.</w:t>
            </w:r>
          </w:p>
          <w:p w:rsidR="001F6D4B" w:rsidRPr="008F2A01" w:rsidRDefault="001F6D4B" w:rsidP="00DF7A4F">
            <w:proofErr w:type="gramStart"/>
            <w:r w:rsidRPr="008F2A01">
              <w:t>ul</w:t>
            </w:r>
            <w:proofErr w:type="gramEnd"/>
            <w:r w:rsidRPr="008F2A01">
              <w:t xml:space="preserve">. Szelągowska 30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18 265.75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AB SYSTEM Andrzej Białoń</w:t>
            </w:r>
          </w:p>
          <w:p w:rsidR="001F6D4B" w:rsidRPr="008F2A01" w:rsidRDefault="001F6D4B" w:rsidP="00DF7A4F">
            <w:r w:rsidRPr="008F2A01">
              <w:t xml:space="preserve">Klęczany 165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30 995.39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3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AB SYSTEM Andrzej Białoń</w:t>
            </w:r>
          </w:p>
          <w:p w:rsidR="001F6D4B" w:rsidRPr="008F2A01" w:rsidRDefault="001F6D4B" w:rsidP="00DF7A4F">
            <w:r w:rsidRPr="008F2A01">
              <w:t xml:space="preserve">Klęczany 165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14 849.79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AB SYSTEM Andrzej Białoń</w:t>
            </w:r>
          </w:p>
          <w:p w:rsidR="001F6D4B" w:rsidRPr="008F2A01" w:rsidRDefault="001F6D4B" w:rsidP="00DF7A4F">
            <w:r w:rsidRPr="008F2A01">
              <w:t xml:space="preserve">Klęczany 165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26 295.06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1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Element Urszula Bryja</w:t>
            </w:r>
          </w:p>
          <w:p w:rsidR="001F6D4B" w:rsidRPr="008F2A01" w:rsidRDefault="001F6D4B" w:rsidP="00DF7A4F">
            <w:proofErr w:type="spellStart"/>
            <w:r w:rsidRPr="008F2A01">
              <w:t>Prof</w:t>
            </w:r>
            <w:proofErr w:type="spellEnd"/>
            <w:r w:rsidRPr="008F2A01">
              <w:t xml:space="preserve"> L. Chmaja 4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21 586.38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Element Urszula Bryja</w:t>
            </w:r>
          </w:p>
          <w:p w:rsidR="001F6D4B" w:rsidRPr="008F2A01" w:rsidRDefault="001F6D4B" w:rsidP="00DF7A4F">
            <w:proofErr w:type="spellStart"/>
            <w:r w:rsidRPr="008F2A01">
              <w:t>Prof</w:t>
            </w:r>
            <w:proofErr w:type="spellEnd"/>
            <w:r w:rsidRPr="008F2A01">
              <w:t xml:space="preserve"> L. Chmaja 4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34 696.93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3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Element Urszula Bryja</w:t>
            </w:r>
          </w:p>
          <w:p w:rsidR="001F6D4B" w:rsidRPr="008F2A01" w:rsidRDefault="001F6D4B" w:rsidP="00DF7A4F">
            <w:proofErr w:type="spellStart"/>
            <w:r w:rsidRPr="008F2A01">
              <w:t>Prof</w:t>
            </w:r>
            <w:proofErr w:type="spellEnd"/>
            <w:r w:rsidRPr="008F2A01">
              <w:t xml:space="preserve"> L. Chmaja 4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10 460.53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Element Urszula Bryja</w:t>
            </w:r>
          </w:p>
          <w:p w:rsidR="001F6D4B" w:rsidRPr="008F2A01" w:rsidRDefault="001F6D4B" w:rsidP="00DF7A4F">
            <w:proofErr w:type="spellStart"/>
            <w:r w:rsidRPr="008F2A01">
              <w:t>Prof</w:t>
            </w:r>
            <w:proofErr w:type="spellEnd"/>
            <w:r w:rsidRPr="008F2A01">
              <w:t xml:space="preserve"> L. Chmaja 4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31 722.01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1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ALCHEM Grupa Sp. z o.</w:t>
            </w:r>
            <w:proofErr w:type="gramStart"/>
            <w:r w:rsidRPr="008F2A01">
              <w:t>o</w:t>
            </w:r>
            <w:proofErr w:type="gramEnd"/>
            <w:r w:rsidRPr="008F2A01">
              <w:t>.</w:t>
            </w:r>
          </w:p>
          <w:p w:rsidR="001F6D4B" w:rsidRPr="008F2A01" w:rsidRDefault="001F6D4B" w:rsidP="00DF7A4F">
            <w:r w:rsidRPr="008F2A01">
              <w:t xml:space="preserve">Polna 21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21 463.50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2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ALCHEM Grupa Sp. z o.</w:t>
            </w:r>
            <w:proofErr w:type="gramStart"/>
            <w:r w:rsidRPr="008F2A01">
              <w:t>o</w:t>
            </w:r>
            <w:proofErr w:type="gramEnd"/>
            <w:r w:rsidRPr="008F2A01">
              <w:t>.</w:t>
            </w:r>
          </w:p>
          <w:p w:rsidR="001F6D4B" w:rsidRPr="008F2A01" w:rsidRDefault="001F6D4B" w:rsidP="00DF7A4F">
            <w:r w:rsidRPr="008F2A01">
              <w:t xml:space="preserve">Polna 21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46 002.00 </w:t>
            </w:r>
            <w:proofErr w:type="gramStart"/>
            <w:r w:rsidRPr="008F2A01">
              <w:t>zł</w:t>
            </w:r>
            <w:proofErr w:type="gramEnd"/>
          </w:p>
        </w:tc>
      </w:tr>
      <w:tr w:rsidR="001F6D4B" w:rsidRPr="008F2A01" w:rsidTr="00DF7A4F">
        <w:tc>
          <w:tcPr>
            <w:tcW w:w="993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>4</w:t>
            </w:r>
          </w:p>
        </w:tc>
        <w:tc>
          <w:tcPr>
            <w:tcW w:w="4110" w:type="dxa"/>
            <w:shd w:val="clear" w:color="auto" w:fill="auto"/>
          </w:tcPr>
          <w:p w:rsidR="001F6D4B" w:rsidRPr="008F2A01" w:rsidRDefault="001F6D4B" w:rsidP="00DF7A4F">
            <w:pPr>
              <w:spacing w:before="80"/>
            </w:pPr>
            <w:r w:rsidRPr="008F2A01">
              <w:t>ALCHEM Grupa Sp. z o.</w:t>
            </w:r>
            <w:proofErr w:type="gramStart"/>
            <w:r w:rsidRPr="008F2A01">
              <w:t>o</w:t>
            </w:r>
            <w:proofErr w:type="gramEnd"/>
            <w:r w:rsidRPr="008F2A01">
              <w:t>.</w:t>
            </w:r>
          </w:p>
          <w:p w:rsidR="001F6D4B" w:rsidRPr="008F2A01" w:rsidRDefault="001F6D4B" w:rsidP="00DF7A4F">
            <w:r w:rsidRPr="008F2A01">
              <w:t xml:space="preserve">Polna 21 </w:t>
            </w:r>
          </w:p>
          <w:p w:rsidR="001F6D4B" w:rsidRPr="008F2A01" w:rsidRDefault="001F6D4B" w:rsidP="00DF7A4F">
            <w:pPr>
              <w:spacing w:after="80"/>
              <w:jc w:val="both"/>
            </w:pPr>
            <w:r w:rsidRPr="008F2A01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6D4B" w:rsidRPr="008F2A01" w:rsidRDefault="001F6D4B" w:rsidP="00DF7A4F">
            <w:pPr>
              <w:spacing w:before="80" w:after="80"/>
              <w:jc w:val="center"/>
            </w:pPr>
            <w:r w:rsidRPr="008F2A01">
              <w:t xml:space="preserve">20 498.10 </w:t>
            </w:r>
            <w:proofErr w:type="gramStart"/>
            <w:r w:rsidRPr="008F2A01">
              <w:t>zł</w:t>
            </w:r>
            <w:proofErr w:type="gramEnd"/>
          </w:p>
        </w:tc>
      </w:tr>
    </w:tbl>
    <w:p w:rsidR="001F6D4B" w:rsidRDefault="001F6D4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F6D4B" w:rsidRPr="00CF47DB" w:rsidRDefault="001F6D4B" w:rsidP="00CF47DB">
      <w:pPr>
        <w:spacing w:line="360" w:lineRule="auto"/>
        <w:jc w:val="both"/>
      </w:pPr>
      <w:r w:rsidRPr="00CF47DB">
        <w:rPr>
          <w:color w:val="000000"/>
        </w:rPr>
        <w:t xml:space="preserve">Oferta Firmy </w:t>
      </w:r>
      <w:r w:rsidRPr="00CF47DB">
        <w:t>ALCHEM Grupa Sp. z o.</w:t>
      </w:r>
      <w:proofErr w:type="gramStart"/>
      <w:r w:rsidRPr="00CF47DB">
        <w:t>o</w:t>
      </w:r>
      <w:proofErr w:type="gramEnd"/>
      <w:r w:rsidRPr="00CF47DB">
        <w:t xml:space="preserve">. została odrzucona w zadaniu </w:t>
      </w:r>
      <w:proofErr w:type="gramStart"/>
      <w:r w:rsidRPr="00CF47DB">
        <w:t>nr 4 jako</w:t>
      </w:r>
      <w:proofErr w:type="gramEnd"/>
      <w:r w:rsidRPr="00CF47DB">
        <w:t xml:space="preserve"> niezgodna z zapytaniem. </w:t>
      </w:r>
    </w:p>
    <w:p w:rsidR="001F6D4B" w:rsidRPr="00CF47DB" w:rsidRDefault="00E35036" w:rsidP="00CF47DB">
      <w:pPr>
        <w:spacing w:line="360" w:lineRule="auto"/>
        <w:jc w:val="both"/>
      </w:pPr>
      <w:r w:rsidRPr="00CF47DB">
        <w:t>Zamawiający wymagał</w:t>
      </w:r>
      <w:r w:rsidR="008F2A01">
        <w:t>:</w:t>
      </w:r>
    </w:p>
    <w:p w:rsidR="00E35036" w:rsidRPr="00CF47DB" w:rsidRDefault="00E35036" w:rsidP="00CF47D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7DB">
        <w:rPr>
          <w:rFonts w:ascii="Times New Roman" w:hAnsi="Times New Roman" w:cs="Times New Roman"/>
          <w:sz w:val="24"/>
          <w:szCs w:val="24"/>
        </w:rPr>
        <w:t>Poz 14 - rozdzielacz stożkowy 100 mm Wykonawca zaoferował 125 mm,</w:t>
      </w:r>
    </w:p>
    <w:p w:rsidR="00E35036" w:rsidRPr="00CF47DB" w:rsidRDefault="00E35036" w:rsidP="00CF47D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7DB">
        <w:rPr>
          <w:rFonts w:ascii="Times New Roman" w:hAnsi="Times New Roman" w:cs="Times New Roman"/>
          <w:sz w:val="24"/>
          <w:szCs w:val="24"/>
        </w:rPr>
        <w:t xml:space="preserve">Poz 42 - automatyczne urządzenie </w:t>
      </w:r>
      <w:proofErr w:type="gramStart"/>
      <w:r w:rsidRPr="00CF47DB">
        <w:rPr>
          <w:rFonts w:ascii="Times New Roman" w:hAnsi="Times New Roman" w:cs="Times New Roman"/>
          <w:sz w:val="24"/>
          <w:szCs w:val="24"/>
        </w:rPr>
        <w:t>do  płukania</w:t>
      </w:r>
      <w:proofErr w:type="gramEnd"/>
      <w:r w:rsidRPr="00CF47DB">
        <w:rPr>
          <w:rFonts w:ascii="Times New Roman" w:hAnsi="Times New Roman" w:cs="Times New Roman"/>
          <w:sz w:val="24"/>
          <w:szCs w:val="24"/>
        </w:rPr>
        <w:t xml:space="preserve"> pipet 750 mm  Wykonawca zaoferowała 3 podpunkty i żaden się nie zgadza z wysokością</w:t>
      </w:r>
    </w:p>
    <w:p w:rsidR="00E35036" w:rsidRPr="00CF47DB" w:rsidRDefault="00E35036" w:rsidP="00CF47DB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7DB">
        <w:rPr>
          <w:rFonts w:ascii="Times New Roman" w:hAnsi="Times New Roman" w:cs="Times New Roman"/>
          <w:sz w:val="24"/>
          <w:szCs w:val="24"/>
        </w:rPr>
        <w:t xml:space="preserve">Poz 43 - szpatułko-łyżeczka z PP 150 mm </w:t>
      </w:r>
      <w:r w:rsidR="00CF47DB" w:rsidRPr="00CF47DB">
        <w:rPr>
          <w:rFonts w:ascii="Times New Roman" w:hAnsi="Times New Roman" w:cs="Times New Roman"/>
          <w:sz w:val="24"/>
          <w:szCs w:val="24"/>
        </w:rPr>
        <w:t xml:space="preserve">Wykonawca zaoferował </w:t>
      </w:r>
      <w:r w:rsidRPr="00CF47DB">
        <w:rPr>
          <w:rFonts w:ascii="Times New Roman" w:hAnsi="Times New Roman" w:cs="Times New Roman"/>
          <w:sz w:val="24"/>
          <w:szCs w:val="24"/>
        </w:rPr>
        <w:t>180 mm</w:t>
      </w:r>
    </w:p>
    <w:p w:rsidR="001F6D4B" w:rsidRDefault="001F6D4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F6D4B" w:rsidRDefault="001F6D4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1F6D4B" w:rsidRPr="00756CDA" w:rsidRDefault="001F6D4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AA8" w:rsidRDefault="00EE3AA8">
      <w:r>
        <w:separator/>
      </w:r>
    </w:p>
  </w:endnote>
  <w:endnote w:type="continuationSeparator" w:id="0">
    <w:p w:rsidR="00EE3AA8" w:rsidRDefault="00EE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AA8" w:rsidRDefault="00EE3AA8">
      <w:r>
        <w:separator/>
      </w:r>
    </w:p>
  </w:footnote>
  <w:footnote w:type="continuationSeparator" w:id="0">
    <w:p w:rsidR="00EE3AA8" w:rsidRDefault="00EE3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AA8"/>
    <w:rsid w:val="00022322"/>
    <w:rsid w:val="00042497"/>
    <w:rsid w:val="000C1E6F"/>
    <w:rsid w:val="000E4E56"/>
    <w:rsid w:val="001A1468"/>
    <w:rsid w:val="001B7815"/>
    <w:rsid w:val="001F6D4B"/>
    <w:rsid w:val="00211A34"/>
    <w:rsid w:val="002123D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4CC1"/>
    <w:rsid w:val="005E5BFF"/>
    <w:rsid w:val="00605F92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2A01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3399"/>
    <w:rsid w:val="00C423DD"/>
    <w:rsid w:val="00C60D7B"/>
    <w:rsid w:val="00C65E53"/>
    <w:rsid w:val="00CA0B33"/>
    <w:rsid w:val="00CA3511"/>
    <w:rsid w:val="00CF47DB"/>
    <w:rsid w:val="00CF75AF"/>
    <w:rsid w:val="00D01E5B"/>
    <w:rsid w:val="00D04203"/>
    <w:rsid w:val="00D26ED6"/>
    <w:rsid w:val="00D42C90"/>
    <w:rsid w:val="00D8427E"/>
    <w:rsid w:val="00E30B2D"/>
    <w:rsid w:val="00E35036"/>
    <w:rsid w:val="00E62859"/>
    <w:rsid w:val="00E85D70"/>
    <w:rsid w:val="00EE3AA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161AD-DB0A-4D75-9C01-E878A1B1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uiPriority w:val="99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uiPriority w:val="99"/>
    <w:rsid w:val="00E3503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523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2022-08-18T07:05:00Z</cp:lastPrinted>
  <dcterms:created xsi:type="dcterms:W3CDTF">2022-08-18T07:06:00Z</dcterms:created>
  <dcterms:modified xsi:type="dcterms:W3CDTF">2022-08-18T07:06:00Z</dcterms:modified>
</cp:coreProperties>
</file>