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534" w:rsidRDefault="00662534" w:rsidP="00DA2A7E">
      <w:pPr>
        <w:spacing w:after="240"/>
        <w:jc w:val="right"/>
        <w:rPr>
          <w:sz w:val="22"/>
          <w:szCs w:val="22"/>
        </w:rPr>
      </w:pPr>
    </w:p>
    <w:p w:rsidR="00662534" w:rsidRDefault="00662534" w:rsidP="00DA2A7E">
      <w:pPr>
        <w:spacing w:after="240"/>
        <w:jc w:val="right"/>
        <w:rPr>
          <w:sz w:val="22"/>
          <w:szCs w:val="22"/>
        </w:rPr>
      </w:pPr>
    </w:p>
    <w:p w:rsidR="00662534" w:rsidRDefault="00662534" w:rsidP="00662534">
      <w:pPr>
        <w:spacing w:after="240"/>
        <w:rPr>
          <w:sz w:val="22"/>
          <w:szCs w:val="22"/>
        </w:rPr>
      </w:pPr>
      <w:r>
        <w:rPr>
          <w:noProof/>
          <w:sz w:val="22"/>
          <w:szCs w:val="22"/>
        </w:rPr>
        <w:pict>
          <v:group id="Grupa 31" o:spid="_x0000_s1032" style="position:absolute;margin-left:0;margin-top:-123.25pt;width:452.25pt;height:106.5pt;z-index:251658240" coordsize="57435,13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az 2" o:spid="_x0000_s1033" type="#_x0000_t75" style="position:absolute;width:57435;height:135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QTz6y/AAAA2gAAAA8AAABkcnMvZG93bnJldi54bWxEj82KwjAUhfeC7xCuMDub2sWg1SgiiK6E&#10;UTfurs21rTY3tYm2vv1EEFwezs/HmS06U4knNa60rGAUxSCIM6tLzhUcD+vhGITzyBory6TgRQ4W&#10;835vhqm2Lf/Rc+9zEUbYpaig8L5OpXRZQQZdZGvi4F1sY9AH2eRSN9iGcVPJJI5/pcGSA6HAmlYF&#10;Zbf9wwQuJpvHbmLbSfnC0/J6vsvtCpX6GXTLKQhPnf+GP+2tVpDA+0q4AXL+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EE8+svwAAANoAAAAPAAAAAAAAAAAAAAAAAJ8CAABk&#10;cnMvZG93bnJldi54bWxQSwUGAAAAAAQABAD3AAAAiwMAAAAA&#10;">
              <v:imagedata r:id="rId7" o:title="logo BDB ost"/>
              <v:path arrowok="t"/>
            </v:shape>
            <v:line id="Łącznik prosty 3" o:spid="_x0000_s1034" style="position:absolute;flip:y;visibility:visible;mso-wrap-style:square" from="7905,12763" to="49530,12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RAMIAAADaAAAADwAAAGRycy9kb3ducmV2LnhtbESPUWvCMBSF3wf7D+EO9jbTTZDSmRbZ&#10;EIXBQDfY67W5NsXmpiSxtv9+EQQfD+ec73CW1Wg7MZAPrWMFr7MMBHHtdMuNgt+f9UsOIkRkjZ1j&#10;UjBRgKp8fFhiod2FdzTsYyMShEOBCkyMfSFlqA1ZDDPXEyfv6LzFmKRvpPZ4SXDbybcsW0iLLacF&#10;gz19GKpP+7NVUE/r6etz8Is8k/mhsbz5bs2fUs9P4+odRKQx3sO39lYrmMP1SroBsvw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e6RAMIAAADaAAAADwAAAAAAAAAAAAAA&#10;AAChAgAAZHJzL2Rvd25yZXYueG1sUEsFBgAAAAAEAAQA+QAAAJADAAAAAA==&#10;" strokecolor="#7f7f7f" strokeweight=".5pt">
              <v:stroke joinstyle="miter"/>
            </v:line>
          </v:group>
        </w:pict>
      </w:r>
    </w:p>
    <w:p w:rsidR="00662534" w:rsidRPr="00662534" w:rsidRDefault="006B3CFA" w:rsidP="00662534">
      <w:pPr>
        <w:spacing w:after="240"/>
        <w:jc w:val="right"/>
        <w:rPr>
          <w:sz w:val="22"/>
          <w:szCs w:val="22"/>
        </w:rPr>
      </w:pPr>
      <w:r w:rsidRPr="006B3CFA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6B3CFA">
        <w:rPr>
          <w:sz w:val="22"/>
          <w:szCs w:val="22"/>
        </w:rPr>
        <w:t>2022-07-13</w:t>
      </w:r>
    </w:p>
    <w:p w:rsidR="00662534" w:rsidRDefault="00662534" w:rsidP="00DA2A7E">
      <w:pPr>
        <w:spacing w:after="40"/>
        <w:rPr>
          <w:b/>
          <w:bCs/>
          <w:sz w:val="22"/>
          <w:szCs w:val="22"/>
        </w:rPr>
      </w:pPr>
    </w:p>
    <w:p w:rsidR="006B3CFA" w:rsidRPr="006B3CFA" w:rsidRDefault="006B3CFA" w:rsidP="00DA2A7E">
      <w:pPr>
        <w:spacing w:after="40"/>
        <w:rPr>
          <w:b/>
          <w:bCs/>
          <w:sz w:val="22"/>
          <w:szCs w:val="22"/>
        </w:rPr>
      </w:pPr>
      <w:r w:rsidRPr="006B3CFA">
        <w:rPr>
          <w:b/>
          <w:bCs/>
          <w:sz w:val="22"/>
          <w:szCs w:val="22"/>
        </w:rPr>
        <w:t>Politechnika Rzeszowska</w:t>
      </w:r>
    </w:p>
    <w:p w:rsidR="00DA2A7E" w:rsidRPr="003261E7" w:rsidRDefault="006B3CFA" w:rsidP="00DA2A7E">
      <w:pPr>
        <w:spacing w:after="40"/>
        <w:rPr>
          <w:b/>
          <w:bCs/>
          <w:sz w:val="22"/>
          <w:szCs w:val="22"/>
        </w:rPr>
      </w:pPr>
      <w:r w:rsidRPr="006B3CFA">
        <w:rPr>
          <w:b/>
          <w:bCs/>
          <w:sz w:val="22"/>
          <w:szCs w:val="22"/>
        </w:rPr>
        <w:t>Dział Zamówień Publicznych</w:t>
      </w:r>
    </w:p>
    <w:p w:rsidR="00DA2A7E" w:rsidRPr="003261E7" w:rsidRDefault="006B3CFA" w:rsidP="00DA2A7E">
      <w:pPr>
        <w:rPr>
          <w:sz w:val="22"/>
          <w:szCs w:val="22"/>
        </w:rPr>
      </w:pPr>
      <w:r w:rsidRPr="006B3CFA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6B3CFA">
        <w:rPr>
          <w:sz w:val="22"/>
          <w:szCs w:val="22"/>
        </w:rPr>
        <w:t>12</w:t>
      </w:r>
    </w:p>
    <w:p w:rsidR="00DA2A7E" w:rsidRPr="003261E7" w:rsidRDefault="006B3CFA" w:rsidP="00DA2A7E">
      <w:pPr>
        <w:rPr>
          <w:sz w:val="22"/>
          <w:szCs w:val="22"/>
        </w:rPr>
      </w:pPr>
      <w:r w:rsidRPr="006B3CFA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6B3CFA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B3CFA" w:rsidRPr="003261E7" w:rsidTr="004B4B18">
        <w:trPr>
          <w:trHeight w:val="638"/>
        </w:trPr>
        <w:tc>
          <w:tcPr>
            <w:tcW w:w="959" w:type="dxa"/>
            <w:shd w:val="clear" w:color="auto" w:fill="auto"/>
          </w:tcPr>
          <w:p w:rsidR="006B3CFA" w:rsidRPr="003261E7" w:rsidRDefault="006B3CFA" w:rsidP="004B4B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B3CFA" w:rsidRPr="003261E7" w:rsidRDefault="006B3CFA" w:rsidP="004B4B1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B3CFA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B3CFA">
              <w:rPr>
                <w:b/>
                <w:bCs/>
                <w:sz w:val="22"/>
                <w:szCs w:val="22"/>
              </w:rPr>
              <w:t>Dostawa stanowiska "zielonej energii" na potrzeby Akademii Przemysłu 4.0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B3CFA">
              <w:rPr>
                <w:b/>
                <w:sz w:val="22"/>
                <w:szCs w:val="22"/>
              </w:rPr>
              <w:t>NA/O/165/2022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6B3CFA" w:rsidRPr="006B3CFA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B3CFA" w:rsidRPr="006B3CFA">
        <w:rPr>
          <w:b/>
          <w:sz w:val="22"/>
          <w:szCs w:val="22"/>
        </w:rPr>
        <w:t>Politechnika Rzeszowska</w:t>
      </w:r>
    </w:p>
    <w:p w:rsidR="00DA2A7E" w:rsidRDefault="006B3CFA" w:rsidP="00DA2A7E">
      <w:pPr>
        <w:spacing w:before="480" w:after="120" w:line="276" w:lineRule="auto"/>
        <w:jc w:val="both"/>
        <w:rPr>
          <w:sz w:val="22"/>
          <w:szCs w:val="22"/>
        </w:rPr>
      </w:pPr>
      <w:r w:rsidRPr="006B3CFA">
        <w:rPr>
          <w:b/>
          <w:sz w:val="22"/>
          <w:szCs w:val="22"/>
        </w:rPr>
        <w:t>Dział Zamówień Publicznych</w:t>
      </w:r>
      <w:r w:rsidR="007565B3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p w:rsidR="00DA2A7E" w:rsidRPr="003261E7" w:rsidRDefault="007565B3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</w:t>
      </w:r>
      <w:r w:rsidR="00DA2A7E"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7565B3" w:rsidP="00DA2A7E">
      <w:pPr>
        <w:spacing w:after="480" w:line="276" w:lineRule="auto"/>
        <w:jc w:val="both"/>
        <w:rPr>
          <w:sz w:val="22"/>
          <w:szCs w:val="22"/>
        </w:rPr>
      </w:pPr>
      <w:r w:rsidRPr="006B3CFA">
        <w:rPr>
          <w:sz w:val="22"/>
          <w:szCs w:val="22"/>
        </w:rPr>
        <w:t>Jedyna</w:t>
      </w:r>
      <w:r w:rsidR="006B3CFA" w:rsidRPr="006B3CFA">
        <w:rPr>
          <w:sz w:val="22"/>
          <w:szCs w:val="22"/>
        </w:rPr>
        <w:t xml:space="preserve"> złożona oferta przekracza budżet jaki Zamawiający przeznaczył na </w:t>
      </w:r>
      <w:r w:rsidRPr="006B3CFA">
        <w:rPr>
          <w:sz w:val="22"/>
          <w:szCs w:val="22"/>
        </w:rPr>
        <w:t>realizację</w:t>
      </w:r>
      <w:r w:rsidR="006B3CFA" w:rsidRPr="006B3CFA">
        <w:rPr>
          <w:sz w:val="22"/>
          <w:szCs w:val="22"/>
        </w:rPr>
        <w:t xml:space="preserve"> zamówienia.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5129" w:rsidRDefault="00905129">
      <w:r>
        <w:separator/>
      </w:r>
    </w:p>
  </w:endnote>
  <w:endnote w:type="continuationSeparator" w:id="0">
    <w:p w:rsidR="00905129" w:rsidRDefault="00905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7565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51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5129" w:rsidRDefault="00905129">
      <w:r>
        <w:separator/>
      </w:r>
    </w:p>
  </w:footnote>
  <w:footnote w:type="continuationSeparator" w:id="0">
    <w:p w:rsidR="00905129" w:rsidRDefault="009051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CFA" w:rsidRDefault="006B3C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CFA" w:rsidRDefault="006B3C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CFA" w:rsidRDefault="006B3CF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5129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4642C"/>
    <w:rsid w:val="00662534"/>
    <w:rsid w:val="006B3CFA"/>
    <w:rsid w:val="006E6C0F"/>
    <w:rsid w:val="006E706C"/>
    <w:rsid w:val="007565B3"/>
    <w:rsid w:val="0079556E"/>
    <w:rsid w:val="007A2D48"/>
    <w:rsid w:val="007F118B"/>
    <w:rsid w:val="00905129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Łącznik prosty 3"/>
        <o:r id="V:Rule2" type="connector" idref="#Łącznik prosty 3"/>
        <o:r id="V:Rule3" type="connector" idref="#Łącznik prosty 3"/>
      </o:rules>
    </o:shapelayout>
  </w:shapeDefaults>
  <w:decimalSymbol w:val=","/>
  <w:listSeparator w:val=";"/>
  <w15:chartTrackingRefBased/>
  <w15:docId w15:val="{26612B4B-DEEA-4D25-A31C-1D3CE2174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80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2001-02-25T08:00:00Z</cp:lastPrinted>
  <dcterms:created xsi:type="dcterms:W3CDTF">2022-07-13T06:27:00Z</dcterms:created>
  <dcterms:modified xsi:type="dcterms:W3CDTF">2022-07-13T06:34:00Z</dcterms:modified>
</cp:coreProperties>
</file>