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2B641" w14:textId="77777777" w:rsidR="00FB7F50" w:rsidRPr="002245BE" w:rsidRDefault="0014550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4550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45502">
        <w:rPr>
          <w:sz w:val="22"/>
          <w:szCs w:val="22"/>
        </w:rPr>
        <w:t>2022-07-07</w:t>
      </w:r>
    </w:p>
    <w:p w14:paraId="3A96A5F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068EF95" w14:textId="77777777" w:rsidR="00145502" w:rsidRPr="00145502" w:rsidRDefault="00145502" w:rsidP="00FB7F50">
      <w:pPr>
        <w:spacing w:after="40"/>
        <w:rPr>
          <w:b/>
          <w:bCs/>
          <w:sz w:val="22"/>
          <w:szCs w:val="22"/>
        </w:rPr>
      </w:pPr>
      <w:r w:rsidRPr="00145502">
        <w:rPr>
          <w:b/>
          <w:bCs/>
          <w:sz w:val="22"/>
          <w:szCs w:val="22"/>
        </w:rPr>
        <w:t>Politechnika Rzeszowska</w:t>
      </w:r>
    </w:p>
    <w:p w14:paraId="14BC0996" w14:textId="77777777" w:rsidR="00FB7F50" w:rsidRPr="002245BE" w:rsidRDefault="00145502" w:rsidP="00FB7F50">
      <w:pPr>
        <w:spacing w:after="40"/>
        <w:rPr>
          <w:b/>
          <w:bCs/>
          <w:sz w:val="22"/>
          <w:szCs w:val="22"/>
        </w:rPr>
      </w:pPr>
      <w:r w:rsidRPr="00145502">
        <w:rPr>
          <w:b/>
          <w:bCs/>
          <w:sz w:val="22"/>
          <w:szCs w:val="22"/>
        </w:rPr>
        <w:t>Dział Zamówień Publicznych</w:t>
      </w:r>
    </w:p>
    <w:p w14:paraId="0CC88CE6" w14:textId="77777777" w:rsidR="00FB7F50" w:rsidRPr="002245BE" w:rsidRDefault="00145502" w:rsidP="00FB7F50">
      <w:pPr>
        <w:rPr>
          <w:sz w:val="22"/>
          <w:szCs w:val="22"/>
        </w:rPr>
      </w:pPr>
      <w:r w:rsidRPr="0014550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45502">
        <w:rPr>
          <w:sz w:val="22"/>
          <w:szCs w:val="22"/>
        </w:rPr>
        <w:t>12</w:t>
      </w:r>
    </w:p>
    <w:p w14:paraId="04D1F906" w14:textId="77777777" w:rsidR="00FB7F50" w:rsidRPr="002245BE" w:rsidRDefault="00145502" w:rsidP="00FB7F50">
      <w:pPr>
        <w:rPr>
          <w:sz w:val="22"/>
          <w:szCs w:val="22"/>
        </w:rPr>
      </w:pPr>
      <w:r w:rsidRPr="0014550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45502">
        <w:rPr>
          <w:sz w:val="22"/>
          <w:szCs w:val="22"/>
        </w:rPr>
        <w:t>Rzeszów</w:t>
      </w:r>
    </w:p>
    <w:p w14:paraId="064B07C4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775A09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69F08D7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E22F23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45502" w:rsidRPr="00607F9B" w14:paraId="06E2E898" w14:textId="77777777" w:rsidTr="00EC2E01">
        <w:trPr>
          <w:trHeight w:val="638"/>
        </w:trPr>
        <w:tc>
          <w:tcPr>
            <w:tcW w:w="959" w:type="dxa"/>
            <w:shd w:val="clear" w:color="auto" w:fill="auto"/>
          </w:tcPr>
          <w:p w14:paraId="7DB377E7" w14:textId="77777777" w:rsidR="00145502" w:rsidRPr="00607F9B" w:rsidRDefault="00145502" w:rsidP="00EC2E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0BDB24" w14:textId="77777777" w:rsidR="00145502" w:rsidRPr="00607F9B" w:rsidRDefault="00145502" w:rsidP="00EC2E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4550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45502">
              <w:rPr>
                <w:b/>
                <w:bCs/>
                <w:sz w:val="22"/>
                <w:szCs w:val="22"/>
              </w:rPr>
              <w:t>Dostawa multimetru cyfrowego. Dostawa systemu akwizycji danych.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45502">
              <w:rPr>
                <w:b/>
                <w:sz w:val="22"/>
                <w:szCs w:val="22"/>
              </w:rPr>
              <w:t>NA/O/167/2022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A01D401" w14:textId="77777777" w:rsidR="00145502" w:rsidRPr="0014550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45502" w:rsidRPr="00145502">
        <w:rPr>
          <w:b/>
          <w:sz w:val="22"/>
          <w:szCs w:val="22"/>
        </w:rPr>
        <w:t>Politechnika Rzeszowska</w:t>
      </w:r>
    </w:p>
    <w:p w14:paraId="1B10224F" w14:textId="77777777" w:rsidR="005A4BB6" w:rsidRDefault="005A4BB6" w:rsidP="006F43E0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/>
          <w:sz w:val="22"/>
          <w:szCs w:val="22"/>
        </w:rPr>
      </w:pPr>
    </w:p>
    <w:p w14:paraId="432EFA76" w14:textId="5500FD6D" w:rsidR="008642B3" w:rsidRDefault="00145502" w:rsidP="006F43E0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145502">
        <w:rPr>
          <w:b/>
          <w:sz w:val="22"/>
          <w:szCs w:val="22"/>
        </w:rPr>
        <w:t>Dział Zamówień Publicznych</w:t>
      </w:r>
      <w:r w:rsidR="005A4BB6">
        <w:rPr>
          <w:b/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45502" w:rsidRPr="006F43E0" w14:paraId="0C16B1B0" w14:textId="77777777" w:rsidTr="00EC2E01">
        <w:trPr>
          <w:cantSplit/>
        </w:trPr>
        <w:tc>
          <w:tcPr>
            <w:tcW w:w="9498" w:type="dxa"/>
          </w:tcPr>
          <w:p w14:paraId="7C4B615F" w14:textId="77777777" w:rsidR="00145502" w:rsidRPr="006F43E0" w:rsidRDefault="00145502" w:rsidP="006F43E0">
            <w:pPr>
              <w:spacing w:before="60" w:after="120" w:line="276" w:lineRule="auto"/>
              <w:jc w:val="both"/>
              <w:rPr>
                <w:b/>
              </w:rPr>
            </w:pPr>
            <w:r w:rsidRPr="006F43E0">
              <w:rPr>
                <w:b/>
              </w:rPr>
              <w:t>AM Technologies Sp. z o.o. Sp. j.</w:t>
            </w:r>
          </w:p>
          <w:p w14:paraId="72E377EA" w14:textId="77777777" w:rsidR="00145502" w:rsidRPr="006F43E0" w:rsidRDefault="00145502" w:rsidP="006F43E0">
            <w:pPr>
              <w:spacing w:before="60" w:after="120" w:line="276" w:lineRule="auto"/>
              <w:jc w:val="both"/>
              <w:rPr>
                <w:b/>
              </w:rPr>
            </w:pPr>
            <w:r w:rsidRPr="006F43E0">
              <w:rPr>
                <w:b/>
              </w:rPr>
              <w:t xml:space="preserve">Al. Jerozolimskie 146C </w:t>
            </w:r>
          </w:p>
          <w:p w14:paraId="1B7C3655" w14:textId="77777777" w:rsidR="00145502" w:rsidRPr="006F43E0" w:rsidRDefault="00145502" w:rsidP="006F43E0">
            <w:pPr>
              <w:spacing w:before="60" w:after="120" w:line="276" w:lineRule="auto"/>
              <w:jc w:val="both"/>
              <w:rPr>
                <w:b/>
              </w:rPr>
            </w:pPr>
            <w:r w:rsidRPr="006F43E0">
              <w:rPr>
                <w:b/>
              </w:rPr>
              <w:t>02-305 Warszawa</w:t>
            </w:r>
          </w:p>
          <w:p w14:paraId="073D2B22" w14:textId="77777777" w:rsidR="00145502" w:rsidRPr="006F43E0" w:rsidRDefault="00145502" w:rsidP="006F43E0">
            <w:pPr>
              <w:spacing w:before="60" w:after="120" w:line="276" w:lineRule="auto"/>
              <w:jc w:val="both"/>
            </w:pPr>
            <w:r w:rsidRPr="006F43E0">
              <w:t>na:</w:t>
            </w:r>
          </w:p>
          <w:p w14:paraId="08096F37" w14:textId="77777777" w:rsidR="006F43E0" w:rsidRPr="006F43E0" w:rsidRDefault="00145502" w:rsidP="006F43E0">
            <w:pPr>
              <w:spacing w:before="60" w:after="120" w:line="276" w:lineRule="auto"/>
              <w:jc w:val="both"/>
              <w:rPr>
                <w:b/>
                <w:bCs/>
                <w:i/>
                <w:iCs/>
              </w:rPr>
            </w:pPr>
            <w:r w:rsidRPr="006F43E0">
              <w:rPr>
                <w:b/>
                <w:bCs/>
                <w:i/>
                <w:iCs/>
              </w:rPr>
              <w:t xml:space="preserve">Zadanie nr 1: Dostawa multimetru cyfrowego </w:t>
            </w:r>
          </w:p>
          <w:p w14:paraId="50AC5912" w14:textId="0697C912" w:rsidR="00145502" w:rsidRPr="006F43E0" w:rsidRDefault="00145502" w:rsidP="006F43E0">
            <w:pPr>
              <w:spacing w:before="60" w:after="120" w:line="276" w:lineRule="auto"/>
              <w:jc w:val="both"/>
            </w:pPr>
            <w:r w:rsidRPr="006F43E0">
              <w:t xml:space="preserve">za cenę brutto </w:t>
            </w:r>
            <w:r w:rsidRPr="006F43E0">
              <w:rPr>
                <w:b/>
              </w:rPr>
              <w:t>64 312.94 zł</w:t>
            </w:r>
            <w:r w:rsidRPr="006F43E0">
              <w:rPr>
                <w:bCs/>
              </w:rPr>
              <w:t>.</w:t>
            </w:r>
          </w:p>
          <w:p w14:paraId="7EE1D756" w14:textId="77777777" w:rsidR="00145502" w:rsidRPr="006F43E0" w:rsidRDefault="00145502" w:rsidP="006F43E0">
            <w:pPr>
              <w:spacing w:before="60" w:after="120" w:line="276" w:lineRule="auto"/>
              <w:jc w:val="both"/>
              <w:rPr>
                <w:color w:val="000000"/>
              </w:rPr>
            </w:pPr>
            <w:r w:rsidRPr="006F43E0">
              <w:rPr>
                <w:color w:val="000000"/>
                <w:u w:val="single"/>
              </w:rPr>
              <w:t>Uzasadnienie wyboru</w:t>
            </w:r>
            <w:r w:rsidRPr="006F43E0">
              <w:rPr>
                <w:color w:val="000000"/>
              </w:rPr>
              <w:t>:</w:t>
            </w:r>
          </w:p>
          <w:p w14:paraId="390EE93E" w14:textId="77777777" w:rsidR="00145502" w:rsidRPr="006F43E0" w:rsidRDefault="00145502" w:rsidP="006F43E0">
            <w:pPr>
              <w:pStyle w:val="Nagwek"/>
              <w:tabs>
                <w:tab w:val="clear" w:pos="4536"/>
                <w:tab w:val="clear" w:pos="9072"/>
              </w:tabs>
              <w:spacing w:before="60" w:after="120" w:line="276" w:lineRule="auto"/>
            </w:pPr>
            <w:r w:rsidRPr="006F43E0">
              <w:t>Oferta zgodna z wymaganiami Zamawiającego, spełnia wszystkie warunki postawione przez Zamawiającego. Uzyskała największą liczbę punktów w ramach kryteriów oceny ofert. Wykonawca spełnia wszystkie warunki postawione przez Zamawiającego w niniejszym postępowaniu</w:t>
            </w:r>
          </w:p>
        </w:tc>
      </w:tr>
      <w:tr w:rsidR="00145502" w:rsidRPr="006F43E0" w14:paraId="73EF37CC" w14:textId="77777777" w:rsidTr="00EC2E01">
        <w:trPr>
          <w:cantSplit/>
        </w:trPr>
        <w:tc>
          <w:tcPr>
            <w:tcW w:w="9498" w:type="dxa"/>
          </w:tcPr>
          <w:p w14:paraId="5DAB6F53" w14:textId="77777777" w:rsidR="00145502" w:rsidRPr="006F43E0" w:rsidRDefault="00145502" w:rsidP="006F43E0">
            <w:pPr>
              <w:spacing w:before="60" w:after="120" w:line="276" w:lineRule="auto"/>
              <w:jc w:val="both"/>
              <w:rPr>
                <w:b/>
              </w:rPr>
            </w:pPr>
            <w:r w:rsidRPr="006F43E0">
              <w:rPr>
                <w:b/>
              </w:rPr>
              <w:lastRenderedPageBreak/>
              <w:t>AM Technologies Sp. z o.o. Sp. j.</w:t>
            </w:r>
          </w:p>
          <w:p w14:paraId="14DA9A72" w14:textId="77777777" w:rsidR="00145502" w:rsidRPr="006F43E0" w:rsidRDefault="00145502" w:rsidP="006F43E0">
            <w:pPr>
              <w:spacing w:before="60" w:after="120" w:line="276" w:lineRule="auto"/>
              <w:jc w:val="both"/>
              <w:rPr>
                <w:b/>
              </w:rPr>
            </w:pPr>
            <w:r w:rsidRPr="006F43E0">
              <w:rPr>
                <w:b/>
              </w:rPr>
              <w:t xml:space="preserve">Al. Jerozolimskie 146C </w:t>
            </w:r>
          </w:p>
          <w:p w14:paraId="2163D258" w14:textId="77777777" w:rsidR="00145502" w:rsidRPr="006F43E0" w:rsidRDefault="00145502" w:rsidP="006F43E0">
            <w:pPr>
              <w:spacing w:before="60" w:after="120" w:line="276" w:lineRule="auto"/>
              <w:jc w:val="both"/>
              <w:rPr>
                <w:b/>
              </w:rPr>
            </w:pPr>
            <w:r w:rsidRPr="006F43E0">
              <w:rPr>
                <w:b/>
              </w:rPr>
              <w:t>02-305 Warszawa</w:t>
            </w:r>
          </w:p>
          <w:p w14:paraId="0D894606" w14:textId="77777777" w:rsidR="00145502" w:rsidRPr="006F43E0" w:rsidRDefault="00145502" w:rsidP="006F43E0">
            <w:pPr>
              <w:spacing w:before="60" w:after="120" w:line="276" w:lineRule="auto"/>
              <w:jc w:val="both"/>
            </w:pPr>
            <w:r w:rsidRPr="006F43E0">
              <w:t>na:</w:t>
            </w:r>
          </w:p>
          <w:p w14:paraId="5E50F76C" w14:textId="77777777" w:rsidR="006F43E0" w:rsidRPr="006F43E0" w:rsidRDefault="00145502" w:rsidP="006F43E0">
            <w:pPr>
              <w:spacing w:before="60" w:after="120" w:line="276" w:lineRule="auto"/>
              <w:jc w:val="both"/>
              <w:rPr>
                <w:b/>
                <w:bCs/>
                <w:i/>
                <w:iCs/>
              </w:rPr>
            </w:pPr>
            <w:r w:rsidRPr="006F43E0">
              <w:rPr>
                <w:b/>
                <w:bCs/>
                <w:i/>
                <w:iCs/>
              </w:rPr>
              <w:t xml:space="preserve">Zadanie nr 2: Dostawa systemu akwizycji danych </w:t>
            </w:r>
          </w:p>
          <w:p w14:paraId="665015AA" w14:textId="01D4DDE3" w:rsidR="00145502" w:rsidRPr="006F43E0" w:rsidRDefault="00145502" w:rsidP="006F43E0">
            <w:pPr>
              <w:spacing w:before="60" w:after="120" w:line="276" w:lineRule="auto"/>
              <w:jc w:val="both"/>
            </w:pPr>
            <w:r w:rsidRPr="006F43E0">
              <w:t xml:space="preserve">za cenę brutto </w:t>
            </w:r>
            <w:r w:rsidRPr="006F43E0">
              <w:rPr>
                <w:b/>
              </w:rPr>
              <w:t>13 263.68 zł</w:t>
            </w:r>
            <w:r w:rsidRPr="006F43E0">
              <w:rPr>
                <w:bCs/>
              </w:rPr>
              <w:t>.</w:t>
            </w:r>
          </w:p>
          <w:p w14:paraId="295C1185" w14:textId="77777777" w:rsidR="00145502" w:rsidRPr="006F43E0" w:rsidRDefault="00145502" w:rsidP="006F43E0">
            <w:pPr>
              <w:spacing w:before="60" w:after="120" w:line="276" w:lineRule="auto"/>
              <w:jc w:val="both"/>
              <w:rPr>
                <w:color w:val="000000"/>
              </w:rPr>
            </w:pPr>
            <w:r w:rsidRPr="006F43E0">
              <w:rPr>
                <w:i/>
                <w:iCs/>
                <w:color w:val="000000"/>
              </w:rPr>
              <w:t>Uzasadnienie wyboru</w:t>
            </w:r>
            <w:r w:rsidRPr="006F43E0">
              <w:rPr>
                <w:color w:val="000000"/>
              </w:rPr>
              <w:t>:</w:t>
            </w:r>
          </w:p>
          <w:p w14:paraId="4C18F155" w14:textId="77777777" w:rsidR="00145502" w:rsidRPr="006F43E0" w:rsidRDefault="00145502" w:rsidP="006F43E0">
            <w:pPr>
              <w:pStyle w:val="Nagwek"/>
              <w:tabs>
                <w:tab w:val="clear" w:pos="4536"/>
                <w:tab w:val="clear" w:pos="9072"/>
              </w:tabs>
              <w:spacing w:before="60" w:after="120" w:line="276" w:lineRule="auto"/>
            </w:pPr>
            <w:r w:rsidRPr="006F43E0">
              <w:t>Oferta zgodna z wymaganiami Zamawiającego, spełnia wszystkie warunki postawione przez Zamawiającego. Uzyskała największą liczbę punktów w ramach kryteriów oceny ofert. Wykonawca spełnia wszystkie warunki postawione przez Zamawiającego w niniejszym postępowaniu</w:t>
            </w:r>
          </w:p>
        </w:tc>
      </w:tr>
    </w:tbl>
    <w:p w14:paraId="3B3C78D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6F43E0" w14:paraId="60C8BD37" w14:textId="77777777" w:rsidTr="00596EA3">
        <w:tc>
          <w:tcPr>
            <w:tcW w:w="2169" w:type="dxa"/>
            <w:shd w:val="clear" w:color="auto" w:fill="F3F3F3"/>
          </w:tcPr>
          <w:p w14:paraId="19F54B31" w14:textId="77777777" w:rsidR="00211A34" w:rsidRPr="006F43E0" w:rsidRDefault="00211A34" w:rsidP="006F43E0">
            <w:pPr>
              <w:spacing w:before="60" w:after="60" w:line="276" w:lineRule="auto"/>
              <w:jc w:val="center"/>
              <w:rPr>
                <w:b/>
                <w:color w:val="000000"/>
              </w:rPr>
            </w:pPr>
            <w:r w:rsidRPr="006F43E0">
              <w:rPr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2526446" w14:textId="77777777" w:rsidR="00211A34" w:rsidRPr="006F43E0" w:rsidRDefault="00211A34" w:rsidP="006F43E0">
            <w:pPr>
              <w:spacing w:before="60" w:after="60" w:line="276" w:lineRule="auto"/>
              <w:jc w:val="center"/>
              <w:rPr>
                <w:b/>
                <w:color w:val="000000"/>
              </w:rPr>
            </w:pPr>
            <w:r w:rsidRPr="006F43E0">
              <w:rPr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DDDCA96" w14:textId="77777777" w:rsidR="00211A34" w:rsidRPr="006F43E0" w:rsidRDefault="00211A34" w:rsidP="006F43E0">
            <w:pPr>
              <w:spacing w:before="60" w:after="60" w:line="276" w:lineRule="auto"/>
              <w:jc w:val="center"/>
              <w:rPr>
                <w:b/>
                <w:color w:val="000000"/>
              </w:rPr>
            </w:pPr>
            <w:r w:rsidRPr="006F43E0">
              <w:rPr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0B1D1C2" w14:textId="77777777" w:rsidR="00211A34" w:rsidRPr="006F43E0" w:rsidRDefault="00211A34" w:rsidP="006F43E0">
            <w:pPr>
              <w:spacing w:before="60" w:after="60" w:line="276" w:lineRule="auto"/>
              <w:jc w:val="center"/>
              <w:rPr>
                <w:b/>
                <w:color w:val="000000"/>
              </w:rPr>
            </w:pPr>
            <w:r w:rsidRPr="006F43E0">
              <w:rPr>
                <w:b/>
                <w:color w:val="000000"/>
              </w:rPr>
              <w:t>Razem</w:t>
            </w:r>
          </w:p>
        </w:tc>
      </w:tr>
      <w:tr w:rsidR="00145502" w:rsidRPr="006F43E0" w14:paraId="7303B1E2" w14:textId="77777777" w:rsidTr="00EC2E01">
        <w:tc>
          <w:tcPr>
            <w:tcW w:w="2169" w:type="dxa"/>
            <w:shd w:val="clear" w:color="auto" w:fill="auto"/>
          </w:tcPr>
          <w:p w14:paraId="100FDA99" w14:textId="77777777" w:rsidR="00145502" w:rsidRPr="006F43E0" w:rsidRDefault="00145502" w:rsidP="006F43E0">
            <w:pPr>
              <w:spacing w:before="60" w:after="60" w:line="276" w:lineRule="auto"/>
              <w:rPr>
                <w:color w:val="000000"/>
              </w:rPr>
            </w:pPr>
            <w:r w:rsidRPr="006F43E0">
              <w:t>1 - Dostawa multimetru cyfrowego</w:t>
            </w:r>
          </w:p>
        </w:tc>
        <w:tc>
          <w:tcPr>
            <w:tcW w:w="2793" w:type="dxa"/>
            <w:shd w:val="clear" w:color="auto" w:fill="auto"/>
          </w:tcPr>
          <w:p w14:paraId="4B41DD79" w14:textId="77777777" w:rsidR="00145502" w:rsidRPr="006F43E0" w:rsidRDefault="00145502" w:rsidP="006F43E0">
            <w:pPr>
              <w:spacing w:before="60" w:after="60" w:line="276" w:lineRule="auto"/>
              <w:rPr>
                <w:b/>
                <w:bCs/>
              </w:rPr>
            </w:pPr>
            <w:r w:rsidRPr="006F43E0">
              <w:rPr>
                <w:b/>
                <w:bCs/>
              </w:rPr>
              <w:t>AM Technologies Sp. z o.o. Sp. j.</w:t>
            </w:r>
          </w:p>
          <w:p w14:paraId="38DA4625" w14:textId="77777777" w:rsidR="00145502" w:rsidRPr="006F43E0" w:rsidRDefault="00145502" w:rsidP="006F43E0">
            <w:pPr>
              <w:spacing w:before="60" w:after="60" w:line="276" w:lineRule="auto"/>
            </w:pPr>
            <w:r w:rsidRPr="006F43E0">
              <w:t>Al. Jerozolimskie 146C</w:t>
            </w:r>
          </w:p>
          <w:p w14:paraId="28C1D575" w14:textId="77777777" w:rsidR="00145502" w:rsidRPr="006F43E0" w:rsidRDefault="00145502" w:rsidP="006F43E0">
            <w:pPr>
              <w:spacing w:before="60" w:after="60" w:line="276" w:lineRule="auto"/>
              <w:rPr>
                <w:color w:val="000000"/>
              </w:rPr>
            </w:pPr>
            <w:r w:rsidRPr="006F43E0">
              <w:t>02-305 Warszawa</w:t>
            </w:r>
          </w:p>
        </w:tc>
        <w:tc>
          <w:tcPr>
            <w:tcW w:w="2976" w:type="dxa"/>
            <w:shd w:val="clear" w:color="auto" w:fill="auto"/>
          </w:tcPr>
          <w:p w14:paraId="2F269F14" w14:textId="4BE06235" w:rsidR="00145502" w:rsidRPr="006F43E0" w:rsidRDefault="00145502" w:rsidP="006F43E0">
            <w:pPr>
              <w:spacing w:before="60" w:after="60" w:line="276" w:lineRule="auto"/>
              <w:rPr>
                <w:color w:val="000000"/>
              </w:rPr>
            </w:pPr>
            <w:r w:rsidRPr="006F43E0">
              <w:t xml:space="preserve">1 - Cena - </w:t>
            </w:r>
            <w:r w:rsidR="006F43E0">
              <w:t>10</w:t>
            </w:r>
            <w:r w:rsidRPr="006F43E0"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B1973B" w14:textId="561A4525" w:rsidR="00145502" w:rsidRPr="006F43E0" w:rsidRDefault="006F43E0" w:rsidP="006F43E0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6F43E0">
              <w:rPr>
                <w:b/>
                <w:bCs/>
                <w:sz w:val="32"/>
                <w:szCs w:val="32"/>
              </w:rPr>
              <w:t>10</w:t>
            </w:r>
            <w:r w:rsidR="00145502" w:rsidRPr="006F43E0">
              <w:rPr>
                <w:b/>
                <w:bCs/>
                <w:sz w:val="32"/>
                <w:szCs w:val="32"/>
              </w:rPr>
              <w:t>0,00</w:t>
            </w:r>
          </w:p>
        </w:tc>
      </w:tr>
      <w:tr w:rsidR="00145502" w:rsidRPr="006F43E0" w14:paraId="355D3AFA" w14:textId="77777777" w:rsidTr="00EC2E01">
        <w:tc>
          <w:tcPr>
            <w:tcW w:w="2169" w:type="dxa"/>
            <w:shd w:val="clear" w:color="auto" w:fill="auto"/>
          </w:tcPr>
          <w:p w14:paraId="6FCC2A41" w14:textId="77777777" w:rsidR="00145502" w:rsidRPr="006F43E0" w:rsidRDefault="00145502" w:rsidP="006F43E0">
            <w:pPr>
              <w:spacing w:before="60" w:after="60" w:line="276" w:lineRule="auto"/>
              <w:rPr>
                <w:color w:val="000000"/>
              </w:rPr>
            </w:pPr>
            <w:r w:rsidRPr="006F43E0">
              <w:t>2 - Dostawa systemu akwizycji danych</w:t>
            </w:r>
          </w:p>
        </w:tc>
        <w:tc>
          <w:tcPr>
            <w:tcW w:w="2793" w:type="dxa"/>
            <w:shd w:val="clear" w:color="auto" w:fill="auto"/>
          </w:tcPr>
          <w:p w14:paraId="067DE2E6" w14:textId="77777777" w:rsidR="00145502" w:rsidRPr="006F43E0" w:rsidRDefault="00145502" w:rsidP="006F43E0">
            <w:pPr>
              <w:spacing w:before="60" w:after="60" w:line="276" w:lineRule="auto"/>
              <w:rPr>
                <w:b/>
                <w:bCs/>
              </w:rPr>
            </w:pPr>
            <w:r w:rsidRPr="006F43E0">
              <w:rPr>
                <w:b/>
                <w:bCs/>
              </w:rPr>
              <w:t>AM Technologies Sp. z o.o. Sp. j.</w:t>
            </w:r>
          </w:p>
          <w:p w14:paraId="26763898" w14:textId="77777777" w:rsidR="00145502" w:rsidRPr="006F43E0" w:rsidRDefault="00145502" w:rsidP="006F43E0">
            <w:pPr>
              <w:spacing w:before="60" w:after="60" w:line="276" w:lineRule="auto"/>
            </w:pPr>
            <w:r w:rsidRPr="006F43E0">
              <w:t>Al. Jerozolimskie 146C</w:t>
            </w:r>
          </w:p>
          <w:p w14:paraId="2065EB0C" w14:textId="77777777" w:rsidR="00145502" w:rsidRPr="006F43E0" w:rsidRDefault="00145502" w:rsidP="006F43E0">
            <w:pPr>
              <w:spacing w:before="60" w:after="60" w:line="276" w:lineRule="auto"/>
              <w:rPr>
                <w:color w:val="000000"/>
              </w:rPr>
            </w:pPr>
            <w:r w:rsidRPr="006F43E0">
              <w:t>02-305 Warszawa</w:t>
            </w:r>
          </w:p>
        </w:tc>
        <w:tc>
          <w:tcPr>
            <w:tcW w:w="2976" w:type="dxa"/>
            <w:shd w:val="clear" w:color="auto" w:fill="auto"/>
          </w:tcPr>
          <w:p w14:paraId="00F6FE4F" w14:textId="614FBB00" w:rsidR="00145502" w:rsidRPr="006F43E0" w:rsidRDefault="00145502" w:rsidP="006F43E0">
            <w:pPr>
              <w:spacing w:before="60" w:after="60" w:line="276" w:lineRule="auto"/>
              <w:rPr>
                <w:color w:val="000000"/>
              </w:rPr>
            </w:pPr>
            <w:r w:rsidRPr="006F43E0">
              <w:t xml:space="preserve">1 - Cena - </w:t>
            </w:r>
            <w:r w:rsidR="006F43E0">
              <w:t>10</w:t>
            </w:r>
            <w:r w:rsidRPr="006F43E0"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86D319" w14:textId="224ADDD9" w:rsidR="00145502" w:rsidRPr="006F43E0" w:rsidRDefault="00145502" w:rsidP="006F43E0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6F43E0">
              <w:rPr>
                <w:b/>
                <w:bCs/>
                <w:sz w:val="32"/>
                <w:szCs w:val="32"/>
              </w:rPr>
              <w:t xml:space="preserve"> </w:t>
            </w:r>
            <w:r w:rsidR="006F43E0" w:rsidRPr="006F43E0">
              <w:rPr>
                <w:b/>
                <w:bCs/>
                <w:sz w:val="32"/>
                <w:szCs w:val="32"/>
              </w:rPr>
              <w:t>10</w:t>
            </w:r>
            <w:r w:rsidRPr="006F43E0">
              <w:rPr>
                <w:b/>
                <w:bCs/>
                <w:sz w:val="32"/>
                <w:szCs w:val="32"/>
              </w:rPr>
              <w:t>0,00</w:t>
            </w:r>
          </w:p>
        </w:tc>
      </w:tr>
    </w:tbl>
    <w:p w14:paraId="54AC6671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3FFFAC1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EE336" w14:textId="77777777" w:rsidR="004D230A" w:rsidRDefault="004D230A">
      <w:r>
        <w:separator/>
      </w:r>
    </w:p>
  </w:endnote>
  <w:endnote w:type="continuationSeparator" w:id="0">
    <w:p w14:paraId="48632E97" w14:textId="77777777" w:rsidR="004D230A" w:rsidRDefault="004D2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F0CD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9697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AFEC04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22844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0C74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54178" w14:textId="77777777" w:rsidR="004D230A" w:rsidRDefault="004D230A">
      <w:r>
        <w:separator/>
      </w:r>
    </w:p>
  </w:footnote>
  <w:footnote w:type="continuationSeparator" w:id="0">
    <w:p w14:paraId="7924236F" w14:textId="77777777" w:rsidR="004D230A" w:rsidRDefault="004D2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69A6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27E4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6157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230A"/>
    <w:rsid w:val="00022322"/>
    <w:rsid w:val="00042497"/>
    <w:rsid w:val="000C1E6F"/>
    <w:rsid w:val="000E4E56"/>
    <w:rsid w:val="00145502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230A"/>
    <w:rsid w:val="004E324A"/>
    <w:rsid w:val="004E7234"/>
    <w:rsid w:val="0054734E"/>
    <w:rsid w:val="00596EA3"/>
    <w:rsid w:val="00596FD7"/>
    <w:rsid w:val="005A4BB6"/>
    <w:rsid w:val="005E5BFF"/>
    <w:rsid w:val="00607F9B"/>
    <w:rsid w:val="00644DCB"/>
    <w:rsid w:val="00657C1E"/>
    <w:rsid w:val="006E3089"/>
    <w:rsid w:val="006F43E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D21C66"/>
  <w15:chartTrackingRefBased/>
  <w15:docId w15:val="{DD4221C1-3E29-4CEA-A7A3-C21F98B54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254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2022-07-07T09:07:00Z</cp:lastPrinted>
  <dcterms:created xsi:type="dcterms:W3CDTF">2022-07-07T09:07:00Z</dcterms:created>
  <dcterms:modified xsi:type="dcterms:W3CDTF">2022-07-07T09:07:00Z</dcterms:modified>
</cp:coreProperties>
</file>