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854F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854F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854F7">
        <w:rPr>
          <w:sz w:val="22"/>
          <w:szCs w:val="22"/>
        </w:rPr>
        <w:t>2022-07-05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27B09" w:rsidRDefault="003B128C" w:rsidP="00C27B09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05pt;height:35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C27B09" w:rsidRPr="00C42F55" w:rsidRDefault="00C27B09" w:rsidP="00C27B09">
      <w:pPr>
        <w:rPr>
          <w:sz w:val="16"/>
          <w:szCs w:val="16"/>
        </w:rPr>
      </w:pPr>
      <w:r w:rsidRPr="00C42F55">
        <w:rPr>
          <w:sz w:val="16"/>
          <w:szCs w:val="16"/>
        </w:rPr>
        <w:t>RPO .RC .22.006 - PCI N3_076 Rozdzielanie wariantów przeciwciała IgG1 w hybrydowym procesie strącania i chromatografii- zad.1</w:t>
      </w:r>
    </w:p>
    <w:p w:rsidR="00C27B09" w:rsidRPr="00C42F55" w:rsidRDefault="00C27B09" w:rsidP="00C27B09">
      <w:pPr>
        <w:rPr>
          <w:sz w:val="16"/>
          <w:szCs w:val="16"/>
        </w:rPr>
      </w:pPr>
      <w:r w:rsidRPr="00C42F55">
        <w:rPr>
          <w:sz w:val="16"/>
          <w:szCs w:val="16"/>
        </w:rPr>
        <w:t>RPO .RC .22.003 - PCI N3_554 Peptydy penetrujące komórki (CPP) zaprojektowane na bazie białek jadu kobry- zad.2</w:t>
      </w:r>
    </w:p>
    <w:p w:rsidR="00C27B09" w:rsidRPr="00C42F55" w:rsidRDefault="00C27B09" w:rsidP="00C27B09">
      <w:pPr>
        <w:rPr>
          <w:sz w:val="16"/>
          <w:szCs w:val="16"/>
        </w:rPr>
      </w:pPr>
      <w:r w:rsidRPr="00C42F55">
        <w:rPr>
          <w:sz w:val="16"/>
          <w:szCs w:val="16"/>
        </w:rPr>
        <w:t xml:space="preserve">RPO .RC .22.007 - PCI N3_027 Ekstrakt z </w:t>
      </w:r>
      <w:proofErr w:type="spellStart"/>
      <w:r w:rsidRPr="00C42F55">
        <w:rPr>
          <w:sz w:val="16"/>
          <w:szCs w:val="16"/>
        </w:rPr>
        <w:t>Rhaponticum</w:t>
      </w:r>
      <w:proofErr w:type="spellEnd"/>
      <w:r w:rsidRPr="00C42F55">
        <w:rPr>
          <w:sz w:val="16"/>
          <w:szCs w:val="16"/>
        </w:rPr>
        <w:t xml:space="preserve"> </w:t>
      </w:r>
      <w:proofErr w:type="spellStart"/>
      <w:r w:rsidRPr="00C42F55">
        <w:rPr>
          <w:sz w:val="16"/>
          <w:szCs w:val="16"/>
        </w:rPr>
        <w:t>carthamoides</w:t>
      </w:r>
      <w:proofErr w:type="spellEnd"/>
      <w:r w:rsidRPr="00C42F55">
        <w:rPr>
          <w:sz w:val="16"/>
          <w:szCs w:val="16"/>
        </w:rPr>
        <w:t xml:space="preserve"> jako naturalny stymulator wzrostu roślin- zad.3</w:t>
      </w:r>
    </w:p>
    <w:p w:rsidR="00C27B09" w:rsidRPr="00C42F55" w:rsidRDefault="00C27B09" w:rsidP="00C27B09">
      <w:pPr>
        <w:rPr>
          <w:sz w:val="16"/>
          <w:szCs w:val="16"/>
        </w:rPr>
      </w:pPr>
      <w:r w:rsidRPr="00C42F55">
        <w:rPr>
          <w:sz w:val="16"/>
          <w:szCs w:val="16"/>
        </w:rPr>
        <w:t xml:space="preserve">RPO .RC .22.008 - PCI N3_648 Innowacyjna sonda peptydowa oparta o strukturę receptora GLP-1R do screeningu kandydatów na leki w chorobach metabolicznych- zad.4 </w:t>
      </w:r>
    </w:p>
    <w:p w:rsidR="00C27B09" w:rsidRDefault="00C27B09" w:rsidP="00FB7F50">
      <w:pPr>
        <w:spacing w:after="40"/>
        <w:rPr>
          <w:b/>
          <w:bCs/>
          <w:sz w:val="22"/>
          <w:szCs w:val="22"/>
        </w:rPr>
      </w:pPr>
    </w:p>
    <w:p w:rsidR="00D854F7" w:rsidRPr="00D854F7" w:rsidRDefault="00D854F7" w:rsidP="00FB7F50">
      <w:pPr>
        <w:spacing w:after="40"/>
        <w:rPr>
          <w:b/>
          <w:bCs/>
          <w:sz w:val="22"/>
          <w:szCs w:val="22"/>
        </w:rPr>
      </w:pPr>
      <w:r w:rsidRPr="00D854F7">
        <w:rPr>
          <w:b/>
          <w:bCs/>
          <w:sz w:val="22"/>
          <w:szCs w:val="22"/>
        </w:rPr>
        <w:t>Politechnika Rzeszowska</w:t>
      </w:r>
    </w:p>
    <w:p w:rsidR="00FB7F50" w:rsidRPr="002245BE" w:rsidRDefault="00D854F7" w:rsidP="00FB7F50">
      <w:pPr>
        <w:spacing w:after="40"/>
        <w:rPr>
          <w:b/>
          <w:bCs/>
          <w:sz w:val="22"/>
          <w:szCs w:val="22"/>
        </w:rPr>
      </w:pPr>
      <w:r w:rsidRPr="00D854F7">
        <w:rPr>
          <w:b/>
          <w:bCs/>
          <w:sz w:val="22"/>
          <w:szCs w:val="22"/>
        </w:rPr>
        <w:t>Dział Zamówień Publicznych</w:t>
      </w:r>
    </w:p>
    <w:p w:rsidR="00FB7F50" w:rsidRPr="002245BE" w:rsidRDefault="00D854F7" w:rsidP="00FB7F50">
      <w:pPr>
        <w:rPr>
          <w:sz w:val="22"/>
          <w:szCs w:val="22"/>
        </w:rPr>
      </w:pPr>
      <w:r w:rsidRPr="00D854F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854F7">
        <w:rPr>
          <w:sz w:val="22"/>
          <w:szCs w:val="22"/>
        </w:rPr>
        <w:t>12</w:t>
      </w:r>
    </w:p>
    <w:p w:rsidR="00FB7F50" w:rsidRPr="002245BE" w:rsidRDefault="00D854F7" w:rsidP="00FB7F50">
      <w:pPr>
        <w:rPr>
          <w:sz w:val="22"/>
          <w:szCs w:val="22"/>
        </w:rPr>
      </w:pPr>
      <w:r w:rsidRPr="00D854F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854F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854F7" w:rsidRPr="00607F9B" w:rsidTr="009E7D42">
        <w:trPr>
          <w:trHeight w:val="638"/>
        </w:trPr>
        <w:tc>
          <w:tcPr>
            <w:tcW w:w="959" w:type="dxa"/>
            <w:shd w:val="clear" w:color="auto" w:fill="auto"/>
          </w:tcPr>
          <w:p w:rsidR="00D854F7" w:rsidRPr="00607F9B" w:rsidRDefault="00D854F7" w:rsidP="009E7D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54F7" w:rsidRPr="00607F9B" w:rsidRDefault="00D854F7" w:rsidP="009E7D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54F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54F7">
              <w:rPr>
                <w:b/>
                <w:bCs/>
                <w:sz w:val="22"/>
                <w:szCs w:val="22"/>
              </w:rPr>
              <w:t xml:space="preserve">Dostawa kolumny chromatograficznej SEC z </w:t>
            </w:r>
            <w:proofErr w:type="spellStart"/>
            <w:r w:rsidRPr="00D854F7">
              <w:rPr>
                <w:b/>
                <w:bCs/>
                <w:sz w:val="22"/>
                <w:szCs w:val="22"/>
              </w:rPr>
              <w:t>przedkolumną</w:t>
            </w:r>
            <w:proofErr w:type="spellEnd"/>
            <w:r w:rsidRPr="00D854F7">
              <w:rPr>
                <w:b/>
                <w:bCs/>
                <w:sz w:val="22"/>
                <w:szCs w:val="22"/>
              </w:rPr>
              <w:t>, dostawa akcesoriów do pipet automatycznych, dostawa pipet automatycznych, dostawa końcówek do pipet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54F7">
              <w:rPr>
                <w:b/>
                <w:sz w:val="22"/>
                <w:szCs w:val="22"/>
              </w:rPr>
              <w:t>NA/O/149/2022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854F7" w:rsidRPr="00D854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854F7" w:rsidRPr="00D854F7">
        <w:rPr>
          <w:b/>
          <w:sz w:val="22"/>
          <w:szCs w:val="22"/>
        </w:rPr>
        <w:t>Politechnika Rzeszowska</w:t>
      </w:r>
    </w:p>
    <w:p w:rsidR="008642B3" w:rsidRDefault="00D854F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854F7">
        <w:rPr>
          <w:b/>
          <w:sz w:val="22"/>
          <w:szCs w:val="22"/>
        </w:rPr>
        <w:t>Dział Zamówień Publicznych</w:t>
      </w:r>
      <w:r w:rsidR="00C27B09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854F7" w:rsidTr="009E7D42">
        <w:trPr>
          <w:cantSplit/>
        </w:trPr>
        <w:tc>
          <w:tcPr>
            <w:tcW w:w="9498" w:type="dxa"/>
          </w:tcPr>
          <w:p w:rsidR="00D854F7" w:rsidRPr="00D26ED6" w:rsidRDefault="00D854F7" w:rsidP="009E7D4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54F7">
              <w:rPr>
                <w:b/>
                <w:sz w:val="22"/>
                <w:szCs w:val="22"/>
              </w:rPr>
              <w:t>VWR International Sp. z o.o.</w:t>
            </w:r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Gdańsk</w:t>
            </w:r>
          </w:p>
          <w:p w:rsidR="00D854F7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854F7" w:rsidRPr="00211A34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27B09">
              <w:rPr>
                <w:b/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854F7">
              <w:rPr>
                <w:sz w:val="22"/>
                <w:szCs w:val="22"/>
              </w:rPr>
              <w:t xml:space="preserve">Dostawa kolumny chromatograficznej SEC z </w:t>
            </w:r>
            <w:proofErr w:type="spellStart"/>
            <w:r w:rsidRPr="00D854F7">
              <w:rPr>
                <w:sz w:val="22"/>
                <w:szCs w:val="22"/>
              </w:rPr>
              <w:t>przedkolumną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854F7">
              <w:rPr>
                <w:b/>
                <w:sz w:val="22"/>
                <w:szCs w:val="22"/>
              </w:rPr>
              <w:t>7 788.32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854F7" w:rsidRPr="00D26ED6" w:rsidRDefault="00D854F7" w:rsidP="009E7D4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854F7" w:rsidRDefault="00D854F7" w:rsidP="009E7D4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854F7">
              <w:t>Oferta zgodna z warunkami ogłoszenia.</w:t>
            </w:r>
          </w:p>
        </w:tc>
      </w:tr>
      <w:tr w:rsidR="00D854F7" w:rsidTr="009E7D42">
        <w:trPr>
          <w:cantSplit/>
        </w:trPr>
        <w:tc>
          <w:tcPr>
            <w:tcW w:w="9498" w:type="dxa"/>
          </w:tcPr>
          <w:p w:rsidR="00D854F7" w:rsidRPr="00D26ED6" w:rsidRDefault="00D854F7" w:rsidP="009E7D4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54F7">
              <w:rPr>
                <w:b/>
                <w:sz w:val="22"/>
                <w:szCs w:val="22"/>
              </w:rPr>
              <w:t>POLGEN Sp. z o.o.- Sp Komandytowa</w:t>
            </w:r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Puszkina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92-516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Łódź</w:t>
            </w:r>
          </w:p>
          <w:p w:rsidR="00D854F7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854F7" w:rsidRPr="00211A34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27B09">
              <w:rPr>
                <w:b/>
                <w:sz w:val="22"/>
                <w:szCs w:val="22"/>
                <w:u w:val="single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854F7">
              <w:rPr>
                <w:sz w:val="22"/>
                <w:szCs w:val="22"/>
              </w:rPr>
              <w:t xml:space="preserve">Dostawa  </w:t>
            </w:r>
            <w:proofErr w:type="spellStart"/>
            <w:r w:rsidRPr="00D854F7">
              <w:rPr>
                <w:sz w:val="22"/>
                <w:szCs w:val="22"/>
              </w:rPr>
              <w:t>dostawa</w:t>
            </w:r>
            <w:proofErr w:type="spellEnd"/>
            <w:r w:rsidRPr="00D854F7">
              <w:rPr>
                <w:sz w:val="22"/>
                <w:szCs w:val="22"/>
              </w:rPr>
              <w:t xml:space="preserve"> akcesoriów do pipet automatycznych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854F7">
              <w:rPr>
                <w:b/>
                <w:sz w:val="22"/>
                <w:szCs w:val="22"/>
              </w:rPr>
              <w:t>13 532.02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854F7" w:rsidRPr="00D26ED6" w:rsidRDefault="00D854F7" w:rsidP="009E7D4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854F7" w:rsidRDefault="00D854F7" w:rsidP="009E7D4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854F7">
              <w:t>Oferta zgodna z warunkami ogłoszenia.</w:t>
            </w:r>
          </w:p>
        </w:tc>
      </w:tr>
      <w:tr w:rsidR="00D854F7" w:rsidTr="009E7D42">
        <w:trPr>
          <w:cantSplit/>
        </w:trPr>
        <w:tc>
          <w:tcPr>
            <w:tcW w:w="9498" w:type="dxa"/>
          </w:tcPr>
          <w:p w:rsidR="00D854F7" w:rsidRPr="00D26ED6" w:rsidRDefault="00D854F7" w:rsidP="009E7D4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54F7">
              <w:rPr>
                <w:b/>
                <w:sz w:val="22"/>
                <w:szCs w:val="22"/>
              </w:rPr>
              <w:lastRenderedPageBreak/>
              <w:t>LAB EMPIRE S.C.</w:t>
            </w:r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Borowa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1C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35-232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Rzeszów</w:t>
            </w:r>
          </w:p>
          <w:p w:rsidR="00D854F7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854F7" w:rsidRPr="00211A34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27B09">
              <w:rPr>
                <w:b/>
                <w:sz w:val="22"/>
                <w:szCs w:val="22"/>
                <w:u w:val="single"/>
              </w:rPr>
              <w:t>Zadanie nr 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854F7">
              <w:rPr>
                <w:sz w:val="22"/>
                <w:szCs w:val="22"/>
              </w:rPr>
              <w:t>Dostawa pipet automatycznych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854F7">
              <w:rPr>
                <w:b/>
                <w:sz w:val="22"/>
                <w:szCs w:val="22"/>
              </w:rPr>
              <w:t>6 765.98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854F7" w:rsidRPr="00D26ED6" w:rsidRDefault="00D854F7" w:rsidP="009E7D4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854F7" w:rsidRDefault="00D854F7" w:rsidP="009E7D4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854F7">
              <w:t>Oferta zgodna z warunkami ogłoszenia.</w:t>
            </w:r>
          </w:p>
        </w:tc>
      </w:tr>
      <w:tr w:rsidR="00D854F7" w:rsidTr="009E7D42">
        <w:trPr>
          <w:cantSplit/>
        </w:trPr>
        <w:tc>
          <w:tcPr>
            <w:tcW w:w="9498" w:type="dxa"/>
          </w:tcPr>
          <w:p w:rsidR="00D854F7" w:rsidRPr="00D26ED6" w:rsidRDefault="00D854F7" w:rsidP="009E7D4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54F7">
              <w:rPr>
                <w:b/>
                <w:sz w:val="22"/>
                <w:szCs w:val="22"/>
              </w:rPr>
              <w:t xml:space="preserve">A.G.A. </w:t>
            </w:r>
            <w:proofErr w:type="spellStart"/>
            <w:r w:rsidRPr="00D854F7">
              <w:rPr>
                <w:b/>
                <w:sz w:val="22"/>
                <w:szCs w:val="22"/>
              </w:rPr>
              <w:t>Analitycal</w:t>
            </w:r>
            <w:proofErr w:type="spellEnd"/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Dzierzby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854F7" w:rsidRPr="009F0E5C" w:rsidRDefault="00D854F7" w:rsidP="009E7D42">
            <w:pPr>
              <w:jc w:val="both"/>
              <w:rPr>
                <w:bCs/>
                <w:sz w:val="22"/>
                <w:szCs w:val="22"/>
              </w:rPr>
            </w:pPr>
            <w:r w:rsidRPr="00D854F7">
              <w:rPr>
                <w:bCs/>
                <w:sz w:val="22"/>
                <w:szCs w:val="22"/>
              </w:rPr>
              <w:t>02-836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54F7">
              <w:rPr>
                <w:bCs/>
                <w:sz w:val="22"/>
                <w:szCs w:val="22"/>
              </w:rPr>
              <w:t>Warszawa</w:t>
            </w:r>
          </w:p>
          <w:p w:rsidR="00D854F7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854F7" w:rsidRPr="00211A34" w:rsidRDefault="00D854F7" w:rsidP="009E7D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27B09">
              <w:rPr>
                <w:b/>
                <w:sz w:val="22"/>
                <w:szCs w:val="22"/>
                <w:u w:val="single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854F7">
              <w:rPr>
                <w:sz w:val="22"/>
                <w:szCs w:val="22"/>
              </w:rPr>
              <w:t>Dostawa końcówek do pipet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854F7">
              <w:rPr>
                <w:b/>
                <w:sz w:val="22"/>
                <w:szCs w:val="22"/>
              </w:rPr>
              <w:t>7 195.50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854F7" w:rsidRPr="00D26ED6" w:rsidRDefault="00D854F7" w:rsidP="009E7D4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854F7" w:rsidRPr="00476EA6" w:rsidRDefault="00D854F7" w:rsidP="009E7D4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Default="00476EA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476EA6" w:rsidRPr="00476EA6" w:rsidTr="009E7D42">
        <w:tc>
          <w:tcPr>
            <w:tcW w:w="993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Cena oferty</w:t>
            </w:r>
          </w:p>
        </w:tc>
      </w:tr>
      <w:tr w:rsidR="00476EA6" w:rsidRPr="00476EA6" w:rsidTr="009E7D42">
        <w:tc>
          <w:tcPr>
            <w:tcW w:w="993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76EA6" w:rsidRPr="00476EA6" w:rsidRDefault="00476EA6" w:rsidP="00476EA6">
            <w:pPr>
              <w:spacing w:before="80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LAB EMPIRE S.C.</w:t>
            </w:r>
          </w:p>
          <w:p w:rsidR="00476EA6" w:rsidRPr="00476EA6" w:rsidRDefault="00476EA6" w:rsidP="00476EA6">
            <w:pPr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 xml:space="preserve">Borowa 1C </w:t>
            </w:r>
          </w:p>
          <w:p w:rsidR="00476EA6" w:rsidRPr="00476EA6" w:rsidRDefault="00476EA6" w:rsidP="00476EA6">
            <w:pPr>
              <w:spacing w:after="80"/>
              <w:jc w:val="both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6 765.98 zł</w:t>
            </w:r>
          </w:p>
        </w:tc>
      </w:tr>
      <w:tr w:rsidR="00476EA6" w:rsidRPr="00476EA6" w:rsidTr="009E7D42">
        <w:tc>
          <w:tcPr>
            <w:tcW w:w="993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76EA6" w:rsidRPr="00476EA6" w:rsidRDefault="00476EA6" w:rsidP="00476EA6">
            <w:pPr>
              <w:spacing w:before="80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VWR International Sp. z o.o.</w:t>
            </w:r>
          </w:p>
          <w:p w:rsidR="00476EA6" w:rsidRPr="00476EA6" w:rsidRDefault="00476EA6" w:rsidP="00476EA6">
            <w:pPr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 xml:space="preserve">Limbowa 5 </w:t>
            </w:r>
          </w:p>
          <w:p w:rsidR="00476EA6" w:rsidRPr="00476EA6" w:rsidRDefault="00476EA6" w:rsidP="00476EA6">
            <w:pPr>
              <w:spacing w:after="80"/>
              <w:jc w:val="both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80-175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7 788.32 zł</w:t>
            </w:r>
          </w:p>
        </w:tc>
      </w:tr>
      <w:tr w:rsidR="00476EA6" w:rsidRPr="00476EA6" w:rsidTr="009E7D42">
        <w:tc>
          <w:tcPr>
            <w:tcW w:w="993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76EA6" w:rsidRPr="00476EA6" w:rsidRDefault="00476EA6" w:rsidP="00476EA6">
            <w:pPr>
              <w:spacing w:before="80"/>
              <w:rPr>
                <w:sz w:val="22"/>
                <w:szCs w:val="22"/>
              </w:rPr>
            </w:pPr>
            <w:proofErr w:type="spellStart"/>
            <w:r w:rsidRPr="00476EA6">
              <w:rPr>
                <w:sz w:val="22"/>
                <w:szCs w:val="22"/>
              </w:rPr>
              <w:t>Anchem</w:t>
            </w:r>
            <w:proofErr w:type="spellEnd"/>
            <w:r w:rsidRPr="00476EA6">
              <w:rPr>
                <w:sz w:val="22"/>
                <w:szCs w:val="22"/>
              </w:rPr>
              <w:t xml:space="preserve"> Plus Mariusz Malczewski</w:t>
            </w:r>
          </w:p>
          <w:p w:rsidR="00476EA6" w:rsidRPr="00476EA6" w:rsidRDefault="00476EA6" w:rsidP="00476EA6">
            <w:pPr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 xml:space="preserve">ul. Bora - Komorowskiego 56 </w:t>
            </w:r>
          </w:p>
          <w:p w:rsidR="00476EA6" w:rsidRPr="00476EA6" w:rsidRDefault="00476EA6" w:rsidP="00476EA6">
            <w:pPr>
              <w:spacing w:after="80"/>
              <w:jc w:val="both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03-982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9 471.00 zł</w:t>
            </w:r>
          </w:p>
        </w:tc>
      </w:tr>
      <w:tr w:rsidR="00476EA6" w:rsidRPr="00476EA6" w:rsidTr="009E7D42">
        <w:tc>
          <w:tcPr>
            <w:tcW w:w="993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76EA6" w:rsidRPr="00476EA6" w:rsidRDefault="003B128C" w:rsidP="00476EA6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ANCHEM </w:t>
            </w:r>
            <w:bookmarkStart w:id="1" w:name="_GoBack"/>
            <w:bookmarkEnd w:id="1"/>
            <w:r>
              <w:rPr>
                <w:sz w:val="22"/>
                <w:szCs w:val="22"/>
              </w:rPr>
              <w:t>Sp. z o.o.</w:t>
            </w:r>
          </w:p>
          <w:p w:rsidR="00476EA6" w:rsidRPr="00476EA6" w:rsidRDefault="00476EA6" w:rsidP="00476EA6">
            <w:pPr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 xml:space="preserve">Międzyborska 23 </w:t>
            </w:r>
          </w:p>
          <w:p w:rsidR="00476EA6" w:rsidRPr="00476EA6" w:rsidRDefault="00476EA6" w:rsidP="00476EA6">
            <w:pPr>
              <w:spacing w:after="80"/>
              <w:jc w:val="both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04-041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8 999.91 zł</w:t>
            </w:r>
          </w:p>
        </w:tc>
      </w:tr>
      <w:tr w:rsidR="00476EA6" w:rsidRPr="00476EA6" w:rsidTr="009E7D42">
        <w:tc>
          <w:tcPr>
            <w:tcW w:w="993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76EA6" w:rsidRPr="00476EA6" w:rsidRDefault="00476EA6" w:rsidP="00476EA6">
            <w:pPr>
              <w:spacing w:before="80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POLGEN Sp. z o.o.- Sp Komandytowa</w:t>
            </w:r>
          </w:p>
          <w:p w:rsidR="00476EA6" w:rsidRPr="00476EA6" w:rsidRDefault="00476EA6" w:rsidP="00476EA6">
            <w:pPr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 xml:space="preserve">Puszkina 80 </w:t>
            </w:r>
          </w:p>
          <w:p w:rsidR="00476EA6" w:rsidRPr="00476EA6" w:rsidRDefault="00476EA6" w:rsidP="00476EA6">
            <w:pPr>
              <w:spacing w:after="80"/>
              <w:jc w:val="both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92-516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13 532.02 zł</w:t>
            </w:r>
          </w:p>
        </w:tc>
      </w:tr>
      <w:tr w:rsidR="00476EA6" w:rsidRPr="00476EA6" w:rsidTr="009E7D42">
        <w:tc>
          <w:tcPr>
            <w:tcW w:w="993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76EA6" w:rsidRPr="00476EA6" w:rsidRDefault="00476EA6" w:rsidP="00476EA6">
            <w:pPr>
              <w:spacing w:before="80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 xml:space="preserve">A.G.A. </w:t>
            </w:r>
            <w:proofErr w:type="spellStart"/>
            <w:r w:rsidRPr="00476EA6">
              <w:rPr>
                <w:sz w:val="22"/>
                <w:szCs w:val="22"/>
              </w:rPr>
              <w:t>Analitycal</w:t>
            </w:r>
            <w:proofErr w:type="spellEnd"/>
          </w:p>
          <w:p w:rsidR="00476EA6" w:rsidRPr="00476EA6" w:rsidRDefault="00476EA6" w:rsidP="00476EA6">
            <w:pPr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 xml:space="preserve">Dzierzby 17 </w:t>
            </w:r>
          </w:p>
          <w:p w:rsidR="00476EA6" w:rsidRPr="00476EA6" w:rsidRDefault="00476EA6" w:rsidP="00476EA6">
            <w:pPr>
              <w:spacing w:after="80"/>
              <w:jc w:val="both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02-836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EA6" w:rsidRPr="00476EA6" w:rsidRDefault="00476EA6" w:rsidP="00476EA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76EA6">
              <w:rPr>
                <w:sz w:val="22"/>
                <w:szCs w:val="22"/>
              </w:rPr>
              <w:t>7 195,00  zł</w:t>
            </w:r>
          </w:p>
        </w:tc>
      </w:tr>
    </w:tbl>
    <w:p w:rsidR="00476EA6" w:rsidRPr="00756CDA" w:rsidRDefault="00476EA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D00" w:rsidRDefault="005F5D00">
      <w:r>
        <w:separator/>
      </w:r>
    </w:p>
  </w:endnote>
  <w:endnote w:type="continuationSeparator" w:id="0">
    <w:p w:rsidR="005F5D00" w:rsidRDefault="005F5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D00" w:rsidRDefault="005F5D00">
      <w:r>
        <w:separator/>
      </w:r>
    </w:p>
  </w:footnote>
  <w:footnote w:type="continuationSeparator" w:id="0">
    <w:p w:rsidR="005F5D00" w:rsidRDefault="005F5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D0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128C"/>
    <w:rsid w:val="003D611C"/>
    <w:rsid w:val="00431C0B"/>
    <w:rsid w:val="00437CAD"/>
    <w:rsid w:val="004657DA"/>
    <w:rsid w:val="00476EA6"/>
    <w:rsid w:val="004B2665"/>
    <w:rsid w:val="004C3459"/>
    <w:rsid w:val="004E324A"/>
    <w:rsid w:val="004E7234"/>
    <w:rsid w:val="0054734E"/>
    <w:rsid w:val="00596EA3"/>
    <w:rsid w:val="00596FD7"/>
    <w:rsid w:val="005E5BFF"/>
    <w:rsid w:val="005F5D0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7B09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854F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CEB08C6-79C2-4821-BD50-53969E1A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C27B0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364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2022-07-05T09:59:00Z</dcterms:created>
  <dcterms:modified xsi:type="dcterms:W3CDTF">2022-07-05T10:07:00Z</dcterms:modified>
</cp:coreProperties>
</file>