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82353" w:rsidP="003542DB">
      <w:pPr>
        <w:spacing w:after="240"/>
        <w:jc w:val="right"/>
        <w:rPr>
          <w:sz w:val="22"/>
          <w:szCs w:val="22"/>
        </w:rPr>
      </w:pPr>
      <w:bookmarkStart w:id="0" w:name="_Hlk53520193"/>
      <w:r w:rsidRPr="0088235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82353">
        <w:rPr>
          <w:sz w:val="22"/>
          <w:szCs w:val="22"/>
        </w:rPr>
        <w:t>2022-07-04</w:t>
      </w:r>
    </w:p>
    <w:p w:rsidR="00882353" w:rsidRPr="00882353" w:rsidRDefault="00882353" w:rsidP="00FB7F50">
      <w:pPr>
        <w:spacing w:after="40"/>
        <w:rPr>
          <w:b/>
          <w:bCs/>
          <w:sz w:val="22"/>
          <w:szCs w:val="22"/>
        </w:rPr>
      </w:pPr>
      <w:r w:rsidRPr="00882353">
        <w:rPr>
          <w:b/>
          <w:bCs/>
          <w:sz w:val="22"/>
          <w:szCs w:val="22"/>
        </w:rPr>
        <w:t>Politechnika Rzeszowska</w:t>
      </w:r>
    </w:p>
    <w:p w:rsidR="00FB7F50" w:rsidRPr="002245BE" w:rsidRDefault="00882353" w:rsidP="00FB7F50">
      <w:pPr>
        <w:spacing w:after="40"/>
        <w:rPr>
          <w:b/>
          <w:bCs/>
          <w:sz w:val="22"/>
          <w:szCs w:val="22"/>
        </w:rPr>
      </w:pPr>
      <w:r w:rsidRPr="00882353">
        <w:rPr>
          <w:b/>
          <w:bCs/>
          <w:sz w:val="22"/>
          <w:szCs w:val="22"/>
        </w:rPr>
        <w:t>Dział Zamówień Publicznych</w:t>
      </w:r>
    </w:p>
    <w:p w:rsidR="00FB7F50" w:rsidRPr="002245BE" w:rsidRDefault="00882353" w:rsidP="00FB7F50">
      <w:pPr>
        <w:rPr>
          <w:sz w:val="22"/>
          <w:szCs w:val="22"/>
        </w:rPr>
      </w:pPr>
      <w:r w:rsidRPr="0088235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82353">
        <w:rPr>
          <w:sz w:val="22"/>
          <w:szCs w:val="22"/>
        </w:rPr>
        <w:t>12</w:t>
      </w:r>
    </w:p>
    <w:p w:rsidR="00FB7F50" w:rsidRPr="002245BE" w:rsidRDefault="00882353" w:rsidP="00FB7F50">
      <w:pPr>
        <w:rPr>
          <w:sz w:val="22"/>
          <w:szCs w:val="22"/>
        </w:rPr>
      </w:pPr>
      <w:r w:rsidRPr="0088235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8235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2353" w:rsidRPr="00607F9B" w:rsidTr="004042DC">
        <w:trPr>
          <w:trHeight w:val="638"/>
        </w:trPr>
        <w:tc>
          <w:tcPr>
            <w:tcW w:w="959" w:type="dxa"/>
            <w:shd w:val="clear" w:color="auto" w:fill="auto"/>
          </w:tcPr>
          <w:p w:rsidR="00882353" w:rsidRPr="00607F9B" w:rsidRDefault="00882353" w:rsidP="004042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2353" w:rsidRPr="00607F9B" w:rsidRDefault="00882353" w:rsidP="004042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235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2353">
              <w:rPr>
                <w:b/>
                <w:bCs/>
                <w:sz w:val="22"/>
                <w:szCs w:val="22"/>
              </w:rPr>
              <w:t xml:space="preserve">Dostawa kserokopiarki kolorowej dla </w:t>
            </w:r>
            <w:proofErr w:type="spellStart"/>
            <w:r w:rsidRPr="00882353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2353">
              <w:rPr>
                <w:b/>
                <w:sz w:val="22"/>
                <w:szCs w:val="22"/>
              </w:rPr>
              <w:t>NA/O/159/2022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82353" w:rsidRPr="008823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82353" w:rsidRPr="00882353">
        <w:rPr>
          <w:b/>
          <w:sz w:val="22"/>
          <w:szCs w:val="22"/>
        </w:rPr>
        <w:t>Politechnika Rzeszowska</w:t>
      </w:r>
    </w:p>
    <w:p w:rsidR="008642B3" w:rsidRDefault="008823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8235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2353" w:rsidTr="004042DC">
        <w:trPr>
          <w:cantSplit/>
        </w:trPr>
        <w:tc>
          <w:tcPr>
            <w:tcW w:w="10150" w:type="dxa"/>
          </w:tcPr>
          <w:p w:rsidR="00882353" w:rsidRPr="00D26ED6" w:rsidRDefault="00882353" w:rsidP="004042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82353">
              <w:rPr>
                <w:b/>
                <w:sz w:val="22"/>
                <w:szCs w:val="22"/>
              </w:rPr>
              <w:t xml:space="preserve">Konica </w:t>
            </w:r>
            <w:proofErr w:type="spellStart"/>
            <w:r w:rsidRPr="00882353">
              <w:rPr>
                <w:b/>
                <w:sz w:val="22"/>
                <w:szCs w:val="22"/>
              </w:rPr>
              <w:t>Minolta</w:t>
            </w:r>
            <w:proofErr w:type="spellEnd"/>
            <w:r w:rsidRPr="00882353">
              <w:rPr>
                <w:b/>
                <w:sz w:val="22"/>
                <w:szCs w:val="22"/>
              </w:rPr>
              <w:t xml:space="preserve"> Business Solutions Polska sp. z o.o.</w:t>
            </w:r>
          </w:p>
          <w:p w:rsidR="00882353" w:rsidRPr="009F0E5C" w:rsidRDefault="00882353" w:rsidP="004042DC">
            <w:pPr>
              <w:jc w:val="both"/>
              <w:rPr>
                <w:bCs/>
                <w:sz w:val="22"/>
                <w:szCs w:val="22"/>
              </w:rPr>
            </w:pPr>
            <w:r w:rsidRPr="00882353">
              <w:rPr>
                <w:bCs/>
                <w:sz w:val="22"/>
                <w:szCs w:val="22"/>
              </w:rPr>
              <w:t>Krakowiaków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2353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82353" w:rsidRPr="009F0E5C" w:rsidRDefault="00882353" w:rsidP="004042DC">
            <w:pPr>
              <w:jc w:val="both"/>
              <w:rPr>
                <w:bCs/>
                <w:sz w:val="22"/>
                <w:szCs w:val="22"/>
              </w:rPr>
            </w:pPr>
            <w:r w:rsidRPr="00882353">
              <w:rPr>
                <w:bCs/>
                <w:sz w:val="22"/>
                <w:szCs w:val="22"/>
              </w:rPr>
              <w:t>02-255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2353">
              <w:rPr>
                <w:bCs/>
                <w:sz w:val="22"/>
                <w:szCs w:val="22"/>
              </w:rPr>
              <w:t>Warszawa</w:t>
            </w:r>
          </w:p>
          <w:p w:rsidR="00882353" w:rsidRPr="00D26ED6" w:rsidRDefault="00882353" w:rsidP="004042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82353" w:rsidRPr="00D26ED6" w:rsidRDefault="00882353" w:rsidP="004042D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82353">
              <w:rPr>
                <w:sz w:val="22"/>
                <w:szCs w:val="22"/>
              </w:rPr>
              <w:t xml:space="preserve">Dostawa kserokopiarki kolorowej dla </w:t>
            </w:r>
            <w:proofErr w:type="spellStart"/>
            <w:r w:rsidRPr="00882353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82353">
              <w:rPr>
                <w:b/>
                <w:sz w:val="22"/>
                <w:szCs w:val="22"/>
              </w:rPr>
              <w:t>18 655.41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82353" w:rsidRPr="00D26ED6" w:rsidRDefault="00882353" w:rsidP="004042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82353" w:rsidRDefault="00882353" w:rsidP="004042D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82353">
              <w:t>najkorzystniejsza oferta wg przyjętych kryteriów</w:t>
            </w:r>
          </w:p>
        </w:tc>
      </w:tr>
    </w:tbl>
    <w:p w:rsidR="003A0AFC" w:rsidRPr="00756CDA" w:rsidRDefault="00AA2444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244"/>
        <w:gridCol w:w="3828"/>
      </w:tblGrid>
      <w:tr w:rsidR="00AA2444" w:rsidRPr="002B7BC1" w:rsidTr="00AA2444">
        <w:tc>
          <w:tcPr>
            <w:tcW w:w="1135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Cena oferty</w:t>
            </w:r>
          </w:p>
        </w:tc>
      </w:tr>
      <w:tr w:rsidR="00AA2444" w:rsidRPr="002B7BC1" w:rsidTr="00AA2444">
        <w:tc>
          <w:tcPr>
            <w:tcW w:w="1135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A2444" w:rsidRPr="00AA2444" w:rsidRDefault="00AA2444" w:rsidP="004042DC">
            <w:pPr>
              <w:spacing w:before="80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 xml:space="preserve">Konica </w:t>
            </w:r>
            <w:proofErr w:type="spellStart"/>
            <w:r w:rsidRPr="00AA2444">
              <w:rPr>
                <w:sz w:val="22"/>
                <w:szCs w:val="22"/>
              </w:rPr>
              <w:t>Minolta</w:t>
            </w:r>
            <w:proofErr w:type="spellEnd"/>
            <w:r w:rsidRPr="00AA2444">
              <w:rPr>
                <w:sz w:val="22"/>
                <w:szCs w:val="22"/>
              </w:rPr>
              <w:t xml:space="preserve"> Business Solutions Polska sp. z o.o.</w:t>
            </w:r>
          </w:p>
          <w:p w:rsidR="00AA2444" w:rsidRPr="00AA2444" w:rsidRDefault="00AA2444" w:rsidP="004042DC">
            <w:pPr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 xml:space="preserve">Krakowiaków 44 </w:t>
            </w:r>
          </w:p>
          <w:p w:rsidR="00AA2444" w:rsidRPr="00AA2444" w:rsidRDefault="00AA2444" w:rsidP="004042DC">
            <w:pPr>
              <w:spacing w:after="80"/>
              <w:jc w:val="both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02-255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18 655.41 zł</w:t>
            </w:r>
          </w:p>
        </w:tc>
      </w:tr>
      <w:tr w:rsidR="00AA2444" w:rsidRPr="002B7BC1" w:rsidTr="00AA2444">
        <w:tc>
          <w:tcPr>
            <w:tcW w:w="1135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A2444" w:rsidRPr="00AA2444" w:rsidRDefault="00AA2444" w:rsidP="004042DC">
            <w:pPr>
              <w:spacing w:before="80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KSERKOP Sp. z o.o.</w:t>
            </w:r>
          </w:p>
          <w:p w:rsidR="00AA2444" w:rsidRPr="00AA2444" w:rsidRDefault="00AA2444" w:rsidP="004042DC">
            <w:pPr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 xml:space="preserve">ul. Mazowiecka 21 </w:t>
            </w:r>
          </w:p>
          <w:p w:rsidR="00AA2444" w:rsidRPr="00AA2444" w:rsidRDefault="00AA2444" w:rsidP="004042DC">
            <w:pPr>
              <w:spacing w:after="80"/>
              <w:jc w:val="both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30-019 Kraków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AA2444" w:rsidRPr="00AA2444" w:rsidRDefault="00AA2444" w:rsidP="004042D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AA2444">
              <w:rPr>
                <w:sz w:val="22"/>
                <w:szCs w:val="22"/>
              </w:rPr>
              <w:t>35 885.25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7EA" w:rsidRDefault="00D537EA">
      <w:r>
        <w:separator/>
      </w:r>
    </w:p>
  </w:endnote>
  <w:endnote w:type="continuationSeparator" w:id="0">
    <w:p w:rsidR="00D537EA" w:rsidRDefault="00D53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7EA" w:rsidRDefault="00D537EA">
      <w:r>
        <w:separator/>
      </w:r>
    </w:p>
  </w:footnote>
  <w:footnote w:type="continuationSeparator" w:id="0">
    <w:p w:rsidR="00D537EA" w:rsidRDefault="00D5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7E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42D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235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244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37E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1C858-2BF7-4962-9433-BA2A3C17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2022-07-04T08:26:00Z</cp:lastPrinted>
  <dcterms:created xsi:type="dcterms:W3CDTF">2022-07-04T08:26:00Z</dcterms:created>
  <dcterms:modified xsi:type="dcterms:W3CDTF">2022-07-04T08:26:00Z</dcterms:modified>
</cp:coreProperties>
</file>