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8078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8078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8078E">
        <w:rPr>
          <w:sz w:val="22"/>
          <w:szCs w:val="22"/>
        </w:rPr>
        <w:t>2022-06-29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8078E" w:rsidRPr="0048078E" w:rsidRDefault="0048078E" w:rsidP="00FB7F50">
      <w:pPr>
        <w:spacing w:after="40"/>
        <w:rPr>
          <w:b/>
          <w:bCs/>
          <w:sz w:val="22"/>
          <w:szCs w:val="22"/>
        </w:rPr>
      </w:pPr>
      <w:r w:rsidRPr="0048078E">
        <w:rPr>
          <w:b/>
          <w:bCs/>
          <w:sz w:val="22"/>
          <w:szCs w:val="22"/>
        </w:rPr>
        <w:t>Politechnika Rzeszowska</w:t>
      </w:r>
    </w:p>
    <w:p w:rsidR="00FB7F50" w:rsidRPr="002245BE" w:rsidRDefault="0048078E" w:rsidP="00FB7F50">
      <w:pPr>
        <w:spacing w:after="40"/>
        <w:rPr>
          <w:b/>
          <w:bCs/>
          <w:sz w:val="22"/>
          <w:szCs w:val="22"/>
        </w:rPr>
      </w:pPr>
      <w:r w:rsidRPr="0048078E">
        <w:rPr>
          <w:b/>
          <w:bCs/>
          <w:sz w:val="22"/>
          <w:szCs w:val="22"/>
        </w:rPr>
        <w:t>Dział Zamówień Publicznych</w:t>
      </w:r>
    </w:p>
    <w:p w:rsidR="00FB7F50" w:rsidRPr="002245BE" w:rsidRDefault="0048078E" w:rsidP="00FB7F50">
      <w:pPr>
        <w:rPr>
          <w:sz w:val="22"/>
          <w:szCs w:val="22"/>
        </w:rPr>
      </w:pPr>
      <w:r w:rsidRPr="0048078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8078E">
        <w:rPr>
          <w:sz w:val="22"/>
          <w:szCs w:val="22"/>
        </w:rPr>
        <w:t>12</w:t>
      </w:r>
    </w:p>
    <w:p w:rsidR="00FB7F50" w:rsidRPr="002245BE" w:rsidRDefault="0048078E" w:rsidP="00FB7F50">
      <w:pPr>
        <w:rPr>
          <w:sz w:val="22"/>
          <w:szCs w:val="22"/>
        </w:rPr>
      </w:pPr>
      <w:r w:rsidRPr="0048078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8078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8078E" w:rsidRPr="00607F9B" w:rsidTr="0067714E">
        <w:trPr>
          <w:trHeight w:val="638"/>
        </w:trPr>
        <w:tc>
          <w:tcPr>
            <w:tcW w:w="959" w:type="dxa"/>
            <w:shd w:val="clear" w:color="auto" w:fill="auto"/>
          </w:tcPr>
          <w:p w:rsidR="0048078E" w:rsidRPr="00607F9B" w:rsidRDefault="0048078E" w:rsidP="006771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078E" w:rsidRPr="00607F9B" w:rsidRDefault="0048078E" w:rsidP="006771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8078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8078E">
              <w:rPr>
                <w:b/>
                <w:bCs/>
                <w:sz w:val="22"/>
                <w:szCs w:val="22"/>
              </w:rPr>
              <w:t xml:space="preserve">Zakup oscyloskopu (1 szt.). Zakup zestawu czterech </w:t>
            </w:r>
            <w:proofErr w:type="spellStart"/>
            <w:r w:rsidRPr="0048078E">
              <w:rPr>
                <w:b/>
                <w:bCs/>
                <w:sz w:val="22"/>
                <w:szCs w:val="22"/>
              </w:rPr>
              <w:t>przyrządów.Zakup</w:t>
            </w:r>
            <w:proofErr w:type="spellEnd"/>
            <w:r w:rsidRPr="0048078E">
              <w:rPr>
                <w:b/>
                <w:bCs/>
                <w:sz w:val="22"/>
                <w:szCs w:val="22"/>
              </w:rPr>
              <w:t xml:space="preserve"> trzech zestawów pięciu przyrządów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8078E">
              <w:rPr>
                <w:b/>
                <w:sz w:val="22"/>
                <w:szCs w:val="22"/>
              </w:rPr>
              <w:t>NA/O/155/2022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8078E" w:rsidRPr="0048078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8078E" w:rsidRPr="0048078E">
        <w:rPr>
          <w:b/>
          <w:sz w:val="22"/>
          <w:szCs w:val="22"/>
        </w:rPr>
        <w:t>Politechnika Rzeszowska</w:t>
      </w:r>
    </w:p>
    <w:p w:rsidR="008642B3" w:rsidRDefault="0048078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8078E">
        <w:rPr>
          <w:b/>
          <w:sz w:val="22"/>
          <w:szCs w:val="22"/>
        </w:rPr>
        <w:t>Dział Zamówień Publicznych</w:t>
      </w:r>
      <w:r w:rsidR="00386010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8078E" w:rsidTr="0067714E">
        <w:trPr>
          <w:cantSplit/>
        </w:trPr>
        <w:tc>
          <w:tcPr>
            <w:tcW w:w="9498" w:type="dxa"/>
          </w:tcPr>
          <w:p w:rsidR="0048078E" w:rsidRPr="00D26ED6" w:rsidRDefault="0048078E" w:rsidP="006771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078E">
              <w:rPr>
                <w:b/>
                <w:sz w:val="22"/>
                <w:szCs w:val="22"/>
              </w:rPr>
              <w:t>AM Technologies Sp. z o.o. Sp. j.</w:t>
            </w:r>
          </w:p>
          <w:p w:rsidR="0048078E" w:rsidRPr="009F0E5C" w:rsidRDefault="0048078E" w:rsidP="0067714E">
            <w:pPr>
              <w:jc w:val="both"/>
              <w:rPr>
                <w:bCs/>
                <w:sz w:val="22"/>
                <w:szCs w:val="22"/>
              </w:rPr>
            </w:pPr>
            <w:r w:rsidRPr="0048078E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078E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8078E" w:rsidRPr="009F0E5C" w:rsidRDefault="0048078E" w:rsidP="0067714E">
            <w:pPr>
              <w:jc w:val="both"/>
              <w:rPr>
                <w:bCs/>
                <w:sz w:val="22"/>
                <w:szCs w:val="22"/>
              </w:rPr>
            </w:pPr>
            <w:r w:rsidRPr="0048078E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078E">
              <w:rPr>
                <w:bCs/>
                <w:sz w:val="22"/>
                <w:szCs w:val="22"/>
              </w:rPr>
              <w:t>Warszawa</w:t>
            </w:r>
          </w:p>
          <w:p w:rsidR="0048078E" w:rsidRDefault="0048078E" w:rsidP="00677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078E" w:rsidRPr="00211A34" w:rsidRDefault="0048078E" w:rsidP="00677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8078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078E">
              <w:rPr>
                <w:sz w:val="22"/>
                <w:szCs w:val="22"/>
              </w:rPr>
              <w:t>Zakup oscyloskopu (1 szt.)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8078E">
              <w:rPr>
                <w:b/>
                <w:sz w:val="22"/>
                <w:szCs w:val="22"/>
              </w:rPr>
              <w:t>4 965.11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078E" w:rsidRPr="00D26ED6" w:rsidRDefault="0048078E" w:rsidP="006771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8078E" w:rsidRDefault="0048078E" w:rsidP="006771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8078E">
              <w:t>Oferta zgodna z warunkami ogłoszenia.</w:t>
            </w:r>
          </w:p>
        </w:tc>
      </w:tr>
      <w:tr w:rsidR="0048078E" w:rsidTr="0067714E">
        <w:trPr>
          <w:cantSplit/>
        </w:trPr>
        <w:tc>
          <w:tcPr>
            <w:tcW w:w="9498" w:type="dxa"/>
          </w:tcPr>
          <w:p w:rsidR="0048078E" w:rsidRPr="00D26ED6" w:rsidRDefault="0048078E" w:rsidP="006771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078E">
              <w:rPr>
                <w:b/>
                <w:sz w:val="22"/>
                <w:szCs w:val="22"/>
              </w:rPr>
              <w:t>AM Technologies Sp. z o.o. Sp. j.</w:t>
            </w:r>
          </w:p>
          <w:p w:rsidR="0048078E" w:rsidRPr="009F0E5C" w:rsidRDefault="0048078E" w:rsidP="0067714E">
            <w:pPr>
              <w:jc w:val="both"/>
              <w:rPr>
                <w:bCs/>
                <w:sz w:val="22"/>
                <w:szCs w:val="22"/>
              </w:rPr>
            </w:pPr>
            <w:r w:rsidRPr="0048078E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078E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8078E" w:rsidRPr="009F0E5C" w:rsidRDefault="0048078E" w:rsidP="0067714E">
            <w:pPr>
              <w:jc w:val="both"/>
              <w:rPr>
                <w:bCs/>
                <w:sz w:val="22"/>
                <w:szCs w:val="22"/>
              </w:rPr>
            </w:pPr>
            <w:r w:rsidRPr="0048078E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078E">
              <w:rPr>
                <w:bCs/>
                <w:sz w:val="22"/>
                <w:szCs w:val="22"/>
              </w:rPr>
              <w:t>Warszawa</w:t>
            </w:r>
          </w:p>
          <w:p w:rsidR="0048078E" w:rsidRDefault="0048078E" w:rsidP="00677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078E" w:rsidRPr="00211A34" w:rsidRDefault="0048078E" w:rsidP="00677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8078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078E">
              <w:rPr>
                <w:sz w:val="22"/>
                <w:szCs w:val="22"/>
              </w:rPr>
              <w:t>Zakup zestawu czterech przyrządów.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8078E">
              <w:rPr>
                <w:b/>
                <w:sz w:val="22"/>
                <w:szCs w:val="22"/>
              </w:rPr>
              <w:t>18 260.70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078E" w:rsidRPr="00D26ED6" w:rsidRDefault="0048078E" w:rsidP="006771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8078E" w:rsidRDefault="0048078E" w:rsidP="006771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8078E">
              <w:t>Oferta zgodna z warunkami ogłoszenia.</w:t>
            </w:r>
          </w:p>
        </w:tc>
      </w:tr>
      <w:tr w:rsidR="0048078E" w:rsidTr="0067714E">
        <w:trPr>
          <w:cantSplit/>
        </w:trPr>
        <w:tc>
          <w:tcPr>
            <w:tcW w:w="9498" w:type="dxa"/>
          </w:tcPr>
          <w:p w:rsidR="0048078E" w:rsidRPr="00D26ED6" w:rsidRDefault="0048078E" w:rsidP="006771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078E">
              <w:rPr>
                <w:b/>
                <w:sz w:val="22"/>
                <w:szCs w:val="22"/>
              </w:rPr>
              <w:t>AM Technologies Sp. z o.o. Sp. j.</w:t>
            </w:r>
          </w:p>
          <w:p w:rsidR="0048078E" w:rsidRPr="009F0E5C" w:rsidRDefault="0048078E" w:rsidP="0067714E">
            <w:pPr>
              <w:jc w:val="both"/>
              <w:rPr>
                <w:bCs/>
                <w:sz w:val="22"/>
                <w:szCs w:val="22"/>
              </w:rPr>
            </w:pPr>
            <w:r w:rsidRPr="0048078E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078E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8078E" w:rsidRPr="009F0E5C" w:rsidRDefault="0048078E" w:rsidP="0067714E">
            <w:pPr>
              <w:jc w:val="both"/>
              <w:rPr>
                <w:bCs/>
                <w:sz w:val="22"/>
                <w:szCs w:val="22"/>
              </w:rPr>
            </w:pPr>
            <w:r w:rsidRPr="0048078E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078E">
              <w:rPr>
                <w:bCs/>
                <w:sz w:val="22"/>
                <w:szCs w:val="22"/>
              </w:rPr>
              <w:t>Warszawa</w:t>
            </w:r>
          </w:p>
          <w:p w:rsidR="0048078E" w:rsidRDefault="0048078E" w:rsidP="00677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8078E" w:rsidRPr="00211A34" w:rsidRDefault="0048078E" w:rsidP="00677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8078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8078E">
              <w:rPr>
                <w:sz w:val="22"/>
                <w:szCs w:val="22"/>
              </w:rPr>
              <w:t>Zakup trzech zestawów pięciu przyrządów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8078E">
              <w:rPr>
                <w:b/>
                <w:sz w:val="22"/>
                <w:szCs w:val="22"/>
              </w:rPr>
              <w:t>70 762.58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8078E" w:rsidRPr="00D26ED6" w:rsidRDefault="0048078E" w:rsidP="006771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8078E" w:rsidRDefault="0048078E" w:rsidP="006771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8078E">
              <w:t>Oferta zgodna z warunkami ogłoszenia.</w:t>
            </w:r>
          </w:p>
        </w:tc>
      </w:tr>
    </w:tbl>
    <w:p w:rsidR="003A0AFC" w:rsidRDefault="0038601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386010" w:rsidRDefault="00386010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386010" w:rsidRPr="00BB547B" w:rsidTr="0067714E">
        <w:tc>
          <w:tcPr>
            <w:tcW w:w="993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Cena oferty</w:t>
            </w:r>
          </w:p>
        </w:tc>
      </w:tr>
      <w:tr w:rsidR="00386010" w:rsidRPr="00BB547B" w:rsidTr="0067714E">
        <w:tc>
          <w:tcPr>
            <w:tcW w:w="993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86010" w:rsidRPr="00A45BD0" w:rsidRDefault="00386010" w:rsidP="0067714E">
            <w:pPr>
              <w:spacing w:before="80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AM Technologies Sp. z o.o. Sp. j.</w:t>
            </w:r>
          </w:p>
          <w:p w:rsidR="00386010" w:rsidRPr="00A45BD0" w:rsidRDefault="00386010" w:rsidP="0067714E">
            <w:pPr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 xml:space="preserve">Al. Jerozolimskie 146C </w:t>
            </w:r>
          </w:p>
          <w:p w:rsidR="00386010" w:rsidRPr="00A45BD0" w:rsidRDefault="00386010" w:rsidP="0067714E">
            <w:pPr>
              <w:spacing w:after="80"/>
              <w:jc w:val="both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4 965.11 zł</w:t>
            </w:r>
          </w:p>
        </w:tc>
      </w:tr>
      <w:tr w:rsidR="00386010" w:rsidRPr="00BB547B" w:rsidTr="0067714E">
        <w:tc>
          <w:tcPr>
            <w:tcW w:w="993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86010" w:rsidRPr="00A45BD0" w:rsidRDefault="00386010" w:rsidP="0067714E">
            <w:pPr>
              <w:spacing w:before="80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AM Technologies Sp. z o.o. Sp. j.</w:t>
            </w:r>
          </w:p>
          <w:p w:rsidR="00386010" w:rsidRPr="00A45BD0" w:rsidRDefault="00386010" w:rsidP="0067714E">
            <w:pPr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 xml:space="preserve">Al. Jerozolimskie 146C </w:t>
            </w:r>
          </w:p>
          <w:p w:rsidR="00386010" w:rsidRPr="00A45BD0" w:rsidRDefault="00386010" w:rsidP="0067714E">
            <w:pPr>
              <w:spacing w:after="80"/>
              <w:jc w:val="both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18 260.70 zł</w:t>
            </w:r>
          </w:p>
        </w:tc>
      </w:tr>
      <w:tr w:rsidR="00386010" w:rsidRPr="00BB547B" w:rsidTr="0067714E">
        <w:tc>
          <w:tcPr>
            <w:tcW w:w="993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86010" w:rsidRPr="00A45BD0" w:rsidRDefault="00386010" w:rsidP="0067714E">
            <w:pPr>
              <w:spacing w:before="80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AM Technologies Sp. z o.o. Sp. j.</w:t>
            </w:r>
          </w:p>
          <w:p w:rsidR="00386010" w:rsidRPr="00A45BD0" w:rsidRDefault="00386010" w:rsidP="0067714E">
            <w:pPr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 xml:space="preserve">Al. Jerozolimskie 146C </w:t>
            </w:r>
          </w:p>
          <w:p w:rsidR="00386010" w:rsidRPr="00A45BD0" w:rsidRDefault="00386010" w:rsidP="0067714E">
            <w:pPr>
              <w:spacing w:after="80"/>
              <w:jc w:val="both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6010" w:rsidRPr="00A45BD0" w:rsidRDefault="00386010" w:rsidP="0067714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45BD0">
              <w:rPr>
                <w:sz w:val="22"/>
                <w:szCs w:val="22"/>
              </w:rPr>
              <w:t>70 762.58 zł</w:t>
            </w:r>
          </w:p>
        </w:tc>
      </w:tr>
    </w:tbl>
    <w:p w:rsidR="00386010" w:rsidRPr="00756CDA" w:rsidRDefault="00386010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bookmarkEnd w:id="1"/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9F0" w:rsidRDefault="00B329F0">
      <w:r>
        <w:separator/>
      </w:r>
    </w:p>
  </w:endnote>
  <w:endnote w:type="continuationSeparator" w:id="0">
    <w:p w:rsidR="00B329F0" w:rsidRDefault="00B3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9F0" w:rsidRDefault="00B329F0">
      <w:r>
        <w:separator/>
      </w:r>
    </w:p>
  </w:footnote>
  <w:footnote w:type="continuationSeparator" w:id="0">
    <w:p w:rsidR="00B329F0" w:rsidRDefault="00B329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29F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6010"/>
    <w:rsid w:val="003A0AFC"/>
    <w:rsid w:val="003D611C"/>
    <w:rsid w:val="00431C0B"/>
    <w:rsid w:val="00437CAD"/>
    <w:rsid w:val="004657DA"/>
    <w:rsid w:val="0048078E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45BD0"/>
    <w:rsid w:val="00A91321"/>
    <w:rsid w:val="00AA02AC"/>
    <w:rsid w:val="00B329F0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DDC680-58FB-4C5D-B593-C708054E1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236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2022-06-29T09:24:00Z</dcterms:created>
  <dcterms:modified xsi:type="dcterms:W3CDTF">2022-06-29T09:25:00Z</dcterms:modified>
</cp:coreProperties>
</file>