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20A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20A3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20A37">
        <w:rPr>
          <w:sz w:val="22"/>
          <w:szCs w:val="22"/>
        </w:rPr>
        <w:t>2022-06-24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E3D38" w:rsidRDefault="001852EF" w:rsidP="00AE3D38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05pt;height:35.0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AE3D38" w:rsidRDefault="00AE3D38" w:rsidP="00AE3D38">
      <w:pPr>
        <w:rPr>
          <w:b/>
          <w:sz w:val="20"/>
          <w:szCs w:val="20"/>
        </w:rPr>
      </w:pPr>
      <w:r>
        <w:rPr>
          <w:b/>
          <w:sz w:val="20"/>
          <w:szCs w:val="20"/>
        </w:rPr>
        <w:t>RPO .RM .22.006 - PCI N3_553 Algorytmy sterowania statkiem powietrznym wykorzystujące elementy sztucznej inteligencji ALGOL;</w:t>
      </w:r>
    </w:p>
    <w:p w:rsidR="00AE3D38" w:rsidRDefault="00AE3D38" w:rsidP="00FB7F50">
      <w:pPr>
        <w:spacing w:after="40"/>
        <w:rPr>
          <w:b/>
          <w:bCs/>
          <w:sz w:val="22"/>
          <w:szCs w:val="22"/>
        </w:rPr>
      </w:pPr>
    </w:p>
    <w:p w:rsidR="00120A37" w:rsidRPr="00120A37" w:rsidRDefault="00120A37" w:rsidP="00FB7F50">
      <w:pPr>
        <w:spacing w:after="40"/>
        <w:rPr>
          <w:b/>
          <w:bCs/>
          <w:sz w:val="22"/>
          <w:szCs w:val="22"/>
        </w:rPr>
      </w:pPr>
      <w:r w:rsidRPr="00120A37">
        <w:rPr>
          <w:b/>
          <w:bCs/>
          <w:sz w:val="22"/>
          <w:szCs w:val="22"/>
        </w:rPr>
        <w:t>Politechnika Rzeszowska</w:t>
      </w:r>
    </w:p>
    <w:p w:rsidR="00FB7F50" w:rsidRPr="002245BE" w:rsidRDefault="00120A37" w:rsidP="00FB7F50">
      <w:pPr>
        <w:spacing w:after="40"/>
        <w:rPr>
          <w:b/>
          <w:bCs/>
          <w:sz w:val="22"/>
          <w:szCs w:val="22"/>
        </w:rPr>
      </w:pPr>
      <w:r w:rsidRPr="00120A37">
        <w:rPr>
          <w:b/>
          <w:bCs/>
          <w:sz w:val="22"/>
          <w:szCs w:val="22"/>
        </w:rPr>
        <w:t>Dział Zamówień Publicznych</w:t>
      </w:r>
    </w:p>
    <w:p w:rsidR="00FB7F50" w:rsidRPr="002245BE" w:rsidRDefault="00120A37" w:rsidP="00FB7F50">
      <w:pPr>
        <w:rPr>
          <w:sz w:val="22"/>
          <w:szCs w:val="22"/>
        </w:rPr>
      </w:pPr>
      <w:r w:rsidRPr="00120A3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20A37">
        <w:rPr>
          <w:sz w:val="22"/>
          <w:szCs w:val="22"/>
        </w:rPr>
        <w:t>12</w:t>
      </w:r>
    </w:p>
    <w:p w:rsidR="00FB7F50" w:rsidRPr="002245BE" w:rsidRDefault="00120A37" w:rsidP="00FB7F50">
      <w:pPr>
        <w:rPr>
          <w:sz w:val="22"/>
          <w:szCs w:val="22"/>
        </w:rPr>
      </w:pPr>
      <w:r w:rsidRPr="00120A3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20A3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20A37" w:rsidRPr="00607F9B" w:rsidTr="007252FD">
        <w:trPr>
          <w:trHeight w:val="638"/>
        </w:trPr>
        <w:tc>
          <w:tcPr>
            <w:tcW w:w="959" w:type="dxa"/>
            <w:shd w:val="clear" w:color="auto" w:fill="auto"/>
          </w:tcPr>
          <w:p w:rsidR="00120A37" w:rsidRPr="00607F9B" w:rsidRDefault="00120A37" w:rsidP="007252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0A37" w:rsidRPr="00607F9B" w:rsidRDefault="00120A37" w:rsidP="007252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0A3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0A37">
              <w:rPr>
                <w:b/>
                <w:bCs/>
                <w:sz w:val="22"/>
                <w:szCs w:val="22"/>
              </w:rPr>
              <w:t>Wynajem specjalistycznego stanowiska do projektowania układów automatycznego sterowania i ich testowania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0A37">
              <w:rPr>
                <w:b/>
                <w:sz w:val="22"/>
                <w:szCs w:val="22"/>
              </w:rPr>
              <w:t>NA/O/143/2022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AD213B" w:rsidRDefault="00120A3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120A37">
        <w:rPr>
          <w:b/>
          <w:sz w:val="22"/>
          <w:szCs w:val="22"/>
        </w:rPr>
        <w:t>Politechnika Rzeszowska</w:t>
      </w:r>
      <w:r w:rsidR="00AD213B">
        <w:rPr>
          <w:b/>
          <w:sz w:val="22"/>
          <w:szCs w:val="22"/>
        </w:rPr>
        <w:t xml:space="preserve"> </w:t>
      </w:r>
      <w:r w:rsidRPr="00120A37">
        <w:rPr>
          <w:b/>
          <w:sz w:val="22"/>
          <w:szCs w:val="22"/>
        </w:rPr>
        <w:t>Dział Zamówień Publicznych</w:t>
      </w:r>
      <w:r w:rsidR="00AE3D3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0A37" w:rsidTr="007252FD">
        <w:trPr>
          <w:cantSplit/>
        </w:trPr>
        <w:tc>
          <w:tcPr>
            <w:tcW w:w="10150" w:type="dxa"/>
          </w:tcPr>
          <w:p w:rsidR="00120A37" w:rsidRPr="00D26ED6" w:rsidRDefault="00120A37" w:rsidP="007252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20A37">
              <w:rPr>
                <w:b/>
                <w:sz w:val="22"/>
                <w:szCs w:val="22"/>
              </w:rPr>
              <w:t>EUROTECH sp. z o.o.</w:t>
            </w:r>
          </w:p>
          <w:p w:rsidR="00120A37" w:rsidRPr="009F0E5C" w:rsidRDefault="001852EF" w:rsidP="007252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Strefowa 3</w:t>
            </w:r>
          </w:p>
          <w:p w:rsidR="00120A37" w:rsidRPr="009F0E5C" w:rsidRDefault="00120A37" w:rsidP="007252FD">
            <w:pPr>
              <w:jc w:val="both"/>
              <w:rPr>
                <w:bCs/>
                <w:sz w:val="22"/>
                <w:szCs w:val="22"/>
              </w:rPr>
            </w:pPr>
            <w:r w:rsidRPr="00120A37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0A37">
              <w:rPr>
                <w:bCs/>
                <w:sz w:val="22"/>
                <w:szCs w:val="22"/>
              </w:rPr>
              <w:t>Mielec</w:t>
            </w:r>
          </w:p>
          <w:p w:rsidR="00120A37" w:rsidRPr="00807973" w:rsidRDefault="00120A37" w:rsidP="008079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07973">
              <w:rPr>
                <w:sz w:val="22"/>
                <w:szCs w:val="22"/>
              </w:rPr>
              <w:t xml:space="preserve"> </w:t>
            </w:r>
            <w:r w:rsidRPr="00120A37">
              <w:rPr>
                <w:sz w:val="22"/>
                <w:szCs w:val="22"/>
              </w:rPr>
              <w:t>Wynajem specjalistycznego stanowiska do projektowania układów automatycznego sterowania i ich testowania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20A37">
              <w:rPr>
                <w:b/>
                <w:sz w:val="22"/>
                <w:szCs w:val="22"/>
              </w:rPr>
              <w:t>101 792.34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20A37" w:rsidRPr="00D26ED6" w:rsidRDefault="00120A37" w:rsidP="007252F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20A37" w:rsidRPr="00871624" w:rsidRDefault="00120A37" w:rsidP="007252F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71624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756CDA" w:rsidRDefault="00120A3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CF6850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F6850" w:rsidRPr="00355C9D" w:rsidTr="007252FD">
        <w:tc>
          <w:tcPr>
            <w:tcW w:w="993" w:type="dxa"/>
            <w:shd w:val="clear" w:color="auto" w:fill="auto"/>
            <w:vAlign w:val="center"/>
          </w:tcPr>
          <w:p w:rsidR="00CF6850" w:rsidRPr="00CF6850" w:rsidRDefault="00CF6850" w:rsidP="007252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F6850" w:rsidRPr="00CF6850" w:rsidRDefault="00CF6850" w:rsidP="007252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6850" w:rsidRPr="00CF6850" w:rsidRDefault="00CF6850" w:rsidP="007252F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Cena oferty</w:t>
            </w:r>
          </w:p>
        </w:tc>
      </w:tr>
      <w:tr w:rsidR="00CF6850" w:rsidRPr="00355C9D" w:rsidTr="007252FD">
        <w:tc>
          <w:tcPr>
            <w:tcW w:w="993" w:type="dxa"/>
            <w:shd w:val="clear" w:color="auto" w:fill="auto"/>
            <w:vAlign w:val="center"/>
          </w:tcPr>
          <w:p w:rsidR="00CF6850" w:rsidRPr="00CF6850" w:rsidRDefault="00CF6850" w:rsidP="007252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F6850" w:rsidRPr="00CF6850" w:rsidRDefault="00CF6850" w:rsidP="007252FD">
            <w:pPr>
              <w:spacing w:before="80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EUROTECH sp. z o.o.</w:t>
            </w:r>
          </w:p>
          <w:p w:rsidR="00CF6850" w:rsidRPr="00CF6850" w:rsidRDefault="001852EF" w:rsidP="00725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Strefowa 3</w:t>
            </w:r>
            <w:bookmarkStart w:id="1" w:name="_GoBack"/>
            <w:bookmarkEnd w:id="1"/>
          </w:p>
          <w:p w:rsidR="00CF6850" w:rsidRPr="00CF6850" w:rsidRDefault="00CF6850" w:rsidP="007252FD">
            <w:pPr>
              <w:spacing w:after="80"/>
              <w:jc w:val="both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39-300 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6850" w:rsidRPr="00CF6850" w:rsidRDefault="00CF6850" w:rsidP="007252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6850">
              <w:rPr>
                <w:sz w:val="22"/>
                <w:szCs w:val="22"/>
              </w:rPr>
              <w:t>101 792.34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807973" w:rsidRDefault="00B464D3" w:rsidP="0080797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80797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A2D" w:rsidRDefault="003C0A2D">
      <w:r>
        <w:separator/>
      </w:r>
    </w:p>
  </w:endnote>
  <w:endnote w:type="continuationSeparator" w:id="0">
    <w:p w:rsidR="003C0A2D" w:rsidRDefault="003C0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A2D" w:rsidRDefault="003C0A2D">
      <w:r>
        <w:separator/>
      </w:r>
    </w:p>
  </w:footnote>
  <w:footnote w:type="continuationSeparator" w:id="0">
    <w:p w:rsidR="003C0A2D" w:rsidRDefault="003C0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A2D"/>
    <w:rsid w:val="00005838"/>
    <w:rsid w:val="00022322"/>
    <w:rsid w:val="00042497"/>
    <w:rsid w:val="000C1E6F"/>
    <w:rsid w:val="000E4E56"/>
    <w:rsid w:val="00120A37"/>
    <w:rsid w:val="001852EF"/>
    <w:rsid w:val="001A1468"/>
    <w:rsid w:val="001B7815"/>
    <w:rsid w:val="002B1E4F"/>
    <w:rsid w:val="002B6761"/>
    <w:rsid w:val="003445A0"/>
    <w:rsid w:val="003A0AFC"/>
    <w:rsid w:val="003C0A2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7973"/>
    <w:rsid w:val="00832144"/>
    <w:rsid w:val="008567C7"/>
    <w:rsid w:val="008642B3"/>
    <w:rsid w:val="00871624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213B"/>
    <w:rsid w:val="00AE3D3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685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4CF55AC-5D45-4A28-A2DF-F6C5B48CB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E3D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2</cp:revision>
  <cp:lastPrinted>1899-12-31T22:00:00Z</cp:lastPrinted>
  <dcterms:created xsi:type="dcterms:W3CDTF">2022-06-24T07:23:00Z</dcterms:created>
  <dcterms:modified xsi:type="dcterms:W3CDTF">2022-06-24T07:23:00Z</dcterms:modified>
</cp:coreProperties>
</file>