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3588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588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3588D">
        <w:rPr>
          <w:sz w:val="22"/>
          <w:szCs w:val="22"/>
        </w:rPr>
        <w:t>2022-06-2</w:t>
      </w:r>
      <w:r w:rsidR="00240060">
        <w:rPr>
          <w:sz w:val="22"/>
          <w:szCs w:val="22"/>
        </w:rPr>
        <w:t>1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3588D" w:rsidRPr="0033588D" w:rsidRDefault="0033588D" w:rsidP="00FB7F50">
      <w:pPr>
        <w:spacing w:after="40"/>
        <w:rPr>
          <w:b/>
          <w:bCs/>
          <w:sz w:val="22"/>
          <w:szCs w:val="22"/>
        </w:rPr>
      </w:pPr>
      <w:r w:rsidRPr="0033588D">
        <w:rPr>
          <w:b/>
          <w:bCs/>
          <w:sz w:val="22"/>
          <w:szCs w:val="22"/>
        </w:rPr>
        <w:t>Politechnika Rzeszowska</w:t>
      </w:r>
    </w:p>
    <w:p w:rsidR="00FB7F50" w:rsidRPr="002245BE" w:rsidRDefault="0033588D" w:rsidP="00FB7F50">
      <w:pPr>
        <w:spacing w:after="40"/>
        <w:rPr>
          <w:b/>
          <w:bCs/>
          <w:sz w:val="22"/>
          <w:szCs w:val="22"/>
        </w:rPr>
      </w:pPr>
      <w:r w:rsidRPr="0033588D">
        <w:rPr>
          <w:b/>
          <w:bCs/>
          <w:sz w:val="22"/>
          <w:szCs w:val="22"/>
        </w:rPr>
        <w:t>Dział Zamówień Publicznych</w:t>
      </w:r>
    </w:p>
    <w:p w:rsidR="00FB7F50" w:rsidRPr="002245BE" w:rsidRDefault="0033588D" w:rsidP="00FB7F50">
      <w:pPr>
        <w:rPr>
          <w:sz w:val="22"/>
          <w:szCs w:val="22"/>
        </w:rPr>
      </w:pPr>
      <w:r w:rsidRPr="0033588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3588D">
        <w:rPr>
          <w:sz w:val="22"/>
          <w:szCs w:val="22"/>
        </w:rPr>
        <w:t>12</w:t>
      </w:r>
    </w:p>
    <w:p w:rsidR="00FB7F50" w:rsidRPr="002245BE" w:rsidRDefault="0033588D" w:rsidP="00FB7F50">
      <w:pPr>
        <w:rPr>
          <w:sz w:val="22"/>
          <w:szCs w:val="22"/>
        </w:rPr>
      </w:pPr>
      <w:r w:rsidRPr="0033588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3588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588D" w:rsidRPr="00607F9B" w:rsidTr="00F83CCD">
        <w:trPr>
          <w:trHeight w:val="638"/>
        </w:trPr>
        <w:tc>
          <w:tcPr>
            <w:tcW w:w="959" w:type="dxa"/>
            <w:shd w:val="clear" w:color="auto" w:fill="auto"/>
          </w:tcPr>
          <w:p w:rsidR="0033588D" w:rsidRPr="00607F9B" w:rsidRDefault="0033588D" w:rsidP="00F83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3588D" w:rsidRPr="00607F9B" w:rsidRDefault="0033588D" w:rsidP="00F83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588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588D">
              <w:rPr>
                <w:b/>
                <w:bCs/>
                <w:sz w:val="22"/>
                <w:szCs w:val="22"/>
              </w:rPr>
              <w:t>Dostawa zestawu generatorów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588D">
              <w:rPr>
                <w:b/>
                <w:sz w:val="22"/>
                <w:szCs w:val="22"/>
              </w:rPr>
              <w:t>NA/O/138/2022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3588D" w:rsidRPr="0033588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3588D" w:rsidRPr="0033588D">
        <w:rPr>
          <w:b/>
          <w:sz w:val="22"/>
          <w:szCs w:val="22"/>
        </w:rPr>
        <w:t>Politechnika Rzeszowska</w:t>
      </w:r>
    </w:p>
    <w:p w:rsidR="008642B3" w:rsidRDefault="0033588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3588D">
        <w:rPr>
          <w:b/>
          <w:sz w:val="22"/>
          <w:szCs w:val="22"/>
        </w:rPr>
        <w:t>Dział Zamówień Publicznych</w:t>
      </w:r>
      <w:r w:rsidR="006E5577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588D" w:rsidTr="00F83CCD">
        <w:trPr>
          <w:cantSplit/>
        </w:trPr>
        <w:tc>
          <w:tcPr>
            <w:tcW w:w="10150" w:type="dxa"/>
          </w:tcPr>
          <w:p w:rsidR="0033588D" w:rsidRPr="00D26ED6" w:rsidRDefault="0033588D" w:rsidP="00F83C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588D">
              <w:rPr>
                <w:b/>
                <w:sz w:val="22"/>
                <w:szCs w:val="22"/>
              </w:rPr>
              <w:t>NDN - Z. Daniluk</w:t>
            </w:r>
          </w:p>
          <w:p w:rsidR="0033588D" w:rsidRPr="009F0E5C" w:rsidRDefault="0033588D" w:rsidP="00F83CCD">
            <w:pPr>
              <w:jc w:val="both"/>
              <w:rPr>
                <w:bCs/>
                <w:sz w:val="22"/>
                <w:szCs w:val="22"/>
              </w:rPr>
            </w:pPr>
            <w:r w:rsidRPr="0033588D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588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3588D" w:rsidRPr="009F0E5C" w:rsidRDefault="0033588D" w:rsidP="00F83CCD">
            <w:pPr>
              <w:jc w:val="both"/>
              <w:rPr>
                <w:bCs/>
                <w:sz w:val="22"/>
                <w:szCs w:val="22"/>
              </w:rPr>
            </w:pPr>
            <w:r w:rsidRPr="0033588D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588D">
              <w:rPr>
                <w:bCs/>
                <w:sz w:val="22"/>
                <w:szCs w:val="22"/>
              </w:rPr>
              <w:t>Warszawa</w:t>
            </w:r>
          </w:p>
          <w:p w:rsidR="0033588D" w:rsidRPr="00D26ED6" w:rsidRDefault="0033588D" w:rsidP="00F83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3588D" w:rsidRPr="00D26ED6" w:rsidRDefault="0033588D" w:rsidP="00F83C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588D">
              <w:rPr>
                <w:sz w:val="22"/>
                <w:szCs w:val="22"/>
              </w:rPr>
              <w:t>Dostawa zestawu generatorów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3588D">
              <w:rPr>
                <w:b/>
                <w:sz w:val="22"/>
                <w:szCs w:val="22"/>
              </w:rPr>
              <w:t>10 824.00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3588D" w:rsidRPr="00D26ED6" w:rsidRDefault="0033588D" w:rsidP="00F83C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3588D" w:rsidRDefault="0033588D" w:rsidP="00F83CC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588D">
              <w:t>Oferta zgodna z warunkami ogłoszenia.</w:t>
            </w:r>
          </w:p>
        </w:tc>
      </w:tr>
    </w:tbl>
    <w:p w:rsidR="003A0AFC" w:rsidRPr="00756CDA" w:rsidRDefault="00AD6DA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AD6DAE" w:rsidRPr="00AD6DAE" w:rsidTr="00F83CCD">
        <w:tc>
          <w:tcPr>
            <w:tcW w:w="993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Cena oferty</w:t>
            </w:r>
          </w:p>
        </w:tc>
      </w:tr>
      <w:tr w:rsidR="00AD6DAE" w:rsidRPr="00AD6DAE" w:rsidTr="00F83CCD">
        <w:tc>
          <w:tcPr>
            <w:tcW w:w="993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D6DAE" w:rsidRPr="00AD6DAE" w:rsidRDefault="00AD6DAE" w:rsidP="00F83CCD">
            <w:pPr>
              <w:spacing w:before="80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 xml:space="preserve">Quatro </w:t>
            </w:r>
            <w:proofErr w:type="spellStart"/>
            <w:r w:rsidRPr="00AD6DAE">
              <w:rPr>
                <w:sz w:val="22"/>
                <w:szCs w:val="22"/>
              </w:rPr>
              <w:t>Computers</w:t>
            </w:r>
            <w:proofErr w:type="spellEnd"/>
            <w:r w:rsidRPr="00AD6DAE">
              <w:rPr>
                <w:sz w:val="22"/>
                <w:szCs w:val="22"/>
              </w:rPr>
              <w:t xml:space="preserve"> Maciej Zachara</w:t>
            </w:r>
          </w:p>
          <w:p w:rsidR="00AD6DAE" w:rsidRPr="00AD6DAE" w:rsidRDefault="00AD6DAE" w:rsidP="00F83CCD">
            <w:pPr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 xml:space="preserve">Matejki 2 </w:t>
            </w:r>
          </w:p>
          <w:p w:rsidR="00AD6DAE" w:rsidRPr="00AD6DAE" w:rsidRDefault="00AD6DAE" w:rsidP="00F83CCD">
            <w:pPr>
              <w:spacing w:after="80"/>
              <w:jc w:val="both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35-064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11 992.50 zł</w:t>
            </w:r>
          </w:p>
        </w:tc>
      </w:tr>
      <w:tr w:rsidR="00AD6DAE" w:rsidRPr="00AD6DAE" w:rsidTr="00F83CCD">
        <w:tc>
          <w:tcPr>
            <w:tcW w:w="993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D6DAE" w:rsidRPr="00AD6DAE" w:rsidRDefault="00AD6DAE" w:rsidP="00F83CCD">
            <w:pPr>
              <w:spacing w:before="80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NDN - Z. Daniluk</w:t>
            </w:r>
          </w:p>
          <w:p w:rsidR="00AD6DAE" w:rsidRPr="00AD6DAE" w:rsidRDefault="00AD6DAE" w:rsidP="00F83CCD">
            <w:pPr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 xml:space="preserve">Janowskiego 15 </w:t>
            </w:r>
          </w:p>
          <w:p w:rsidR="00AD6DAE" w:rsidRPr="00AD6DAE" w:rsidRDefault="00AD6DAE" w:rsidP="00F83CCD">
            <w:pPr>
              <w:spacing w:after="80"/>
              <w:jc w:val="both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6DAE" w:rsidRPr="00AD6DAE" w:rsidRDefault="00AD6DAE" w:rsidP="00F83C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6DAE">
              <w:rPr>
                <w:sz w:val="22"/>
                <w:szCs w:val="22"/>
              </w:rPr>
              <w:t>10 824.00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40060" w:rsidRDefault="00B464D3" w:rsidP="0024006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4006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32D" w:rsidRDefault="007F232D">
      <w:r>
        <w:separator/>
      </w:r>
    </w:p>
  </w:endnote>
  <w:endnote w:type="continuationSeparator" w:id="0">
    <w:p w:rsidR="007F232D" w:rsidRDefault="007F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32D" w:rsidRDefault="007F232D">
      <w:r>
        <w:separator/>
      </w:r>
    </w:p>
  </w:footnote>
  <w:footnote w:type="continuationSeparator" w:id="0">
    <w:p w:rsidR="007F232D" w:rsidRDefault="007F2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32D"/>
    <w:rsid w:val="00005838"/>
    <w:rsid w:val="00022322"/>
    <w:rsid w:val="00042497"/>
    <w:rsid w:val="000C1E6F"/>
    <w:rsid w:val="000E4E56"/>
    <w:rsid w:val="001A1468"/>
    <w:rsid w:val="001B7815"/>
    <w:rsid w:val="00240060"/>
    <w:rsid w:val="002B1E4F"/>
    <w:rsid w:val="002B6761"/>
    <w:rsid w:val="0033588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5577"/>
    <w:rsid w:val="00712C39"/>
    <w:rsid w:val="0075025B"/>
    <w:rsid w:val="00756CDA"/>
    <w:rsid w:val="007E2ACC"/>
    <w:rsid w:val="007E68C5"/>
    <w:rsid w:val="007F232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6DAE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38BD7-EB01-4902-B3FF-0DD56CA8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2022-06-22T08:33:00Z</dcterms:created>
  <dcterms:modified xsi:type="dcterms:W3CDTF">2022-06-22T08:34:00Z</dcterms:modified>
</cp:coreProperties>
</file>