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6137CC" w:rsidRPr="006137CC">
        <w:rPr>
          <w:b/>
        </w:rPr>
        <w:t>NA/O/132/2022</w:t>
      </w:r>
      <w:r>
        <w:rPr>
          <w:b/>
          <w:lang w:val="pl-PL"/>
        </w:rPr>
        <w:t xml:space="preserve"> </w:t>
      </w:r>
      <w:r w:rsidR="006137CC" w:rsidRPr="006137CC">
        <w:rPr>
          <w:lang w:val="pl-PL"/>
        </w:rPr>
        <w:t>Rzeszów</w:t>
      </w:r>
      <w:r w:rsidR="00211900" w:rsidRPr="003209A8">
        <w:t xml:space="preserve">, </w:t>
      </w:r>
      <w:r w:rsidR="006137CC" w:rsidRPr="006137CC">
        <w:t>2022-06-07</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6137CC" w:rsidRPr="006137CC">
        <w:t>(</w:t>
      </w:r>
      <w:proofErr w:type="spellStart"/>
      <w:r w:rsidR="006137CC" w:rsidRPr="006137CC">
        <w:t>t.j</w:t>
      </w:r>
      <w:proofErr w:type="spellEnd"/>
      <w:r w:rsidR="006137CC" w:rsidRPr="006137CC">
        <w:t xml:space="preserve">. Dz.U. z 2021r. poz. 1129 z </w:t>
      </w:r>
      <w:proofErr w:type="spellStart"/>
      <w:r w:rsidR="006137CC" w:rsidRPr="006137CC">
        <w:t>późn</w:t>
      </w:r>
      <w:proofErr w:type="spellEnd"/>
      <w:r w:rsidR="006137CC" w:rsidRPr="006137CC">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6137CC" w:rsidP="00583EF9">
      <w:pPr>
        <w:spacing w:line="360" w:lineRule="auto"/>
        <w:rPr>
          <w:b/>
        </w:rPr>
      </w:pPr>
      <w:r w:rsidRPr="006137CC">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6137CC">
        <w:rPr>
          <w:rFonts w:ascii="Arial" w:hAnsi="Arial" w:cs="Arial"/>
          <w:sz w:val="22"/>
          <w:szCs w:val="22"/>
          <w:lang w:val="de-DE"/>
        </w:rPr>
        <w:t xml:space="preserve"> </w:t>
      </w:r>
      <w:r w:rsidR="007C7E98">
        <w:rPr>
          <w:rFonts w:ascii="Arial" w:hAnsi="Arial" w:cs="Arial"/>
          <w:sz w:val="22"/>
          <w:szCs w:val="22"/>
          <w:lang w:val="de-DE"/>
        </w:rPr>
        <w:t>Specjalista</w:t>
      </w:r>
      <w:r w:rsidR="00014627" w:rsidRPr="00A84A89">
        <w:rPr>
          <w:rFonts w:ascii="Arial" w:hAnsi="Arial" w:cs="Arial"/>
          <w:sz w:val="22"/>
          <w:szCs w:val="22"/>
          <w:lang w:val="de-DE"/>
        </w:rPr>
        <w:t xml:space="preserve"> tel. </w:t>
      </w:r>
      <w:r w:rsidRPr="006137CC">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6137CC">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7C7E98">
        <w:rPr>
          <w:rFonts w:ascii="Times New Roman" w:hAnsi="Times New Roman"/>
          <w:sz w:val="24"/>
        </w:rPr>
        <w:t xml:space="preserve">nie </w:t>
      </w:r>
      <w:r>
        <w:rPr>
          <w:rFonts w:ascii="Times New Roman" w:hAnsi="Times New Roman"/>
          <w:sz w:val="24"/>
        </w:rPr>
        <w:t>dopuszcza składanie ofert częś</w:t>
      </w:r>
      <w:r w:rsidR="007C7E98">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7C7E98" w:rsidTr="007C7E98">
        <w:tc>
          <w:tcPr>
            <w:tcW w:w="9142" w:type="dxa"/>
            <w:shd w:val="clear" w:color="auto" w:fill="F3F3F3"/>
            <w:vAlign w:val="center"/>
          </w:tcPr>
          <w:p w:rsidR="007C7E98" w:rsidRPr="00CA0351" w:rsidRDefault="007C7E98"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7C7E98" w:rsidTr="007C7E98">
        <w:tc>
          <w:tcPr>
            <w:tcW w:w="9142" w:type="dxa"/>
          </w:tcPr>
          <w:p w:rsidR="007C7E98" w:rsidRDefault="007C7E98" w:rsidP="00F82D71">
            <w:pPr>
              <w:spacing w:after="120"/>
              <w:jc w:val="both"/>
            </w:pPr>
            <w:r>
              <w:rPr>
                <w:b/>
              </w:rPr>
              <w:t>Temat</w:t>
            </w:r>
            <w:r>
              <w:t xml:space="preserve">: </w:t>
            </w:r>
            <w:r w:rsidRPr="006137CC">
              <w:t>Dostawa zestawu eksperymentalnego laboratorium mikroelektroniki</w:t>
            </w:r>
          </w:p>
          <w:p w:rsidR="007C7E98" w:rsidRDefault="007C7E98" w:rsidP="00F82D71">
            <w:pPr>
              <w:spacing w:after="120"/>
              <w:jc w:val="both"/>
            </w:pPr>
            <w:r>
              <w:rPr>
                <w:b/>
              </w:rPr>
              <w:t>Wspólny Słownik Zamówień</w:t>
            </w:r>
            <w:r w:rsidRPr="003F5C86">
              <w:t>:</w:t>
            </w:r>
            <w:r>
              <w:rPr>
                <w:b/>
              </w:rPr>
              <w:t xml:space="preserve"> </w:t>
            </w:r>
            <w:r w:rsidRPr="006137CC">
              <w:t>31731000-9 - Artykuły elektrotechniczne</w:t>
            </w:r>
            <w:r>
              <w:t xml:space="preserve"> </w:t>
            </w:r>
          </w:p>
          <w:p w:rsidR="007C7E98" w:rsidRDefault="007C7E98" w:rsidP="00F82D71">
            <w:pPr>
              <w:spacing w:after="120"/>
              <w:jc w:val="both"/>
            </w:pPr>
            <w:r>
              <w:rPr>
                <w:b/>
              </w:rPr>
              <w:t>Opis</w:t>
            </w:r>
            <w:r>
              <w:t xml:space="preserve">: </w:t>
            </w:r>
          </w:p>
          <w:p w:rsidR="007C7E98" w:rsidRPr="006137CC" w:rsidRDefault="007C7E98" w:rsidP="00F82D71">
            <w:pPr>
              <w:spacing w:after="120"/>
              <w:jc w:val="both"/>
            </w:pPr>
            <w:r w:rsidRPr="006137CC">
              <w:t>1.</w:t>
            </w:r>
            <w:r w:rsidRPr="006137CC">
              <w:tab/>
              <w:t>Cechy zestawu:</w:t>
            </w:r>
          </w:p>
          <w:p w:rsidR="007C7E98" w:rsidRPr="006137CC" w:rsidRDefault="007C7E98" w:rsidP="00F82D71">
            <w:pPr>
              <w:spacing w:after="120"/>
              <w:jc w:val="both"/>
            </w:pPr>
            <w:r w:rsidRPr="006137CC">
              <w:t>"</w:t>
            </w:r>
            <w:r w:rsidRPr="006137CC">
              <w:tab/>
              <w:t xml:space="preserve"> wyświetlacz 7-segmentowy, moduł LCD 16x2, matryca 8x8 RGB</w:t>
            </w:r>
          </w:p>
          <w:p w:rsidR="007C7E98" w:rsidRPr="006137CC" w:rsidRDefault="007C7E98" w:rsidP="00F82D71">
            <w:pPr>
              <w:spacing w:after="120"/>
              <w:jc w:val="both"/>
            </w:pPr>
            <w:r w:rsidRPr="006137CC">
              <w:t>"</w:t>
            </w:r>
            <w:r w:rsidRPr="006137CC">
              <w:tab/>
              <w:t xml:space="preserve"> 2 MP aparat</w:t>
            </w:r>
          </w:p>
          <w:p w:rsidR="007C7E98" w:rsidRPr="006137CC" w:rsidRDefault="007C7E98" w:rsidP="00F82D71">
            <w:pPr>
              <w:spacing w:after="120"/>
              <w:jc w:val="both"/>
            </w:pPr>
            <w:r w:rsidRPr="006137CC">
              <w:t>"</w:t>
            </w:r>
            <w:r w:rsidRPr="006137CC">
              <w:tab/>
              <w:t xml:space="preserve"> ponad 22 zintegrowane czujniki, np. czujnik temperatury i wilgotności DHT11, czujnik nachylenia, czujnik ruchu</w:t>
            </w:r>
          </w:p>
          <w:p w:rsidR="007C7E98" w:rsidRPr="006137CC" w:rsidRDefault="007C7E98" w:rsidP="00F82D71">
            <w:pPr>
              <w:spacing w:after="120"/>
              <w:jc w:val="both"/>
            </w:pPr>
            <w:r w:rsidRPr="006137CC">
              <w:t>"</w:t>
            </w:r>
            <w:r w:rsidRPr="006137CC">
              <w:tab/>
              <w:t xml:space="preserve"> 46 kursów i 18 projektów dla </w:t>
            </w:r>
            <w:proofErr w:type="spellStart"/>
            <w:r w:rsidRPr="006137CC">
              <w:t>Pythona</w:t>
            </w:r>
            <w:proofErr w:type="spellEnd"/>
            <w:r w:rsidRPr="006137CC">
              <w:t xml:space="preserve"> i </w:t>
            </w:r>
            <w:proofErr w:type="spellStart"/>
            <w:r w:rsidRPr="006137CC">
              <w:t>Scratcha</w:t>
            </w:r>
            <w:proofErr w:type="spellEnd"/>
          </w:p>
          <w:p w:rsidR="007C7E98" w:rsidRPr="006137CC" w:rsidRDefault="007C7E98" w:rsidP="00F82D71">
            <w:pPr>
              <w:spacing w:after="120"/>
              <w:jc w:val="both"/>
            </w:pPr>
            <w:r w:rsidRPr="006137CC">
              <w:t>"</w:t>
            </w:r>
            <w:r w:rsidRPr="006137CC">
              <w:tab/>
              <w:t xml:space="preserve"> Interfejs serwonapędu, interfejs silnika krokowego, silnik wibracyjny</w:t>
            </w:r>
          </w:p>
          <w:p w:rsidR="007C7E98" w:rsidRPr="006137CC" w:rsidRDefault="007C7E98" w:rsidP="00F82D71">
            <w:pPr>
              <w:spacing w:after="120"/>
              <w:jc w:val="both"/>
            </w:pPr>
            <w:r w:rsidRPr="006137CC">
              <w:t xml:space="preserve">sterowanie joystickiem </w:t>
            </w:r>
          </w:p>
          <w:p w:rsidR="007C7E98" w:rsidRPr="006137CC" w:rsidRDefault="007C7E98" w:rsidP="00F82D71">
            <w:pPr>
              <w:spacing w:after="120"/>
              <w:jc w:val="both"/>
            </w:pPr>
            <w:r w:rsidRPr="006137CC">
              <w:t>"</w:t>
            </w:r>
            <w:r w:rsidRPr="006137CC">
              <w:tab/>
              <w:t xml:space="preserve"> matryca przycisków 4x4, przełącznik połączeń  PCB, kontroler czułości czujnika ruchu, kontroler czułości czujnika dźwięku, kontroler jasności modułu LCD 16x2</w:t>
            </w:r>
          </w:p>
          <w:p w:rsidR="007C7E98" w:rsidRPr="006137CC" w:rsidRDefault="007C7E98" w:rsidP="00F82D71">
            <w:pPr>
              <w:spacing w:after="120"/>
              <w:jc w:val="both"/>
            </w:pPr>
            <w:r w:rsidRPr="006137CC">
              <w:t>"</w:t>
            </w:r>
            <w:r w:rsidRPr="006137CC">
              <w:tab/>
              <w:t xml:space="preserve">odłączana klawiatura bezprzewodowa, zintegrowana komora na </w:t>
            </w:r>
            <w:proofErr w:type="spellStart"/>
            <w:r w:rsidRPr="006137CC">
              <w:t>powerbank</w:t>
            </w:r>
            <w:proofErr w:type="spellEnd"/>
            <w:r w:rsidRPr="006137CC">
              <w:t xml:space="preserve"> i akcesoria.</w:t>
            </w:r>
          </w:p>
          <w:p w:rsidR="007C7E98" w:rsidRPr="006137CC" w:rsidRDefault="007C7E98" w:rsidP="00F82D71">
            <w:pPr>
              <w:spacing w:after="120"/>
              <w:jc w:val="both"/>
            </w:pPr>
            <w:r w:rsidRPr="006137CC">
              <w:t>WYMAGANE Akcesoria</w:t>
            </w:r>
          </w:p>
          <w:p w:rsidR="007C7E98" w:rsidRPr="006137CC" w:rsidRDefault="007C7E98" w:rsidP="00F82D71">
            <w:pPr>
              <w:spacing w:after="120"/>
              <w:jc w:val="both"/>
            </w:pPr>
            <w:r w:rsidRPr="006137CC">
              <w:t>o chip RFID</w:t>
            </w:r>
          </w:p>
          <w:p w:rsidR="007C7E98" w:rsidRPr="006137CC" w:rsidRDefault="007C7E98" w:rsidP="00F82D71">
            <w:pPr>
              <w:spacing w:after="120"/>
              <w:jc w:val="both"/>
            </w:pPr>
            <w:r w:rsidRPr="006137CC">
              <w:t>o Karta RFID</w:t>
            </w:r>
          </w:p>
          <w:p w:rsidR="007C7E98" w:rsidRPr="006137CC" w:rsidRDefault="007C7E98" w:rsidP="00F82D71">
            <w:pPr>
              <w:spacing w:after="120"/>
              <w:jc w:val="both"/>
            </w:pPr>
            <w:r w:rsidRPr="006137CC">
              <w:lastRenderedPageBreak/>
              <w:t>o Zasilacz 12 V</w:t>
            </w:r>
          </w:p>
          <w:p w:rsidR="007C7E98" w:rsidRPr="006137CC" w:rsidRDefault="007C7E98" w:rsidP="00F82D71">
            <w:pPr>
              <w:spacing w:after="120"/>
              <w:jc w:val="both"/>
            </w:pPr>
            <w:r w:rsidRPr="006137CC">
              <w:t>o serwomotor</w:t>
            </w:r>
          </w:p>
          <w:p w:rsidR="007C7E98" w:rsidRPr="006137CC" w:rsidRDefault="007C7E98" w:rsidP="00F82D71">
            <w:pPr>
              <w:spacing w:after="120"/>
              <w:jc w:val="both"/>
            </w:pPr>
            <w:r w:rsidRPr="006137CC">
              <w:t>o Silnik krokowy</w:t>
            </w:r>
          </w:p>
          <w:p w:rsidR="007C7E98" w:rsidRPr="006137CC" w:rsidRDefault="007C7E98" w:rsidP="00F82D71">
            <w:pPr>
              <w:spacing w:after="120"/>
              <w:jc w:val="both"/>
            </w:pPr>
            <w:r w:rsidRPr="006137CC">
              <w:t>o Odbiornik podczerwieni</w:t>
            </w:r>
          </w:p>
          <w:p w:rsidR="007C7E98" w:rsidRPr="006137CC" w:rsidRDefault="007C7E98" w:rsidP="00F82D71">
            <w:pPr>
              <w:spacing w:after="120"/>
              <w:jc w:val="both"/>
            </w:pPr>
            <w:r w:rsidRPr="006137CC">
              <w:t>o Pilot na podczerwień</w:t>
            </w:r>
          </w:p>
          <w:p w:rsidR="007C7E98" w:rsidRPr="006137CC" w:rsidRDefault="007C7E98" w:rsidP="00F82D71">
            <w:pPr>
              <w:spacing w:after="120"/>
              <w:jc w:val="both"/>
            </w:pPr>
            <w:r w:rsidRPr="006137CC">
              <w:t>o Silnik DC z przystawką wentylatora</w:t>
            </w:r>
          </w:p>
          <w:p w:rsidR="007C7E98" w:rsidRPr="006137CC" w:rsidRDefault="007C7E98" w:rsidP="00F82D71">
            <w:pPr>
              <w:spacing w:after="120"/>
              <w:jc w:val="both"/>
            </w:pPr>
            <w:r w:rsidRPr="006137CC">
              <w:t>o Złącze HDMI</w:t>
            </w:r>
          </w:p>
          <w:p w:rsidR="007C7E98" w:rsidRPr="006137CC" w:rsidRDefault="007C7E98" w:rsidP="00F82D71">
            <w:pPr>
              <w:spacing w:after="120"/>
              <w:jc w:val="both"/>
            </w:pPr>
            <w:r w:rsidRPr="006137CC">
              <w:t>o Śrubokręt</w:t>
            </w:r>
          </w:p>
          <w:p w:rsidR="007C7E98" w:rsidRPr="006137CC" w:rsidRDefault="007C7E98" w:rsidP="00F82D71">
            <w:pPr>
              <w:spacing w:after="120"/>
              <w:jc w:val="both"/>
            </w:pPr>
            <w:r w:rsidRPr="006137CC">
              <w:t xml:space="preserve">o karta </w:t>
            </w:r>
            <w:proofErr w:type="spellStart"/>
            <w:r w:rsidRPr="006137CC">
              <w:t>microSD</w:t>
            </w:r>
            <w:proofErr w:type="spellEnd"/>
            <w:r w:rsidRPr="006137CC">
              <w:t xml:space="preserve"> (32 GB)</w:t>
            </w:r>
          </w:p>
          <w:p w:rsidR="007C7E98" w:rsidRPr="006137CC" w:rsidRDefault="007C7E98" w:rsidP="00F82D71">
            <w:pPr>
              <w:spacing w:after="120"/>
              <w:jc w:val="both"/>
            </w:pPr>
            <w:r w:rsidRPr="006137CC">
              <w:t>o Czytnik kart SD</w:t>
            </w:r>
          </w:p>
          <w:p w:rsidR="007C7E98" w:rsidRPr="006137CC" w:rsidRDefault="007C7E98" w:rsidP="00F82D71">
            <w:pPr>
              <w:spacing w:after="120"/>
              <w:jc w:val="both"/>
            </w:pPr>
          </w:p>
          <w:p w:rsidR="007C7E98" w:rsidRPr="006137CC" w:rsidRDefault="007C7E98" w:rsidP="00F82D71">
            <w:pPr>
              <w:spacing w:after="120"/>
              <w:jc w:val="both"/>
            </w:pPr>
            <w:r w:rsidRPr="006137CC">
              <w:t>Moduł elektroniczny spełniający wymagania:</w:t>
            </w:r>
          </w:p>
          <w:p w:rsidR="007C7E98" w:rsidRPr="006137CC" w:rsidRDefault="007C7E98" w:rsidP="00F82D71">
            <w:pPr>
              <w:spacing w:after="120"/>
              <w:jc w:val="both"/>
            </w:pPr>
            <w:r w:rsidRPr="006137CC">
              <w:t>Procesor chipset</w:t>
            </w:r>
            <w:r w:rsidRPr="006137CC">
              <w:tab/>
            </w:r>
            <w:r w:rsidRPr="006137CC">
              <w:tab/>
            </w:r>
            <w:proofErr w:type="spellStart"/>
            <w:r w:rsidRPr="006137CC">
              <w:t>Broadcom</w:t>
            </w:r>
            <w:proofErr w:type="spellEnd"/>
            <w:r w:rsidRPr="006137CC">
              <w:t xml:space="preserve"> BCM2711 64-bit</w:t>
            </w:r>
            <w:r w:rsidR="00D667F8">
              <w:t xml:space="preserve"> lub równoważny</w:t>
            </w:r>
          </w:p>
          <w:p w:rsidR="007C7E98" w:rsidRPr="006137CC" w:rsidRDefault="007C7E98" w:rsidP="00F82D71">
            <w:pPr>
              <w:spacing w:after="120"/>
              <w:jc w:val="both"/>
            </w:pPr>
            <w:r w:rsidRPr="006137CC">
              <w:t>Rdzeń</w:t>
            </w:r>
            <w:r w:rsidRPr="006137CC">
              <w:tab/>
            </w:r>
            <w:r w:rsidRPr="006137CC">
              <w:tab/>
              <w:t>Quad-</w:t>
            </w:r>
            <w:proofErr w:type="spellStart"/>
            <w:r w:rsidRPr="006137CC">
              <w:t>Core</w:t>
            </w:r>
            <w:proofErr w:type="spellEnd"/>
            <w:r w:rsidRPr="006137CC">
              <w:t xml:space="preserve"> ARM Cortex-A72</w:t>
            </w:r>
            <w:r w:rsidR="00D667F8">
              <w:t xml:space="preserve"> lub równoważny</w:t>
            </w:r>
          </w:p>
          <w:p w:rsidR="007C7E98" w:rsidRPr="006137CC" w:rsidRDefault="007C7E98" w:rsidP="00F82D71">
            <w:pPr>
              <w:spacing w:after="120"/>
              <w:jc w:val="both"/>
            </w:pPr>
            <w:r w:rsidRPr="006137CC">
              <w:t>Sys</w:t>
            </w:r>
            <w:r w:rsidR="004E22DA">
              <w:t>temy operacyjne</w:t>
            </w:r>
            <w:r w:rsidR="004E22DA">
              <w:tab/>
            </w:r>
            <w:r w:rsidR="004E22DA">
              <w:tab/>
              <w:t xml:space="preserve">Linux </w:t>
            </w:r>
            <w:proofErr w:type="spellStart"/>
            <w:r w:rsidR="004E22DA">
              <w:t>Raspbian</w:t>
            </w:r>
            <w:proofErr w:type="spellEnd"/>
            <w:r w:rsidR="004E22DA">
              <w:t xml:space="preserve"> </w:t>
            </w:r>
            <w:r w:rsidRPr="006137CC">
              <w:t xml:space="preserve">Windows 10 </w:t>
            </w:r>
            <w:proofErr w:type="spellStart"/>
            <w:r w:rsidRPr="006137CC">
              <w:t>loT</w:t>
            </w:r>
            <w:proofErr w:type="spellEnd"/>
          </w:p>
          <w:p w:rsidR="007C7E98" w:rsidRPr="006137CC" w:rsidRDefault="007C7E98" w:rsidP="00F82D71">
            <w:pPr>
              <w:spacing w:after="120"/>
              <w:jc w:val="both"/>
            </w:pPr>
            <w:r w:rsidRPr="006137CC">
              <w:t>Taktowanie</w:t>
            </w:r>
            <w:r w:rsidRPr="006137CC">
              <w:tab/>
            </w:r>
            <w:r w:rsidRPr="006137CC">
              <w:tab/>
              <w:t>1,5 GHz</w:t>
            </w:r>
          </w:p>
          <w:p w:rsidR="007C7E98" w:rsidRPr="006137CC" w:rsidRDefault="007C7E98" w:rsidP="00F82D71">
            <w:pPr>
              <w:spacing w:after="120"/>
              <w:jc w:val="both"/>
            </w:pPr>
            <w:r w:rsidRPr="006137CC">
              <w:t>Architektura</w:t>
            </w:r>
            <w:r w:rsidRPr="006137CC">
              <w:tab/>
            </w:r>
            <w:r w:rsidRPr="006137CC">
              <w:tab/>
              <w:t>ARMv8-A</w:t>
            </w:r>
          </w:p>
          <w:p w:rsidR="007C7E98" w:rsidRPr="006137CC" w:rsidRDefault="007C7E98" w:rsidP="00F82D71">
            <w:pPr>
              <w:spacing w:after="120"/>
              <w:jc w:val="both"/>
            </w:pPr>
            <w:r w:rsidRPr="006137CC">
              <w:t>Pamięć RAM</w:t>
            </w:r>
            <w:r w:rsidRPr="006137CC">
              <w:tab/>
            </w:r>
            <w:r w:rsidRPr="006137CC">
              <w:tab/>
              <w:t xml:space="preserve">4 GB LPDDR4 </w:t>
            </w:r>
          </w:p>
          <w:p w:rsidR="007C7E98" w:rsidRPr="006137CC" w:rsidRDefault="007C7E98" w:rsidP="00F82D71">
            <w:pPr>
              <w:spacing w:after="120"/>
              <w:jc w:val="both"/>
            </w:pPr>
            <w:r w:rsidRPr="006137CC">
              <w:t>Pamięć</w:t>
            </w:r>
            <w:r w:rsidRPr="006137CC">
              <w:tab/>
            </w:r>
            <w:r w:rsidRPr="006137CC">
              <w:tab/>
              <w:t xml:space="preserve">karta </w:t>
            </w:r>
            <w:proofErr w:type="spellStart"/>
            <w:r w:rsidRPr="006137CC">
              <w:t>microSD</w:t>
            </w:r>
            <w:proofErr w:type="spellEnd"/>
          </w:p>
          <w:p w:rsidR="007C7E98" w:rsidRPr="006137CC" w:rsidRDefault="007C7E98" w:rsidP="00F82D71">
            <w:pPr>
              <w:spacing w:after="120"/>
              <w:jc w:val="both"/>
            </w:pPr>
            <w:r w:rsidRPr="006137CC">
              <w:t>Gniazdo GPIO</w:t>
            </w:r>
            <w:r w:rsidRPr="006137CC">
              <w:tab/>
            </w:r>
            <w:r w:rsidRPr="006137CC">
              <w:tab/>
              <w:t>Złącze 40-pin (2x20 pin)</w:t>
            </w:r>
            <w:r w:rsidR="004E22DA">
              <w:t xml:space="preserve"> </w:t>
            </w:r>
            <w:r w:rsidRPr="006137CC">
              <w:t>raster 2,54 mm</w:t>
            </w:r>
          </w:p>
          <w:p w:rsidR="004E22DA" w:rsidRDefault="007C7E98" w:rsidP="00F82D71">
            <w:pPr>
              <w:spacing w:after="120"/>
              <w:jc w:val="both"/>
            </w:pPr>
            <w:r w:rsidRPr="006137CC">
              <w:t>Zasilanie</w:t>
            </w:r>
            <w:r w:rsidRPr="006137CC">
              <w:tab/>
            </w:r>
            <w:r w:rsidRPr="006137CC">
              <w:tab/>
            </w:r>
          </w:p>
          <w:p w:rsidR="007C7E98" w:rsidRPr="006137CC" w:rsidRDefault="007C7E98" w:rsidP="00F82D71">
            <w:pPr>
              <w:spacing w:after="120"/>
              <w:jc w:val="both"/>
            </w:pPr>
            <w:r w:rsidRPr="006137CC">
              <w:t>"</w:t>
            </w:r>
            <w:r w:rsidRPr="006137CC">
              <w:tab/>
              <w:t>5,0 V  / 3 A poprzez USB C</w:t>
            </w:r>
          </w:p>
          <w:p w:rsidR="007C7E98" w:rsidRPr="006137CC" w:rsidRDefault="007C7E98" w:rsidP="00F82D71">
            <w:pPr>
              <w:spacing w:after="120"/>
              <w:jc w:val="both"/>
            </w:pPr>
            <w:r w:rsidRPr="006137CC">
              <w:t>"</w:t>
            </w:r>
            <w:r w:rsidRPr="006137CC">
              <w:tab/>
              <w:t>5 V przez GPIO</w:t>
            </w:r>
          </w:p>
          <w:p w:rsidR="007C7E98" w:rsidRPr="006137CC" w:rsidRDefault="007C7E98" w:rsidP="00F82D71">
            <w:pPr>
              <w:spacing w:after="120"/>
              <w:jc w:val="both"/>
            </w:pPr>
            <w:r w:rsidRPr="006137CC">
              <w:t>"</w:t>
            </w:r>
            <w:r w:rsidRPr="006137CC">
              <w:tab/>
            </w:r>
            <w:proofErr w:type="spellStart"/>
            <w:r w:rsidRPr="006137CC">
              <w:t>PoE</w:t>
            </w:r>
            <w:proofErr w:type="spellEnd"/>
            <w:r w:rsidRPr="006137CC">
              <w:t xml:space="preserve"> przy pomocy </w:t>
            </w:r>
          </w:p>
          <w:p w:rsidR="007C7E98" w:rsidRPr="006137CC" w:rsidRDefault="007C7E98" w:rsidP="00F82D71">
            <w:pPr>
              <w:spacing w:after="120"/>
              <w:jc w:val="both"/>
            </w:pPr>
            <w:r w:rsidRPr="006137CC">
              <w:t>dodatkowej nakładki</w:t>
            </w:r>
          </w:p>
          <w:p w:rsidR="004E22DA" w:rsidRDefault="007C7E98" w:rsidP="00F82D71">
            <w:pPr>
              <w:spacing w:after="120"/>
              <w:jc w:val="both"/>
            </w:pPr>
            <w:r w:rsidRPr="006137CC">
              <w:t>Wymiary płytki</w:t>
            </w:r>
            <w:r w:rsidRPr="006137CC">
              <w:tab/>
            </w:r>
            <w:r w:rsidRPr="006137CC">
              <w:tab/>
            </w:r>
          </w:p>
          <w:p w:rsidR="007C7E98" w:rsidRPr="006137CC" w:rsidRDefault="007C7E98" w:rsidP="00F82D71">
            <w:pPr>
              <w:spacing w:after="120"/>
              <w:jc w:val="both"/>
            </w:pPr>
            <w:r w:rsidRPr="006137CC">
              <w:t>85 x 56 x 17 mm</w:t>
            </w:r>
          </w:p>
          <w:p w:rsidR="007C7E98" w:rsidRPr="006137CC" w:rsidRDefault="007C7E98" w:rsidP="00F82D71">
            <w:pPr>
              <w:spacing w:after="120"/>
              <w:jc w:val="both"/>
            </w:pPr>
            <w:r w:rsidRPr="006137CC">
              <w:t>Interfejsy</w:t>
            </w:r>
          </w:p>
          <w:p w:rsidR="004E22DA" w:rsidRDefault="007C7E98" w:rsidP="00F82D71">
            <w:pPr>
              <w:spacing w:after="120"/>
              <w:jc w:val="both"/>
            </w:pPr>
            <w:r w:rsidRPr="006137CC">
              <w:t>Interfejs USB</w:t>
            </w:r>
            <w:r w:rsidRPr="006137CC">
              <w:tab/>
            </w:r>
            <w:r w:rsidRPr="006137CC">
              <w:tab/>
            </w:r>
          </w:p>
          <w:p w:rsidR="007C7E98" w:rsidRPr="006137CC" w:rsidRDefault="007C7E98" w:rsidP="00F82D71">
            <w:pPr>
              <w:spacing w:after="120"/>
              <w:jc w:val="both"/>
            </w:pPr>
            <w:r w:rsidRPr="006137CC">
              <w:t xml:space="preserve">2x USB 2.0 - gniazdo typ A </w:t>
            </w:r>
          </w:p>
          <w:p w:rsidR="007C7E98" w:rsidRPr="006137CC" w:rsidRDefault="007C7E98" w:rsidP="00F82D71">
            <w:pPr>
              <w:spacing w:after="120"/>
              <w:jc w:val="both"/>
            </w:pPr>
            <w:r w:rsidRPr="006137CC">
              <w:t>2x USB 3.0 - gniazdo typ A</w:t>
            </w:r>
          </w:p>
          <w:p w:rsidR="004E22DA" w:rsidRDefault="007C7E98" w:rsidP="00F82D71">
            <w:pPr>
              <w:spacing w:after="120"/>
              <w:jc w:val="both"/>
            </w:pPr>
            <w:r w:rsidRPr="006137CC">
              <w:t>Interfejs sieciowy</w:t>
            </w:r>
            <w:r w:rsidRPr="006137CC">
              <w:tab/>
            </w:r>
            <w:r w:rsidRPr="006137CC">
              <w:tab/>
            </w:r>
          </w:p>
          <w:p w:rsidR="007C7E98" w:rsidRPr="006137CC" w:rsidRDefault="007C7E98" w:rsidP="00F82D71">
            <w:pPr>
              <w:spacing w:after="120"/>
              <w:jc w:val="both"/>
            </w:pPr>
            <w:r w:rsidRPr="006137CC">
              <w:t xml:space="preserve">port Ethernet 100/1000 </w:t>
            </w:r>
            <w:proofErr w:type="spellStart"/>
            <w:r w:rsidRPr="006137CC">
              <w:t>Mbps</w:t>
            </w:r>
            <w:proofErr w:type="spellEnd"/>
          </w:p>
          <w:p w:rsidR="004E22DA" w:rsidRDefault="007C7E98" w:rsidP="00F82D71">
            <w:pPr>
              <w:spacing w:after="120"/>
              <w:jc w:val="both"/>
            </w:pPr>
            <w:r w:rsidRPr="006137CC">
              <w:t xml:space="preserve">Interfejs </w:t>
            </w:r>
            <w:proofErr w:type="spellStart"/>
            <w:r w:rsidRPr="006137CC">
              <w:t>WiFi</w:t>
            </w:r>
            <w:proofErr w:type="spellEnd"/>
            <w:r w:rsidRPr="006137CC">
              <w:tab/>
            </w:r>
            <w:r w:rsidRPr="006137CC">
              <w:tab/>
            </w:r>
          </w:p>
          <w:p w:rsidR="007C7E98" w:rsidRPr="006137CC" w:rsidRDefault="007C7E98" w:rsidP="00F82D71">
            <w:pPr>
              <w:spacing w:after="120"/>
              <w:jc w:val="both"/>
            </w:pPr>
            <w:r w:rsidRPr="006137CC">
              <w:t>Dual Band 2,4 GHz i 5 GHz</w:t>
            </w:r>
          </w:p>
          <w:p w:rsidR="007C7E98" w:rsidRPr="006137CC" w:rsidRDefault="007C7E98" w:rsidP="00F82D71">
            <w:pPr>
              <w:spacing w:after="120"/>
              <w:jc w:val="both"/>
            </w:pPr>
            <w:r w:rsidRPr="006137CC">
              <w:lastRenderedPageBreak/>
              <w:t>802.11 b/g/n/</w:t>
            </w:r>
            <w:proofErr w:type="spellStart"/>
            <w:r w:rsidRPr="006137CC">
              <w:t>ac</w:t>
            </w:r>
            <w:proofErr w:type="spellEnd"/>
            <w:r w:rsidRPr="006137CC">
              <w:t xml:space="preserve"> </w:t>
            </w:r>
          </w:p>
          <w:p w:rsidR="007C7E98" w:rsidRPr="006137CC" w:rsidRDefault="004E22DA" w:rsidP="00F82D71">
            <w:pPr>
              <w:spacing w:after="120"/>
              <w:jc w:val="both"/>
            </w:pPr>
            <w:r>
              <w:t xml:space="preserve">Bluetooth </w:t>
            </w:r>
            <w:proofErr w:type="spellStart"/>
            <w:r w:rsidR="007C7E98" w:rsidRPr="006137CC">
              <w:t>Low</w:t>
            </w:r>
            <w:proofErr w:type="spellEnd"/>
            <w:r w:rsidR="007C7E98" w:rsidRPr="006137CC">
              <w:t xml:space="preserve"> Energy, BLE 5</w:t>
            </w:r>
          </w:p>
          <w:p w:rsidR="007C7E98" w:rsidRPr="006137CC" w:rsidRDefault="004E22DA" w:rsidP="00F82D71">
            <w:pPr>
              <w:spacing w:after="120"/>
              <w:jc w:val="both"/>
            </w:pPr>
            <w:r>
              <w:t xml:space="preserve">Kamera </w:t>
            </w:r>
            <w:r w:rsidR="007C7E98" w:rsidRPr="006137CC">
              <w:t>gniazdo CSI</w:t>
            </w:r>
          </w:p>
          <w:p w:rsidR="007C7E98" w:rsidRPr="006137CC" w:rsidRDefault="004E22DA" w:rsidP="00F82D71">
            <w:pPr>
              <w:spacing w:after="120"/>
              <w:jc w:val="both"/>
            </w:pPr>
            <w:r>
              <w:t xml:space="preserve">Wyświetlacz dotykowy </w:t>
            </w:r>
            <w:r w:rsidR="007C7E98" w:rsidRPr="006137CC">
              <w:t>gniazdo DSI</w:t>
            </w:r>
          </w:p>
          <w:p w:rsidR="007C7E98" w:rsidRPr="006137CC" w:rsidRDefault="004E22DA" w:rsidP="00F82D71">
            <w:pPr>
              <w:spacing w:after="120"/>
              <w:jc w:val="both"/>
            </w:pPr>
            <w:r>
              <w:t>Wideo</w:t>
            </w:r>
            <w:r>
              <w:tab/>
              <w:t xml:space="preserve"> </w:t>
            </w:r>
            <w:r w:rsidR="007C7E98" w:rsidRPr="006137CC">
              <w:t xml:space="preserve">2 x </w:t>
            </w:r>
            <w:proofErr w:type="spellStart"/>
            <w:r w:rsidR="007C7E98" w:rsidRPr="006137CC">
              <w:t>microHDMI</w:t>
            </w:r>
            <w:proofErr w:type="spellEnd"/>
            <w:r w:rsidR="007C7E98" w:rsidRPr="006137CC">
              <w:t xml:space="preserve"> </w:t>
            </w:r>
          </w:p>
          <w:p w:rsidR="007C7E98" w:rsidRPr="006137CC" w:rsidRDefault="007C7E98" w:rsidP="00F82D71">
            <w:pPr>
              <w:spacing w:after="120"/>
              <w:jc w:val="both"/>
            </w:pPr>
            <w:r w:rsidRPr="006137CC">
              <w:t xml:space="preserve">H.265 4K 60 </w:t>
            </w:r>
            <w:proofErr w:type="spellStart"/>
            <w:r w:rsidRPr="006137CC">
              <w:t>kl</w:t>
            </w:r>
            <w:proofErr w:type="spellEnd"/>
            <w:r w:rsidRPr="006137CC">
              <w:t xml:space="preserve">/s </w:t>
            </w:r>
          </w:p>
          <w:p w:rsidR="007C7E98" w:rsidRPr="006137CC" w:rsidRDefault="007C7E98" w:rsidP="00F82D71">
            <w:pPr>
              <w:spacing w:after="120"/>
              <w:jc w:val="both"/>
            </w:pPr>
            <w:r w:rsidRPr="006137CC">
              <w:t xml:space="preserve">H.264 1080p 30 </w:t>
            </w:r>
            <w:proofErr w:type="spellStart"/>
            <w:r w:rsidRPr="006137CC">
              <w:t>kl</w:t>
            </w:r>
            <w:proofErr w:type="spellEnd"/>
            <w:r w:rsidRPr="006137CC">
              <w:t xml:space="preserve">/s </w:t>
            </w:r>
          </w:p>
          <w:p w:rsidR="007C7E98" w:rsidRPr="006137CC" w:rsidRDefault="007C7E98" w:rsidP="00F82D71">
            <w:pPr>
              <w:spacing w:after="120"/>
              <w:jc w:val="both"/>
            </w:pPr>
            <w:proofErr w:type="spellStart"/>
            <w:r w:rsidRPr="006137CC">
              <w:t>OpenGLES</w:t>
            </w:r>
            <w:proofErr w:type="spellEnd"/>
            <w:r w:rsidRPr="006137CC">
              <w:t xml:space="preserve"> 1.1, 2.0, 3.0</w:t>
            </w:r>
          </w:p>
          <w:p w:rsidR="007C7E98" w:rsidRPr="006137CC" w:rsidRDefault="004E22DA" w:rsidP="00F82D71">
            <w:pPr>
              <w:spacing w:after="120"/>
              <w:jc w:val="both"/>
            </w:pPr>
            <w:r>
              <w:t>Komunikacja</w:t>
            </w:r>
            <w:r>
              <w:tab/>
            </w:r>
            <w:r w:rsidR="007C7E98" w:rsidRPr="006137CC">
              <w:t>UART, SPI, I2C, GPIO</w:t>
            </w:r>
          </w:p>
          <w:p w:rsidR="007C7E98" w:rsidRPr="006137CC" w:rsidRDefault="007C7E98" w:rsidP="00F82D71">
            <w:pPr>
              <w:spacing w:after="120"/>
              <w:jc w:val="both"/>
            </w:pPr>
            <w:r w:rsidRPr="006137CC">
              <w:t xml:space="preserve">Do zestawu wymagane: </w:t>
            </w:r>
          </w:p>
          <w:p w:rsidR="007C7E98" w:rsidRPr="006137CC" w:rsidRDefault="007C7E98" w:rsidP="00F82D71">
            <w:pPr>
              <w:spacing w:after="120"/>
              <w:jc w:val="both"/>
            </w:pPr>
            <w:r w:rsidRPr="006137CC">
              <w:t>Zasilacz  o napięciu wyjściowym 5 V oraz wydajności prądowej 3 A ze złączem USB C.</w:t>
            </w:r>
          </w:p>
          <w:p w:rsidR="007C7E98" w:rsidRPr="006137CC" w:rsidRDefault="007C7E98" w:rsidP="00F82D71">
            <w:pPr>
              <w:spacing w:after="120"/>
              <w:jc w:val="both"/>
            </w:pPr>
            <w:r w:rsidRPr="006137CC">
              <w:t xml:space="preserve">Czarna obudowa z wentylatorem  - pozwala aktywnie chłodzić moduł dzięki zastosowanemu wentylatorowi, daje dostęp zarówno do złącz audio, wideo, karty </w:t>
            </w:r>
            <w:proofErr w:type="spellStart"/>
            <w:r w:rsidRPr="006137CC">
              <w:t>microSD</w:t>
            </w:r>
            <w:proofErr w:type="spellEnd"/>
            <w:r w:rsidRPr="006137CC">
              <w:t xml:space="preserve">, zasilania oraz złącz GPIO. </w:t>
            </w:r>
          </w:p>
          <w:p w:rsidR="007C7E98" w:rsidRPr="006137CC" w:rsidRDefault="007C7E98" w:rsidP="00F82D71">
            <w:pPr>
              <w:spacing w:after="120"/>
              <w:jc w:val="both"/>
            </w:pPr>
            <w:r w:rsidRPr="006137CC">
              <w:t xml:space="preserve">Przewód </w:t>
            </w:r>
            <w:proofErr w:type="spellStart"/>
            <w:r w:rsidRPr="006137CC">
              <w:t>microHDMI</w:t>
            </w:r>
            <w:proofErr w:type="spellEnd"/>
            <w:r w:rsidRPr="006137CC">
              <w:t xml:space="preserve"> - HDMI - o długości 1,5 m do połączenia modułu z monitorem.</w:t>
            </w:r>
          </w:p>
          <w:p w:rsidR="007C7E98" w:rsidRPr="006137CC" w:rsidRDefault="007C7E98" w:rsidP="00F82D71">
            <w:pPr>
              <w:spacing w:after="120"/>
              <w:jc w:val="both"/>
            </w:pPr>
            <w:r w:rsidRPr="006137CC">
              <w:t xml:space="preserve">Karta </w:t>
            </w:r>
            <w:proofErr w:type="spellStart"/>
            <w:r w:rsidRPr="006137CC">
              <w:t>microSD</w:t>
            </w:r>
            <w:proofErr w:type="spellEnd"/>
            <w:r w:rsidRPr="006137CC">
              <w:t xml:space="preserve"> 32 GB klasa 10 - szybka karta pamięci klasy 10 o pojemności 32 GB z oprogramowaniem </w:t>
            </w:r>
            <w:proofErr w:type="spellStart"/>
            <w:r w:rsidRPr="006137CC">
              <w:t>NOOBs</w:t>
            </w:r>
            <w:proofErr w:type="spellEnd"/>
            <w:r w:rsidRPr="006137CC">
              <w:t xml:space="preserve">. </w:t>
            </w:r>
          </w:p>
          <w:p w:rsidR="007C7E98" w:rsidRDefault="007C7E98" w:rsidP="00F82D71">
            <w:pPr>
              <w:spacing w:after="120"/>
              <w:jc w:val="both"/>
            </w:pPr>
            <w:r w:rsidRPr="006137CC">
              <w:t xml:space="preserve">Przewód sieciowy - Ethernet </w:t>
            </w:r>
            <w:proofErr w:type="spellStart"/>
            <w:r w:rsidRPr="006137CC">
              <w:t>Patchcord</w:t>
            </w:r>
            <w:proofErr w:type="spellEnd"/>
            <w:r w:rsidRPr="006137CC">
              <w:t xml:space="preserve"> UTP 5e o długości powyżej 1 m umożliwia stworzenie połączenia z Internetem.</w:t>
            </w:r>
          </w:p>
          <w:p w:rsidR="009C310C" w:rsidRDefault="009C310C" w:rsidP="009C310C">
            <w:pPr>
              <w:pStyle w:val="NormalnyWeb"/>
              <w:spacing w:line="360" w:lineRule="auto"/>
              <w:jc w:val="both"/>
            </w:pPr>
            <w:r>
              <w:rPr>
                <w:b/>
              </w:rPr>
              <w:t>Przez równoważny system operacyjny Zamawiający rozumie system operacyjny posiadający funkcje:</w:t>
            </w:r>
          </w:p>
          <w:p w:rsidR="009C310C" w:rsidRDefault="009C310C" w:rsidP="009C310C">
            <w:pPr>
              <w:pStyle w:val="NormalnyWeb"/>
              <w:spacing w:line="360" w:lineRule="auto"/>
              <w:jc w:val="both"/>
            </w:pPr>
            <w:r>
              <w:t xml:space="preserve"> - udostępnianie plików i drukarek w sieci domowej</w:t>
            </w:r>
          </w:p>
          <w:p w:rsidR="009C310C" w:rsidRDefault="009C310C" w:rsidP="009C310C">
            <w:pPr>
              <w:pStyle w:val="NormalnyWeb"/>
              <w:spacing w:line="360" w:lineRule="auto"/>
              <w:jc w:val="both"/>
            </w:pPr>
            <w:r>
              <w:t xml:space="preserve"> - szybki dostęp do ulubionych plików, witryn www i dokumentów </w:t>
            </w:r>
          </w:p>
          <w:p w:rsidR="009C310C" w:rsidRDefault="009C310C" w:rsidP="009C310C">
            <w:pPr>
              <w:pStyle w:val="NormalnyWeb"/>
              <w:spacing w:line="360" w:lineRule="auto"/>
              <w:jc w:val="both"/>
            </w:pPr>
            <w:r>
              <w:t xml:space="preserve">- szybka wyszukiwarka plików - pełna obsługa architektury 64 </w:t>
            </w:r>
          </w:p>
          <w:p w:rsidR="009C310C" w:rsidRDefault="009C310C" w:rsidP="009C310C">
            <w:pPr>
              <w:pStyle w:val="NormalnyWeb"/>
              <w:spacing w:line="360" w:lineRule="auto"/>
              <w:jc w:val="both"/>
            </w:pPr>
            <w:r>
              <w:t xml:space="preserve">– bitowej - rozbudowane narzędzia administracyjne </w:t>
            </w:r>
          </w:p>
          <w:p w:rsidR="009C310C" w:rsidRDefault="009C310C" w:rsidP="009C310C">
            <w:pPr>
              <w:pStyle w:val="NormalnyWeb"/>
              <w:spacing w:line="360" w:lineRule="auto"/>
              <w:jc w:val="both"/>
            </w:pPr>
            <w:r>
              <w:t xml:space="preserve">- możliwość tworzenia kont użytkowników </w:t>
            </w:r>
          </w:p>
          <w:p w:rsidR="009C310C" w:rsidRDefault="009C310C" w:rsidP="009C310C">
            <w:pPr>
              <w:pStyle w:val="NormalnyWeb"/>
              <w:spacing w:line="360" w:lineRule="auto"/>
              <w:jc w:val="both"/>
            </w:pPr>
            <w:r>
              <w:t>- możliwość personalizacji wyglądu systemu za pomocą kompozycji oraz gadżetów</w:t>
            </w:r>
          </w:p>
          <w:p w:rsidR="009C310C" w:rsidRDefault="009C310C" w:rsidP="009C310C">
            <w:pPr>
              <w:pStyle w:val="NormalnyWeb"/>
              <w:spacing w:line="360" w:lineRule="auto"/>
              <w:jc w:val="both"/>
            </w:pPr>
            <w:r>
              <w:t xml:space="preserve"> - wbudowana ochrona przed oprogramowaniem szpiegującym i innym złośliwym oprogramowaniem </w:t>
            </w:r>
          </w:p>
          <w:p w:rsidR="009C310C" w:rsidRDefault="009C310C" w:rsidP="009C310C">
            <w:pPr>
              <w:pStyle w:val="NormalnyWeb"/>
              <w:spacing w:line="360" w:lineRule="auto"/>
              <w:jc w:val="both"/>
            </w:pPr>
            <w:r>
              <w:t>- nawiązywanie bezpiecznego połączenia z sieciami firmowymi,</w:t>
            </w:r>
          </w:p>
          <w:p w:rsidR="009C310C" w:rsidRDefault="009C310C" w:rsidP="009C310C">
            <w:pPr>
              <w:pStyle w:val="NormalnyWeb"/>
              <w:spacing w:line="360" w:lineRule="auto"/>
              <w:jc w:val="both"/>
            </w:pPr>
            <w:r>
              <w:t xml:space="preserve"> - narzędzie do uruchamiania aplikacji niekompatybilnych z bieżącym systemem operacyjnym </w:t>
            </w:r>
          </w:p>
          <w:p w:rsidR="009C310C" w:rsidRDefault="009C310C" w:rsidP="009C310C">
            <w:pPr>
              <w:pStyle w:val="NormalnyWeb"/>
              <w:spacing w:line="360" w:lineRule="auto"/>
              <w:jc w:val="both"/>
            </w:pPr>
            <w:r>
              <w:t>- współpraca w domenie - rozbudowane opcje automatycznych kopi zapasowych.</w:t>
            </w:r>
          </w:p>
          <w:p w:rsidR="007C7E98" w:rsidRDefault="007C7E98" w:rsidP="00F82D71">
            <w:pPr>
              <w:spacing w:after="120"/>
              <w:jc w:val="both"/>
              <w:rPr>
                <w:b/>
              </w:rPr>
            </w:pPr>
            <w:r w:rsidRPr="006137CC">
              <w:rPr>
                <w:b/>
              </w:rPr>
              <w:t>Zamawiający dopuszcza składania ofert równoważnych</w:t>
            </w:r>
          </w:p>
          <w:p w:rsidR="007C7E98" w:rsidRDefault="007C7E98" w:rsidP="00F82D71">
            <w:pPr>
              <w:pStyle w:val="ProPublico"/>
              <w:numPr>
                <w:ilvl w:val="1"/>
                <w:numId w:val="0"/>
              </w:numPr>
              <w:tabs>
                <w:tab w:val="num" w:pos="0"/>
              </w:tabs>
              <w:spacing w:after="120" w:line="240" w:lineRule="auto"/>
              <w:jc w:val="both"/>
              <w:rPr>
                <w:rFonts w:ascii="Times New Roman" w:hAnsi="Times New Roman"/>
                <w:sz w:val="24"/>
                <w:szCs w:val="24"/>
              </w:rPr>
            </w:pPr>
            <w:r w:rsidRPr="006137CC">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6137CC" w:rsidRPr="003209A8" w:rsidTr="00F82D71">
        <w:tc>
          <w:tcPr>
            <w:tcW w:w="8640" w:type="dxa"/>
          </w:tcPr>
          <w:p w:rsidR="006137CC" w:rsidRPr="003209A8" w:rsidRDefault="006137CC" w:rsidP="00967161">
            <w:pPr>
              <w:pStyle w:val="Tekstpodstawowy"/>
            </w:pPr>
            <w:r w:rsidRPr="006137CC">
              <w:rPr>
                <w:b/>
              </w:rPr>
              <w:t>45 dni od daty udzielenia zamówienia</w:t>
            </w:r>
            <w:r w:rsidRPr="003209A8">
              <w:t xml:space="preserve"> </w:t>
            </w:r>
          </w:p>
        </w:tc>
        <w:tc>
          <w:tcPr>
            <w:tcW w:w="8640" w:type="dxa"/>
          </w:tcPr>
          <w:p w:rsidR="006137CC" w:rsidRPr="003209A8" w:rsidRDefault="006137CC" w:rsidP="00F82D71">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967161" w:rsidP="000817D2">
            <w:pPr>
              <w:numPr>
                <w:ilvl w:val="0"/>
                <w:numId w:val="25"/>
              </w:numPr>
              <w:ind w:left="641" w:hanging="357"/>
              <w:jc w:val="both"/>
              <w:rPr>
                <w:bCs/>
                <w:color w:val="000000"/>
                <w:u w:val="single"/>
              </w:rPr>
            </w:pPr>
            <w:r>
              <w:rPr>
                <w:bCs/>
                <w:color w:val="000000"/>
                <w:u w:val="single"/>
              </w:rPr>
              <w:t>Do oferty należy dołączyć informację</w:t>
            </w:r>
            <w:r w:rsidR="000817D2" w:rsidRPr="000306B6">
              <w:rPr>
                <w:bCs/>
                <w:color w:val="000000"/>
                <w:u w:val="single"/>
              </w:rPr>
              <w:t xml:space="preserve"> o</w:t>
            </w:r>
            <w:r>
              <w:rPr>
                <w:bCs/>
                <w:color w:val="000000"/>
                <w:u w:val="single"/>
              </w:rPr>
              <w:t xml:space="preserve"> nazwie producenta oraz numery katalogowe</w:t>
            </w:r>
            <w:r w:rsidR="000817D2" w:rsidRPr="000306B6">
              <w:rPr>
                <w:bCs/>
                <w:color w:val="000000"/>
                <w:u w:val="single"/>
              </w:rPr>
              <w:t xml:space="preserve"> oferowanych produktów. </w:t>
            </w:r>
          </w:p>
          <w:p w:rsidR="000817D2" w:rsidRPr="00967161" w:rsidRDefault="000817D2" w:rsidP="000817D2">
            <w:pPr>
              <w:numPr>
                <w:ilvl w:val="0"/>
                <w:numId w:val="25"/>
              </w:numPr>
              <w:ind w:left="641" w:hanging="357"/>
              <w:jc w:val="both"/>
              <w:rPr>
                <w:b/>
                <w:sz w:val="28"/>
                <w:szCs w:val="28"/>
                <w:u w:val="single"/>
              </w:rPr>
            </w:pPr>
            <w:r w:rsidRPr="00967161">
              <w:rPr>
                <w:bCs/>
                <w:color w:val="000000"/>
              </w:rPr>
              <w:t xml:space="preserve">Do oferty należy dołączyć </w:t>
            </w:r>
            <w:r w:rsidRPr="00967161">
              <w:t xml:space="preserve">Broszury produktowe/katalogi produktowy/specyfikacja techniczna oferowanego urządzenia </w:t>
            </w:r>
            <w:r w:rsidRPr="00967161">
              <w:rPr>
                <w:b/>
                <w:u w:val="single"/>
              </w:rPr>
              <w:t xml:space="preserve">potwierdzająca spełnienie wszystkich parametrów </w:t>
            </w:r>
            <w:r w:rsidRPr="00967161">
              <w:t xml:space="preserve">określonych przez zamawiającego w ogłoszeniu o udzielanym zamówieniu.- </w:t>
            </w:r>
            <w:r w:rsidRPr="00967161">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lastRenderedPageBreak/>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967161">
            <w:pPr>
              <w:pStyle w:val="p14"/>
              <w:spacing w:before="120" w:beforeAutospacing="0" w:after="0" w:afterAutospacing="0"/>
              <w:rPr>
                <w:b/>
                <w:bCs/>
                <w:color w:val="000000"/>
              </w:rPr>
            </w:pPr>
            <w:r>
              <w:rPr>
                <w:color w:val="000000"/>
              </w:rPr>
              <w:t xml:space="preserve">Wynagrodzenie zostanie wypłacone w terminie do </w:t>
            </w:r>
            <w:r w:rsidR="00967161">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6E0BFB" w:rsidRPr="006E0BFB" w:rsidRDefault="006E0BFB" w:rsidP="006E0BFB">
            <w:pPr>
              <w:jc w:val="both"/>
              <w:rPr>
                <w:lang w:val="en-US"/>
              </w:rPr>
            </w:pPr>
            <w:r w:rsidRPr="006E0BFB">
              <w:rPr>
                <w:color w:val="000000"/>
              </w:rPr>
              <w:t>Ofertę należy przygotować w wersji elektronicznej i przesłać odpowiednio drogą e-mailową na adres</w:t>
            </w:r>
            <w:r w:rsidRPr="006E0BFB">
              <w:rPr>
                <w:lang w:val="en-US"/>
              </w:rPr>
              <w:t xml:space="preserve"> </w:t>
            </w:r>
            <w:hyperlink r:id="rId7" w:history="1">
              <w:r w:rsidRPr="006E0BFB">
                <w:rPr>
                  <w:color w:val="0000FF"/>
                  <w:u w:val="single"/>
                  <w:lang w:val="en-US"/>
                </w:rPr>
                <w:t>kaczork@prz.edu.pl</w:t>
              </w:r>
            </w:hyperlink>
            <w:r w:rsidRPr="006E0BFB">
              <w:rPr>
                <w:lang w:val="en-US"/>
              </w:rPr>
              <w:t xml:space="preserve"> </w:t>
            </w:r>
          </w:p>
          <w:p w:rsidR="006E0BFB" w:rsidRPr="006E0BFB" w:rsidRDefault="006E0BFB" w:rsidP="006E0BFB">
            <w:pPr>
              <w:jc w:val="both"/>
              <w:rPr>
                <w:b/>
                <w:u w:val="single"/>
                <w:lang w:val="en-US"/>
              </w:rPr>
            </w:pPr>
            <w:r w:rsidRPr="006E0BFB">
              <w:rPr>
                <w:b/>
                <w:u w:val="single"/>
                <w:lang w:val="en-US"/>
              </w:rPr>
              <w:t xml:space="preserve">W </w:t>
            </w:r>
            <w:proofErr w:type="spellStart"/>
            <w:r w:rsidRPr="006E0BFB">
              <w:rPr>
                <w:b/>
                <w:u w:val="single"/>
                <w:lang w:val="en-US"/>
              </w:rPr>
              <w:t>tytule</w:t>
            </w:r>
            <w:proofErr w:type="spellEnd"/>
            <w:r w:rsidRPr="006E0BFB">
              <w:rPr>
                <w:b/>
                <w:u w:val="single"/>
                <w:lang w:val="en-US"/>
              </w:rPr>
              <w:t xml:space="preserve"> </w:t>
            </w:r>
            <w:proofErr w:type="spellStart"/>
            <w:r w:rsidRPr="006E0BFB">
              <w:rPr>
                <w:b/>
                <w:u w:val="single"/>
                <w:lang w:val="en-US"/>
              </w:rPr>
              <w:t>wiadomości</w:t>
            </w:r>
            <w:proofErr w:type="spellEnd"/>
            <w:r w:rsidRPr="006E0BFB">
              <w:rPr>
                <w:b/>
                <w:u w:val="single"/>
                <w:lang w:val="en-US"/>
              </w:rPr>
              <w:t xml:space="preserve"> </w:t>
            </w:r>
            <w:proofErr w:type="spellStart"/>
            <w:r w:rsidRPr="006E0BFB">
              <w:rPr>
                <w:b/>
                <w:u w:val="single"/>
                <w:lang w:val="en-US"/>
              </w:rPr>
              <w:t>należy</w:t>
            </w:r>
            <w:proofErr w:type="spellEnd"/>
            <w:r w:rsidRPr="006E0BFB">
              <w:rPr>
                <w:b/>
                <w:u w:val="single"/>
                <w:lang w:val="en-US"/>
              </w:rPr>
              <w:t xml:space="preserve"> </w:t>
            </w:r>
            <w:proofErr w:type="spellStart"/>
            <w:r w:rsidRPr="006E0BFB">
              <w:rPr>
                <w:b/>
                <w:u w:val="single"/>
                <w:lang w:val="en-US"/>
              </w:rPr>
              <w:t>podać</w:t>
            </w:r>
            <w:proofErr w:type="spellEnd"/>
            <w:r w:rsidRPr="006E0BFB">
              <w:rPr>
                <w:b/>
                <w:u w:val="single"/>
                <w:lang w:val="en-US"/>
              </w:rPr>
              <w:t xml:space="preserve"> </w:t>
            </w:r>
            <w:proofErr w:type="spellStart"/>
            <w:r w:rsidRPr="006E0BFB">
              <w:rPr>
                <w:b/>
                <w:u w:val="single"/>
                <w:lang w:val="en-US"/>
              </w:rPr>
              <w:t>numer</w:t>
            </w:r>
            <w:proofErr w:type="spellEnd"/>
            <w:r w:rsidRPr="006E0BFB">
              <w:rPr>
                <w:b/>
                <w:u w:val="single"/>
                <w:lang w:val="en-US"/>
              </w:rPr>
              <w:t xml:space="preserve"> </w:t>
            </w:r>
            <w:proofErr w:type="spellStart"/>
            <w:r w:rsidRPr="006E0BFB">
              <w:rPr>
                <w:b/>
                <w:u w:val="single"/>
                <w:lang w:val="en-US"/>
              </w:rPr>
              <w:t>postępowania</w:t>
            </w:r>
            <w:proofErr w:type="spellEnd"/>
            <w:r w:rsidRPr="006E0BFB">
              <w:rPr>
                <w:b/>
                <w:u w:val="single"/>
                <w:lang w:val="en-US"/>
              </w:rPr>
              <w:t xml:space="preserve"> -</w:t>
            </w:r>
            <w:r w:rsidRPr="006E0BFB">
              <w:rPr>
                <w:b/>
              </w:rPr>
              <w:t xml:space="preserve"> NA/O/1</w:t>
            </w:r>
            <w:r>
              <w:rPr>
                <w:b/>
              </w:rPr>
              <w:t>32</w:t>
            </w:r>
            <w:r w:rsidRPr="006E0BFB">
              <w:rPr>
                <w:b/>
              </w:rPr>
              <w:t>/2022</w:t>
            </w:r>
            <w:r w:rsidRPr="006E0BFB">
              <w:t>”</w:t>
            </w:r>
          </w:p>
          <w:p w:rsidR="006E0BFB" w:rsidRPr="006E0BFB" w:rsidRDefault="006E0BFB" w:rsidP="006E0BFB">
            <w:pPr>
              <w:jc w:val="both"/>
            </w:pPr>
            <w:r w:rsidRPr="006E0BFB">
              <w:rPr>
                <w:color w:val="000000"/>
              </w:rPr>
              <w:t xml:space="preserve"> Otrzymanie oferty zostanie potwierdzone niezwłocznie w e- mailu zwrotnym.</w:t>
            </w:r>
          </w:p>
          <w:p w:rsidR="006E0BFB" w:rsidRPr="006E0BFB" w:rsidRDefault="006E0BFB" w:rsidP="006E0BFB">
            <w:pPr>
              <w:jc w:val="both"/>
              <w:rPr>
                <w:sz w:val="16"/>
                <w:szCs w:val="16"/>
              </w:rPr>
            </w:pPr>
          </w:p>
          <w:p w:rsidR="006E0BFB" w:rsidRPr="006E0BFB" w:rsidRDefault="006E0BFB" w:rsidP="006E0BFB">
            <w:pPr>
              <w:jc w:val="both"/>
              <w:rPr>
                <w:i/>
                <w:color w:val="000000"/>
              </w:rPr>
            </w:pPr>
            <w:r w:rsidRPr="006E0BFB">
              <w:rPr>
                <w:i/>
                <w:color w:val="000000"/>
              </w:rPr>
              <w:t xml:space="preserve">W przypadku braku ww. danych w tytule wiadomości, zamawiający nie ponosi </w:t>
            </w:r>
            <w:r w:rsidRPr="006E0BFB">
              <w:rPr>
                <w:i/>
                <w:color w:val="000000"/>
                <w:spacing w:val="-6"/>
              </w:rPr>
              <w:t>odpowiedzialności za zdarzenia mogące wyniknąć z powodu tego braku, np. przypadkowe otwarcie oferty przed wyznaczonym terminem otwarcia lub nieotwarcie w trakcie sesji otwarcia ofert.</w:t>
            </w:r>
          </w:p>
          <w:p w:rsidR="006E0BFB" w:rsidRPr="006E0BFB" w:rsidRDefault="006E0BFB" w:rsidP="006E0BFB">
            <w:pPr>
              <w:jc w:val="both"/>
              <w:rPr>
                <w:i/>
                <w:color w:val="000000"/>
              </w:rPr>
            </w:pPr>
            <w:r w:rsidRPr="006E0BFB">
              <w:rPr>
                <w:i/>
                <w:color w:val="000000"/>
              </w:rPr>
              <w:t>Oferty złożone po terminie zostaną odrzucone.</w:t>
            </w:r>
          </w:p>
          <w:p w:rsidR="006E0BFB" w:rsidRPr="006E0BFB" w:rsidRDefault="006E0BFB" w:rsidP="006E0BFB">
            <w:pPr>
              <w:jc w:val="both"/>
              <w:rPr>
                <w:i/>
                <w:color w:val="000000"/>
                <w:sz w:val="16"/>
                <w:szCs w:val="16"/>
              </w:rPr>
            </w:pPr>
          </w:p>
          <w:p w:rsidR="006E0BFB" w:rsidRPr="006E0BFB" w:rsidRDefault="006E0BFB" w:rsidP="006E0BFB">
            <w:pPr>
              <w:jc w:val="both"/>
            </w:pPr>
            <w:r w:rsidRPr="006E0BFB">
              <w:rPr>
                <w:b/>
              </w:rPr>
              <w:t xml:space="preserve">Miejsce i termin składania ofert: </w:t>
            </w:r>
            <w:r w:rsidRPr="006E0BFB">
              <w:t xml:space="preserve">oferty należy </w:t>
            </w:r>
            <w:r w:rsidRPr="006E0BFB">
              <w:rPr>
                <w:color w:val="000000"/>
              </w:rPr>
              <w:t>odpowiednio drogą </w:t>
            </w:r>
            <w:r w:rsidRPr="006E0BFB">
              <w:rPr>
                <w:color w:val="000000"/>
              </w:rPr>
              <w:br/>
              <w:t xml:space="preserve">e-mailową na adres </w:t>
            </w:r>
            <w:hyperlink r:id="rId8" w:history="1">
              <w:r w:rsidRPr="006E0BFB">
                <w:rPr>
                  <w:color w:val="0000FF"/>
                  <w:u w:val="single"/>
                  <w:lang w:val="en-US"/>
                </w:rPr>
                <w:t>kaczork@prz.edu.pl</w:t>
              </w:r>
            </w:hyperlink>
            <w:r w:rsidRPr="006E0BFB">
              <w:rPr>
                <w:lang w:val="en-US"/>
              </w:rPr>
              <w:t xml:space="preserve">  </w:t>
            </w:r>
            <w:r w:rsidRPr="006E0BFB">
              <w:t>do dnia  2022-06-1</w:t>
            </w:r>
            <w:r w:rsidR="00A53B45">
              <w:t>5</w:t>
            </w:r>
            <w:r w:rsidRPr="006E0BFB">
              <w:t xml:space="preserve"> do godz. 10:00</w:t>
            </w:r>
          </w:p>
          <w:p w:rsidR="006E0BFB" w:rsidRPr="006E0BFB" w:rsidRDefault="006E0BFB" w:rsidP="006E0BFB">
            <w:pPr>
              <w:jc w:val="both"/>
            </w:pPr>
            <w:r w:rsidRPr="006E0BFB">
              <w:t>Otwarcie ofert nastąpi w dniu: 2022-06-1</w:t>
            </w:r>
            <w:r w:rsidR="00A53B45">
              <w:t>5</w:t>
            </w:r>
            <w:r w:rsidRPr="006E0BFB">
              <w:t xml:space="preserve"> do godz. 10:15</w:t>
            </w:r>
          </w:p>
          <w:p w:rsidR="00EB415D" w:rsidRPr="006E0BFB" w:rsidRDefault="006E0BFB" w:rsidP="006E0BFB">
            <w:pPr>
              <w:keepNext/>
              <w:spacing w:before="240" w:after="60"/>
              <w:outlineLvl w:val="1"/>
              <w:rPr>
                <w:bCs/>
                <w:iCs/>
              </w:rPr>
            </w:pPr>
            <w:r w:rsidRPr="006E0BFB">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lastRenderedPageBreak/>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E0BFB"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E0BFB" w:rsidRDefault="006E0BFB" w:rsidP="006E0BFB">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6E0BFB" w:rsidRPr="00693802" w:rsidRDefault="006E0BFB" w:rsidP="006E0BF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6137CC">
              <w:rPr>
                <w:rFonts w:ascii="Times New Roman" w:hAnsi="Times New Roman" w:cs="Calibri"/>
                <w:sz w:val="24"/>
                <w:szCs w:val="24"/>
                <w:lang w:val="en-US"/>
              </w:rPr>
              <w:t>kaczork@prz.edu.pl</w:t>
            </w:r>
          </w:p>
          <w:p w:rsidR="006E0BFB" w:rsidRPr="00693802" w:rsidRDefault="006E0BFB" w:rsidP="006E0BF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6E0BFB" w:rsidRPr="00693802" w:rsidRDefault="006E0BFB" w:rsidP="006E0BF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6E0BFB" w:rsidRPr="00693802" w:rsidRDefault="006E0BFB" w:rsidP="006E0BF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6E0BFB" w:rsidRPr="000306B6" w:rsidRDefault="006E0BFB" w:rsidP="006E0BFB">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6E0BFB"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E0BFB" w:rsidRDefault="006E0BFB" w:rsidP="006E0BFB">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6E0BFB" w:rsidRDefault="006E0BFB" w:rsidP="001B541E">
      <w:pPr>
        <w:jc w:val="center"/>
        <w:rPr>
          <w:rFonts w:ascii="Arial" w:hAnsi="Arial" w:cs="Arial"/>
          <w:b/>
          <w:sz w:val="28"/>
          <w:szCs w:val="28"/>
        </w:rPr>
      </w:pPr>
    </w:p>
    <w:p w:rsidR="006E0BFB" w:rsidRDefault="006E0BFB" w:rsidP="001B541E">
      <w:pPr>
        <w:jc w:val="center"/>
        <w:rPr>
          <w:rFonts w:ascii="Arial" w:hAnsi="Arial" w:cs="Arial"/>
          <w:b/>
          <w:sz w:val="28"/>
          <w:szCs w:val="28"/>
        </w:rPr>
      </w:pPr>
    </w:p>
    <w:p w:rsidR="006E0BFB" w:rsidRDefault="006E0BFB" w:rsidP="001B541E">
      <w:pPr>
        <w:jc w:val="center"/>
        <w:rPr>
          <w:rFonts w:ascii="Arial" w:hAnsi="Arial" w:cs="Arial"/>
          <w:b/>
          <w:sz w:val="28"/>
          <w:szCs w:val="28"/>
        </w:rPr>
      </w:pPr>
    </w:p>
    <w:p w:rsidR="006E0BFB" w:rsidRDefault="006E0BFB" w:rsidP="00A53B45">
      <w:pPr>
        <w:rPr>
          <w:rFonts w:ascii="Arial" w:hAnsi="Arial" w:cs="Arial"/>
          <w:b/>
          <w:sz w:val="28"/>
          <w:szCs w:val="28"/>
        </w:rPr>
      </w:pPr>
      <w:bookmarkStart w:id="0" w:name="_GoBack"/>
      <w:bookmarkEnd w:id="0"/>
    </w:p>
    <w:p w:rsidR="006E0BFB" w:rsidRDefault="006E0BFB" w:rsidP="001B541E">
      <w:pPr>
        <w:jc w:val="center"/>
        <w:rPr>
          <w:rFonts w:ascii="Arial" w:hAnsi="Arial" w:cs="Arial"/>
          <w:b/>
          <w:sz w:val="28"/>
          <w:szCs w:val="28"/>
        </w:rPr>
      </w:pPr>
    </w:p>
    <w:p w:rsidR="006E0BFB" w:rsidRPr="006E0BFB" w:rsidRDefault="006E0BFB" w:rsidP="006E0BFB">
      <w:pPr>
        <w:jc w:val="right"/>
        <w:rPr>
          <w:rFonts w:ascii="Arial" w:hAnsi="Arial" w:cs="Arial"/>
          <w:b/>
          <w:sz w:val="20"/>
          <w:szCs w:val="20"/>
        </w:rPr>
      </w:pPr>
      <w:r w:rsidRPr="006E0BFB">
        <w:rPr>
          <w:rFonts w:ascii="Arial" w:hAnsi="Arial" w:cs="Arial"/>
          <w:b/>
          <w:sz w:val="20"/>
          <w:szCs w:val="20"/>
        </w:rPr>
        <w:lastRenderedPageBreak/>
        <w:t>Zał.1</w:t>
      </w:r>
    </w:p>
    <w:p w:rsidR="006E0BFB" w:rsidRDefault="006E0BFB" w:rsidP="001B541E">
      <w:pPr>
        <w:jc w:val="center"/>
        <w:rPr>
          <w:rFonts w:ascii="Arial" w:hAnsi="Arial" w:cs="Arial"/>
          <w:b/>
          <w:sz w:val="28"/>
          <w:szCs w:val="28"/>
        </w:rPr>
      </w:pPr>
    </w:p>
    <w:p w:rsidR="006E0BFB" w:rsidRDefault="006E0BFB" w:rsidP="001B541E">
      <w:pPr>
        <w:jc w:val="center"/>
        <w:rPr>
          <w:rFonts w:ascii="Arial" w:hAnsi="Arial" w:cs="Arial"/>
          <w:b/>
          <w:sz w:val="28"/>
          <w:szCs w:val="28"/>
        </w:rPr>
      </w:pPr>
    </w:p>
    <w:p w:rsidR="006E0BFB" w:rsidRDefault="006E0BFB" w:rsidP="001B541E">
      <w:pPr>
        <w:jc w:val="center"/>
        <w:rPr>
          <w:rFonts w:ascii="Arial" w:hAnsi="Arial" w:cs="Arial"/>
          <w:b/>
          <w:sz w:val="28"/>
          <w:szCs w:val="28"/>
        </w:rPr>
      </w:pPr>
    </w:p>
    <w:p w:rsidR="006E0BFB" w:rsidRDefault="006E0BFB"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6137CC" w:rsidRPr="006137CC">
        <w:rPr>
          <w:rFonts w:ascii="Arial" w:hAnsi="Arial" w:cs="Arial"/>
          <w:sz w:val="28"/>
          <w:szCs w:val="28"/>
          <w:u w:val="single"/>
        </w:rPr>
        <w:t>Dostawy</w:t>
      </w:r>
      <w:r w:rsidRPr="00A84A89">
        <w:rPr>
          <w:rFonts w:ascii="Arial" w:hAnsi="Arial" w:cs="Arial"/>
          <w:sz w:val="28"/>
          <w:szCs w:val="28"/>
          <w:u w:val="single"/>
        </w:rPr>
        <w:t xml:space="preserve"> </w:t>
      </w:r>
    </w:p>
    <w:p w:rsidR="006E0BFB" w:rsidRPr="006E0BFB" w:rsidRDefault="006E0BFB" w:rsidP="001B541E">
      <w:pPr>
        <w:jc w:val="center"/>
        <w:rPr>
          <w:rFonts w:ascii="Arial" w:hAnsi="Arial" w:cs="Arial"/>
          <w:b/>
          <w:sz w:val="28"/>
          <w:szCs w:val="28"/>
          <w:u w:val="single"/>
        </w:rPr>
      </w:pPr>
      <w:r w:rsidRPr="006E0BFB">
        <w:rPr>
          <w:rFonts w:ascii="Arial" w:hAnsi="Arial" w:cs="Arial"/>
          <w:b/>
          <w:sz w:val="28"/>
          <w:szCs w:val="28"/>
          <w:u w:val="single"/>
        </w:rPr>
        <w:t>NA/O/132/2022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6137CC" w:rsidP="001B541E">
      <w:pPr>
        <w:pStyle w:val="Tekstpodstawowy"/>
        <w:ind w:left="360"/>
        <w:jc w:val="center"/>
        <w:rPr>
          <w:rFonts w:ascii="Arial" w:hAnsi="Arial" w:cs="Arial"/>
        </w:rPr>
      </w:pPr>
      <w:r w:rsidRPr="006137CC">
        <w:rPr>
          <w:rFonts w:ascii="Arial" w:hAnsi="Arial" w:cs="Arial"/>
        </w:rPr>
        <w:t>POLITECHNIKA RZESZOWSKA</w:t>
      </w:r>
    </w:p>
    <w:p w:rsidR="001B541E" w:rsidRPr="00A40632" w:rsidRDefault="006137CC" w:rsidP="001B541E">
      <w:pPr>
        <w:pStyle w:val="Tekstpodstawowy"/>
        <w:ind w:left="360"/>
        <w:jc w:val="center"/>
        <w:rPr>
          <w:rFonts w:ascii="Arial" w:hAnsi="Arial" w:cs="Arial"/>
        </w:rPr>
      </w:pPr>
      <w:r w:rsidRPr="006137CC">
        <w:rPr>
          <w:rFonts w:ascii="Arial" w:hAnsi="Arial" w:cs="Arial"/>
        </w:rPr>
        <w:t>Al. Powstańców Warszawy</w:t>
      </w:r>
      <w:r w:rsidR="001B541E" w:rsidRPr="00A40632">
        <w:rPr>
          <w:rFonts w:ascii="Arial" w:hAnsi="Arial" w:cs="Arial"/>
        </w:rPr>
        <w:t xml:space="preserve"> </w:t>
      </w:r>
      <w:r w:rsidRPr="006137CC">
        <w:rPr>
          <w:rFonts w:ascii="Arial" w:hAnsi="Arial" w:cs="Arial"/>
        </w:rPr>
        <w:t>12</w:t>
      </w:r>
      <w:r w:rsidR="001B541E" w:rsidRPr="00A40632">
        <w:rPr>
          <w:rFonts w:ascii="Arial" w:hAnsi="Arial" w:cs="Arial"/>
        </w:rPr>
        <w:t xml:space="preserve"> </w:t>
      </w:r>
    </w:p>
    <w:p w:rsidR="001B541E" w:rsidRPr="00A40632" w:rsidRDefault="006137CC" w:rsidP="001B541E">
      <w:pPr>
        <w:pStyle w:val="Tekstpodstawowy"/>
        <w:ind w:left="360"/>
        <w:jc w:val="center"/>
        <w:rPr>
          <w:rFonts w:ascii="Arial" w:hAnsi="Arial" w:cs="Arial"/>
        </w:rPr>
      </w:pPr>
      <w:r w:rsidRPr="006137CC">
        <w:rPr>
          <w:rFonts w:ascii="Arial" w:hAnsi="Arial" w:cs="Arial"/>
        </w:rPr>
        <w:t>35-959</w:t>
      </w:r>
      <w:r w:rsidR="001B541E" w:rsidRPr="00A40632">
        <w:rPr>
          <w:rFonts w:ascii="Arial" w:hAnsi="Arial" w:cs="Arial"/>
        </w:rPr>
        <w:t xml:space="preserve"> </w:t>
      </w:r>
      <w:r w:rsidRPr="006137CC">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6137CC" w:rsidRPr="006E0BFB">
        <w:rPr>
          <w:rFonts w:ascii="Arial" w:hAnsi="Arial" w:cs="Arial"/>
        </w:rPr>
        <w:t>mgr Katarzyna</w:t>
      </w:r>
      <w:r w:rsidRPr="00A40632">
        <w:rPr>
          <w:rFonts w:ascii="Arial" w:hAnsi="Arial" w:cs="Arial"/>
        </w:rPr>
        <w:t xml:space="preserve"> </w:t>
      </w:r>
      <w:r w:rsidR="006137CC" w:rsidRPr="006137CC">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6137CC" w:rsidP="001B541E">
      <w:pPr>
        <w:ind w:left="142"/>
        <w:jc w:val="center"/>
        <w:rPr>
          <w:rFonts w:ascii="Arial" w:hAnsi="Arial" w:cs="Arial"/>
        </w:rPr>
      </w:pPr>
      <w:r w:rsidRPr="006137CC">
        <w:rPr>
          <w:rFonts w:ascii="Arial" w:hAnsi="Arial" w:cs="Arial"/>
          <w:b/>
        </w:rPr>
        <w:t>Dostawa zestawu eksperymentalnego laboratorium mikroelektroniki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A53B45"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6E0BFB" w:rsidTr="006E0BFB">
        <w:tc>
          <w:tcPr>
            <w:tcW w:w="9142" w:type="dxa"/>
            <w:shd w:val="clear" w:color="auto" w:fill="F3F3F3"/>
            <w:vAlign w:val="center"/>
          </w:tcPr>
          <w:p w:rsidR="006E0BFB" w:rsidRPr="00CA0351" w:rsidRDefault="006E0BFB" w:rsidP="006D01AC">
            <w:pPr>
              <w:pStyle w:val="ProPublico"/>
              <w:numPr>
                <w:ilvl w:val="1"/>
                <w:numId w:val="0"/>
              </w:numPr>
              <w:tabs>
                <w:tab w:val="num" w:pos="0"/>
              </w:tabs>
              <w:spacing w:after="120" w:line="240" w:lineRule="auto"/>
              <w:jc w:val="center"/>
              <w:rPr>
                <w:rFonts w:ascii="Times New Roman" w:hAnsi="Times New Roman"/>
                <w:sz w:val="20"/>
              </w:rPr>
            </w:pPr>
          </w:p>
        </w:tc>
      </w:tr>
      <w:tr w:rsidR="006E0BFB" w:rsidTr="006E0BFB">
        <w:tc>
          <w:tcPr>
            <w:tcW w:w="9142" w:type="dxa"/>
          </w:tcPr>
          <w:p w:rsidR="006E0BFB" w:rsidRPr="002661CA" w:rsidRDefault="006E0BFB" w:rsidP="00F82D71">
            <w:pPr>
              <w:spacing w:line="360" w:lineRule="auto"/>
              <w:rPr>
                <w:rFonts w:ascii="Arial" w:hAnsi="Arial" w:cs="Arial"/>
                <w:b/>
                <w:sz w:val="22"/>
                <w:szCs w:val="22"/>
              </w:rPr>
            </w:pPr>
            <w:r w:rsidRPr="006137CC">
              <w:rPr>
                <w:rFonts w:ascii="Arial" w:hAnsi="Arial" w:cs="Arial"/>
                <w:b/>
                <w:sz w:val="22"/>
                <w:szCs w:val="22"/>
              </w:rPr>
              <w:t>Dostawa zestawu eksperymentalnego laboratorium mikroelektroniki</w:t>
            </w:r>
          </w:p>
          <w:p w:rsidR="006E0BFB" w:rsidRPr="002661CA" w:rsidRDefault="006E0BFB" w:rsidP="00F82D71">
            <w:pPr>
              <w:spacing w:line="360" w:lineRule="auto"/>
              <w:rPr>
                <w:rFonts w:ascii="Arial" w:hAnsi="Arial" w:cs="Arial"/>
              </w:rPr>
            </w:pPr>
            <w:r w:rsidRPr="002661CA">
              <w:rPr>
                <w:rFonts w:ascii="Arial" w:hAnsi="Arial" w:cs="Arial"/>
              </w:rPr>
              <w:t>cenę netto:....................................zł.</w:t>
            </w:r>
          </w:p>
          <w:p w:rsidR="006E0BFB" w:rsidRPr="002661CA" w:rsidRDefault="006E0BFB" w:rsidP="00F82D71">
            <w:pPr>
              <w:spacing w:line="360" w:lineRule="auto"/>
              <w:rPr>
                <w:rFonts w:ascii="Arial" w:hAnsi="Arial" w:cs="Arial"/>
              </w:rPr>
            </w:pPr>
            <w:r w:rsidRPr="002661CA">
              <w:rPr>
                <w:rFonts w:ascii="Arial" w:hAnsi="Arial" w:cs="Arial"/>
              </w:rPr>
              <w:t>słownie netto: ...................................................................................................................................zł.</w:t>
            </w:r>
          </w:p>
          <w:p w:rsidR="006E0BFB" w:rsidRPr="002661CA" w:rsidRDefault="006E0BFB" w:rsidP="00F82D71">
            <w:pPr>
              <w:spacing w:line="360" w:lineRule="auto"/>
              <w:rPr>
                <w:rFonts w:ascii="Arial" w:hAnsi="Arial" w:cs="Arial"/>
              </w:rPr>
            </w:pPr>
            <w:r w:rsidRPr="002661CA">
              <w:rPr>
                <w:rFonts w:ascii="Arial" w:hAnsi="Arial" w:cs="Arial"/>
              </w:rPr>
              <w:t>cenę brutto:..................................zł.</w:t>
            </w:r>
          </w:p>
          <w:p w:rsidR="006E0BFB" w:rsidRPr="002661CA" w:rsidRDefault="006E0BFB" w:rsidP="00F82D71">
            <w:pPr>
              <w:spacing w:line="360" w:lineRule="auto"/>
              <w:rPr>
                <w:rFonts w:ascii="Arial" w:hAnsi="Arial" w:cs="Arial"/>
              </w:rPr>
            </w:pPr>
            <w:r w:rsidRPr="002661CA">
              <w:rPr>
                <w:rFonts w:ascii="Arial" w:hAnsi="Arial" w:cs="Arial"/>
              </w:rPr>
              <w:t xml:space="preserve">słownie brutto: </w:t>
            </w:r>
            <w:r w:rsidRPr="002661CA">
              <w:rPr>
                <w:rFonts w:ascii="Arial" w:hAnsi="Arial" w:cs="Arial"/>
              </w:rPr>
              <w:lastRenderedPageBreak/>
              <w:t>...................................................................................................................................zł.</w:t>
            </w:r>
          </w:p>
          <w:p w:rsidR="006E0BFB" w:rsidRPr="002661CA" w:rsidRDefault="006E0BFB" w:rsidP="00F82D71">
            <w:pPr>
              <w:spacing w:line="360" w:lineRule="auto"/>
              <w:rPr>
                <w:rFonts w:ascii="Arial" w:hAnsi="Arial" w:cs="Arial"/>
              </w:rPr>
            </w:pPr>
            <w:r w:rsidRPr="002661CA">
              <w:rPr>
                <w:rFonts w:ascii="Arial" w:hAnsi="Arial" w:cs="Arial"/>
              </w:rPr>
              <w:t>podatek VAT:...............................zł.</w:t>
            </w:r>
          </w:p>
          <w:p w:rsidR="006E0BFB" w:rsidRDefault="006E0BFB" w:rsidP="00F82D71">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6137CC" w:rsidRPr="006137CC">
        <w:rPr>
          <w:rFonts w:ascii="Arial" w:hAnsi="Arial" w:cs="Arial"/>
        </w:rPr>
        <w:t>45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6E0BFB">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6137CC" w:rsidRPr="006137CC">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4C3181">
        <w:rPr>
          <w:rFonts w:ascii="Arial" w:hAnsi="Arial" w:cs="Arial"/>
          <w:i/>
          <w:color w:val="000000"/>
          <w:sz w:val="16"/>
          <w:szCs w:val="16"/>
        </w:rPr>
        <w:t xml:space="preserve">* W przypadku gdy wykonawca </w:t>
      </w:r>
      <w:r w:rsidRPr="004C3181">
        <w:rPr>
          <w:rFonts w:ascii="Arial" w:hAnsi="Arial" w:cs="Arial"/>
          <w:i/>
          <w:sz w:val="16"/>
          <w:szCs w:val="16"/>
        </w:rPr>
        <w:t>nie przekazuje danych osobowych innych niż bezpośrednio jego dotyczących lub zachodzi wyłączenie stosowania obowiązku informacyjnego, stosownie do art. 13 ust.</w:t>
      </w:r>
      <w:r w:rsidRPr="00FE25FF">
        <w:rPr>
          <w:rFonts w:ascii="Arial" w:hAnsi="Arial" w:cs="Arial"/>
          <w:i/>
          <w:sz w:val="20"/>
          <w:szCs w:val="20"/>
        </w:rPr>
        <w:t xml:space="preserve"> 4 lub art. 14 ust. 5 RODO treści oświadczenia wykonawca nie składa </w:t>
      </w:r>
      <w:r w:rsidRPr="00FE25FF">
        <w:rPr>
          <w:rFonts w:ascii="Arial" w:hAnsi="Arial" w:cs="Arial"/>
          <w:b/>
          <w:i/>
          <w:sz w:val="20"/>
          <w:szCs w:val="20"/>
        </w:rPr>
        <w:t>(usunięcie treści oświadczenia przez jego wykreślenie).</w:t>
      </w:r>
    </w:p>
    <w:p w:rsidR="004C3181" w:rsidRPr="000F1735" w:rsidRDefault="004C3181" w:rsidP="004C3181">
      <w:pPr>
        <w:spacing w:before="120"/>
        <w:jc w:val="both"/>
        <w:rPr>
          <w:rFonts w:ascii="Arial" w:hAnsi="Arial" w:cs="Arial"/>
        </w:rPr>
      </w:pPr>
      <w:r w:rsidRPr="000F1735">
        <w:rPr>
          <w:rFonts w:ascii="Arial" w:hAnsi="Arial" w:cs="Arial"/>
        </w:rPr>
        <w:t xml:space="preserve">4.  </w:t>
      </w:r>
      <w:r w:rsidRPr="000F1735">
        <w:rPr>
          <w:rFonts w:ascii="Arial" w:eastAsia="Calibri" w:hAnsi="Arial" w:cs="Arial"/>
        </w:rPr>
        <w:t>Oświadczam, że:</w:t>
      </w:r>
    </w:p>
    <w:p w:rsidR="004C3181" w:rsidRPr="000F1735" w:rsidRDefault="004C3181" w:rsidP="004C3181">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A53B45">
        <w:rPr>
          <w:rFonts w:ascii="Arial" w:hAnsi="Arial" w:cs="Arial"/>
        </w:rPr>
      </w:r>
      <w:r w:rsidR="00A53B45">
        <w:rPr>
          <w:rFonts w:ascii="Arial" w:hAnsi="Arial" w:cs="Arial"/>
        </w:rPr>
        <w:fldChar w:fldCharType="separate"/>
      </w:r>
      <w:r w:rsidRPr="000F1735">
        <w:rPr>
          <w:rFonts w:ascii="Arial" w:hAnsi="Arial" w:cs="Arial"/>
        </w:rPr>
        <w:fldChar w:fldCharType="end"/>
      </w:r>
      <w:r w:rsidRPr="000F1735">
        <w:rPr>
          <w:rFonts w:ascii="Arial" w:hAnsi="Arial" w:cs="Arial"/>
        </w:rPr>
        <w:t xml:space="preserve">  </w:t>
      </w:r>
      <w:r w:rsidRPr="000F1735">
        <w:rPr>
          <w:rFonts w:ascii="Arial" w:eastAsia="Calibri" w:hAnsi="Arial" w:cs="Arial"/>
        </w:rPr>
        <w:t xml:space="preserve">podlegam </w:t>
      </w:r>
      <w:r w:rsidRPr="000F1735">
        <w:rPr>
          <w:rFonts w:ascii="Arial" w:eastAsia="Calibri" w:hAnsi="Arial" w:cs="Arial"/>
        </w:rPr>
        <w:tab/>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4C3181" w:rsidRPr="000F1735" w:rsidRDefault="004C3181" w:rsidP="004C3181">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A53B45">
        <w:rPr>
          <w:rFonts w:ascii="Arial" w:hAnsi="Arial" w:cs="Arial"/>
        </w:rPr>
      </w:r>
      <w:r w:rsidR="00A53B45">
        <w:rPr>
          <w:rFonts w:ascii="Arial" w:hAnsi="Arial" w:cs="Arial"/>
        </w:rPr>
        <w:fldChar w:fldCharType="separate"/>
      </w:r>
      <w:r w:rsidRPr="000F1735">
        <w:rPr>
          <w:rFonts w:ascii="Arial" w:hAnsi="Arial" w:cs="Arial"/>
        </w:rPr>
        <w:fldChar w:fldCharType="end"/>
      </w:r>
      <w:r w:rsidRPr="000F1735">
        <w:rPr>
          <w:rFonts w:ascii="Arial" w:hAnsi="Arial" w:cs="Arial"/>
        </w:rPr>
        <w:t xml:space="preserve">  nie podlegam </w:t>
      </w:r>
      <w:r w:rsidRPr="000F1735">
        <w:rPr>
          <w:rFonts w:ascii="Arial" w:eastAsia="Calibri" w:hAnsi="Arial" w:cs="Arial"/>
        </w:rPr>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FE25FF" w:rsidRPr="004C3181" w:rsidRDefault="004C3181" w:rsidP="004C3181">
      <w:pPr>
        <w:jc w:val="both"/>
        <w:rPr>
          <w:rFonts w:eastAsia="Calibri"/>
          <w:i/>
          <w:sz w:val="16"/>
          <w:szCs w:val="16"/>
        </w:rPr>
      </w:pPr>
      <w:r w:rsidRPr="004F5F42">
        <w:rPr>
          <w:rFonts w:eastAsia="Calibri"/>
          <w:i/>
          <w:sz w:val="16"/>
          <w:szCs w:val="16"/>
        </w:rPr>
        <w:t>*</w:t>
      </w:r>
      <w:r w:rsidRPr="004F5F42">
        <w:rPr>
          <w:rFonts w:eastAsia="Calibri"/>
          <w:b/>
          <w:i/>
          <w:sz w:val="16"/>
          <w:szCs w:val="16"/>
        </w:rPr>
        <w:t>Proszę zaznaczyć właściwe pole</w:t>
      </w:r>
      <w:r w:rsidRPr="004F5F42">
        <w:rPr>
          <w:rFonts w:eastAsia="Calibri"/>
          <w:i/>
          <w:sz w:val="16"/>
          <w:szCs w:val="16"/>
        </w:rPr>
        <w:t xml:space="preserve"> </w:t>
      </w:r>
    </w:p>
    <w:p w:rsidR="001B541E" w:rsidRPr="00A40632" w:rsidRDefault="004C3181"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4C3181"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E3D" w:rsidRDefault="00F80E3D">
      <w:r>
        <w:separator/>
      </w:r>
    </w:p>
  </w:endnote>
  <w:endnote w:type="continuationSeparator" w:id="0">
    <w:p w:rsidR="00F80E3D" w:rsidRDefault="00F80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53B4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53B45">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53B45">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80E3D">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E3D" w:rsidRDefault="00F80E3D">
      <w:r>
        <w:separator/>
      </w:r>
    </w:p>
  </w:footnote>
  <w:footnote w:type="continuationSeparator" w:id="0">
    <w:p w:rsidR="00F80E3D" w:rsidRDefault="00F80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7CC" w:rsidRDefault="006137C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7CC" w:rsidRDefault="006137C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7CC" w:rsidRDefault="006137C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E81AD80C"/>
    <w:lvl w:ilvl="0" w:tplc="BE80E0C4">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0E3D"/>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4C3181"/>
    <w:rsid w:val="004E22DA"/>
    <w:rsid w:val="00534EBA"/>
    <w:rsid w:val="00577E99"/>
    <w:rsid w:val="00583EF9"/>
    <w:rsid w:val="00587DBF"/>
    <w:rsid w:val="005A476D"/>
    <w:rsid w:val="005D3C55"/>
    <w:rsid w:val="005D78E1"/>
    <w:rsid w:val="005E67CB"/>
    <w:rsid w:val="00607971"/>
    <w:rsid w:val="00611080"/>
    <w:rsid w:val="006137CC"/>
    <w:rsid w:val="00632ADD"/>
    <w:rsid w:val="0064545E"/>
    <w:rsid w:val="00650B8E"/>
    <w:rsid w:val="00654219"/>
    <w:rsid w:val="00693802"/>
    <w:rsid w:val="006A0CCA"/>
    <w:rsid w:val="006C4F93"/>
    <w:rsid w:val="006D01AC"/>
    <w:rsid w:val="006D6F91"/>
    <w:rsid w:val="006E0BFB"/>
    <w:rsid w:val="006F432D"/>
    <w:rsid w:val="006F7EBA"/>
    <w:rsid w:val="00700E1B"/>
    <w:rsid w:val="00700E60"/>
    <w:rsid w:val="00701322"/>
    <w:rsid w:val="00710227"/>
    <w:rsid w:val="007166E9"/>
    <w:rsid w:val="007427DE"/>
    <w:rsid w:val="00763481"/>
    <w:rsid w:val="00767DF9"/>
    <w:rsid w:val="00786D4D"/>
    <w:rsid w:val="007926B3"/>
    <w:rsid w:val="007B7A31"/>
    <w:rsid w:val="007C7E98"/>
    <w:rsid w:val="008443B5"/>
    <w:rsid w:val="008A3EF3"/>
    <w:rsid w:val="008F7860"/>
    <w:rsid w:val="00903B9A"/>
    <w:rsid w:val="0093214C"/>
    <w:rsid w:val="0095289F"/>
    <w:rsid w:val="00967161"/>
    <w:rsid w:val="00976F8E"/>
    <w:rsid w:val="009B230D"/>
    <w:rsid w:val="009C310C"/>
    <w:rsid w:val="009E25D7"/>
    <w:rsid w:val="009F201D"/>
    <w:rsid w:val="00A14853"/>
    <w:rsid w:val="00A53B45"/>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667F8"/>
    <w:rsid w:val="00DF2457"/>
    <w:rsid w:val="00DF73C7"/>
    <w:rsid w:val="00E00FE8"/>
    <w:rsid w:val="00E31B55"/>
    <w:rsid w:val="00E51FEB"/>
    <w:rsid w:val="00E57B92"/>
    <w:rsid w:val="00E67674"/>
    <w:rsid w:val="00E77CD7"/>
    <w:rsid w:val="00E836F2"/>
    <w:rsid w:val="00EB415D"/>
    <w:rsid w:val="00EB5497"/>
    <w:rsid w:val="00F00921"/>
    <w:rsid w:val="00F02403"/>
    <w:rsid w:val="00F11D06"/>
    <w:rsid w:val="00F14028"/>
    <w:rsid w:val="00F26856"/>
    <w:rsid w:val="00F37221"/>
    <w:rsid w:val="00F5324E"/>
    <w:rsid w:val="00F80E3D"/>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9D25984-F0CA-4173-8B12-A8076E3DE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2267</Words>
  <Characters>13604</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15840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7</cp:revision>
  <cp:lastPrinted>1899-12-31T22:00:00Z</cp:lastPrinted>
  <dcterms:created xsi:type="dcterms:W3CDTF">2022-06-07T07:09:00Z</dcterms:created>
  <dcterms:modified xsi:type="dcterms:W3CDTF">2022-06-08T08:49:00Z</dcterms:modified>
</cp:coreProperties>
</file>