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62C4B" w14:textId="77777777" w:rsidR="00FB7F50" w:rsidRPr="002245BE" w:rsidRDefault="00521C1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21C1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21C1E">
        <w:rPr>
          <w:sz w:val="22"/>
          <w:szCs w:val="22"/>
        </w:rPr>
        <w:t>2022-05-31</w:t>
      </w:r>
    </w:p>
    <w:p w14:paraId="680E21D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1354B31" w14:textId="77777777" w:rsidR="00521C1E" w:rsidRPr="00521C1E" w:rsidRDefault="00521C1E" w:rsidP="00FB7F50">
      <w:pPr>
        <w:spacing w:after="40"/>
        <w:rPr>
          <w:b/>
          <w:bCs/>
          <w:sz w:val="22"/>
          <w:szCs w:val="22"/>
        </w:rPr>
      </w:pPr>
      <w:r w:rsidRPr="00521C1E">
        <w:rPr>
          <w:b/>
          <w:bCs/>
          <w:sz w:val="22"/>
          <w:szCs w:val="22"/>
        </w:rPr>
        <w:t>Politechnika Rzeszowska</w:t>
      </w:r>
    </w:p>
    <w:p w14:paraId="7492439B" w14:textId="77777777" w:rsidR="00FB7F50" w:rsidRPr="002245BE" w:rsidRDefault="00521C1E" w:rsidP="00FB7F50">
      <w:pPr>
        <w:spacing w:after="40"/>
        <w:rPr>
          <w:b/>
          <w:bCs/>
          <w:sz w:val="22"/>
          <w:szCs w:val="22"/>
        </w:rPr>
      </w:pPr>
      <w:r w:rsidRPr="00521C1E">
        <w:rPr>
          <w:b/>
          <w:bCs/>
          <w:sz w:val="22"/>
          <w:szCs w:val="22"/>
        </w:rPr>
        <w:t>Dział Zamówień Publicznych</w:t>
      </w:r>
    </w:p>
    <w:p w14:paraId="2A3882FA" w14:textId="77777777" w:rsidR="00FB7F50" w:rsidRPr="002245BE" w:rsidRDefault="00521C1E" w:rsidP="00FB7F50">
      <w:pPr>
        <w:rPr>
          <w:sz w:val="22"/>
          <w:szCs w:val="22"/>
        </w:rPr>
      </w:pPr>
      <w:r w:rsidRPr="00521C1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21C1E">
        <w:rPr>
          <w:sz w:val="22"/>
          <w:szCs w:val="22"/>
        </w:rPr>
        <w:t>12</w:t>
      </w:r>
    </w:p>
    <w:p w14:paraId="550584F7" w14:textId="77777777" w:rsidR="00FB7F50" w:rsidRPr="002245BE" w:rsidRDefault="00521C1E" w:rsidP="00FB7F50">
      <w:pPr>
        <w:rPr>
          <w:sz w:val="22"/>
          <w:szCs w:val="22"/>
        </w:rPr>
      </w:pPr>
      <w:r w:rsidRPr="00521C1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21C1E">
        <w:rPr>
          <w:sz w:val="22"/>
          <w:szCs w:val="22"/>
        </w:rPr>
        <w:t>Rzeszów</w:t>
      </w:r>
    </w:p>
    <w:p w14:paraId="4FCAD0E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2BCC0E0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40297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8491A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9D08430" w14:textId="6C5320D1" w:rsidR="00F60551" w:rsidRDefault="00F60551" w:rsidP="00F60551">
      <w:pPr>
        <w:pStyle w:val="Nagwek"/>
        <w:tabs>
          <w:tab w:val="clear" w:pos="4536"/>
          <w:tab w:val="clear" w:pos="9072"/>
        </w:tabs>
        <w:spacing w:before="60" w:after="360" w:line="276" w:lineRule="auto"/>
        <w:ind w:left="1410" w:hanging="1410"/>
        <w:jc w:val="both"/>
      </w:pPr>
      <w:r>
        <w:t>Dotyczy:</w:t>
      </w:r>
      <w:r>
        <w:tab/>
      </w:r>
      <w:r w:rsidRPr="00F60551">
        <w:t>postępowania o udzielenie zamówienia publicznego, prowadzonego w trybie uproszczone (pozaustawowe)</w:t>
      </w:r>
      <w:r w:rsidRPr="00F60551">
        <w:rPr>
          <w:b/>
        </w:rPr>
        <w:t xml:space="preserve"> </w:t>
      </w:r>
      <w:r w:rsidRPr="00F60551">
        <w:rPr>
          <w:bCs/>
        </w:rPr>
        <w:t>na</w:t>
      </w:r>
      <w:r w:rsidRPr="00F60551">
        <w:rPr>
          <w:b/>
        </w:rPr>
        <w:t xml:space="preserve"> </w:t>
      </w:r>
      <w:r w:rsidRPr="00F60551">
        <w:rPr>
          <w:bCs/>
        </w:rPr>
        <w:t>”</w:t>
      </w:r>
      <w:r w:rsidRPr="00F60551">
        <w:rPr>
          <w:b/>
          <w:bCs/>
        </w:rPr>
        <w:t>Obóz młodzieżowy dla dzieci pracowników Politechniki Rzeszowskiej</w:t>
      </w:r>
      <w:r w:rsidRPr="00F60551">
        <w:rPr>
          <w:bCs/>
        </w:rPr>
        <w:t>”</w:t>
      </w:r>
      <w:r w:rsidRPr="00F60551">
        <w:rPr>
          <w:b/>
        </w:rPr>
        <w:t xml:space="preserve"> </w:t>
      </w:r>
      <w:r w:rsidRPr="00F60551">
        <w:rPr>
          <w:bCs/>
        </w:rPr>
        <w:t>– znak sprawy</w:t>
      </w:r>
      <w:r w:rsidRPr="00F60551">
        <w:rPr>
          <w:b/>
        </w:rPr>
        <w:t xml:space="preserve"> NA/O/112/2022</w:t>
      </w:r>
    </w:p>
    <w:p w14:paraId="5AAC24B5" w14:textId="2E14AA28" w:rsidR="00F60551" w:rsidRPr="00F60551" w:rsidRDefault="00F60551" w:rsidP="00F60551">
      <w:pPr>
        <w:pStyle w:val="Nagwek"/>
        <w:tabs>
          <w:tab w:val="clear" w:pos="4536"/>
          <w:tab w:val="clear" w:pos="9072"/>
        </w:tabs>
        <w:spacing w:before="60" w:after="360" w:line="276" w:lineRule="auto"/>
        <w:jc w:val="both"/>
        <w:rPr>
          <w:b/>
          <w:bCs/>
        </w:rPr>
      </w:pPr>
      <w:r>
        <w:t>Znak sprawy:</w:t>
      </w:r>
      <w:r>
        <w:tab/>
      </w:r>
      <w:r>
        <w:rPr>
          <w:b/>
          <w:bCs/>
        </w:rPr>
        <w:t>NA/O/112/2022</w:t>
      </w:r>
    </w:p>
    <w:p w14:paraId="03B25814" w14:textId="1FDE4BF5" w:rsidR="00521C1E" w:rsidRPr="00F60551" w:rsidRDefault="00C65E53" w:rsidP="00F60551">
      <w:pPr>
        <w:pStyle w:val="Nagwek"/>
        <w:tabs>
          <w:tab w:val="clear" w:pos="4536"/>
          <w:tab w:val="clear" w:pos="9072"/>
        </w:tabs>
        <w:spacing w:before="60" w:after="360" w:line="276" w:lineRule="auto"/>
        <w:jc w:val="both"/>
        <w:rPr>
          <w:b/>
        </w:rPr>
      </w:pPr>
      <w:r w:rsidRPr="00F60551">
        <w:t>Zamawiający</w:t>
      </w:r>
      <w:r w:rsidR="00F60551">
        <w:t>:</w:t>
      </w:r>
      <w:r w:rsidR="00F60551">
        <w:tab/>
      </w:r>
      <w:r w:rsidR="00521C1E" w:rsidRPr="00F60551">
        <w:rPr>
          <w:b/>
        </w:rPr>
        <w:t>Politechnika Rzeszowska</w:t>
      </w:r>
    </w:p>
    <w:p w14:paraId="31168F62" w14:textId="77777777" w:rsidR="00F60551" w:rsidRDefault="00F60551" w:rsidP="00F60551">
      <w:pPr>
        <w:pStyle w:val="Nagwek"/>
        <w:tabs>
          <w:tab w:val="clear" w:pos="4536"/>
          <w:tab w:val="clear" w:pos="9072"/>
        </w:tabs>
        <w:spacing w:before="60" w:after="60" w:line="276" w:lineRule="auto"/>
        <w:jc w:val="both"/>
        <w:rPr>
          <w:b/>
        </w:rPr>
      </w:pPr>
    </w:p>
    <w:p w14:paraId="6BE9AD10" w14:textId="77D14FAA" w:rsidR="008642B3" w:rsidRDefault="00521C1E" w:rsidP="00F60551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</w:pPr>
      <w:r w:rsidRPr="00F60551">
        <w:rPr>
          <w:b/>
        </w:rPr>
        <w:t>Dział Zamówień Publicznych</w:t>
      </w:r>
      <w:r w:rsidR="00F60551">
        <w:t xml:space="preserve"> </w:t>
      </w:r>
      <w:r w:rsidR="00C65E53" w:rsidRPr="00F60551">
        <w:t>informuje</w:t>
      </w:r>
      <w:r w:rsidR="00D26ED6" w:rsidRPr="00F60551">
        <w:t xml:space="preserve">, że w toczącym się postępowaniu o udzielenie zamówienia publicznego, jako </w:t>
      </w:r>
      <w:r w:rsidR="00756CDA" w:rsidRPr="00F60551">
        <w:t>najkorzystniejsz</w:t>
      </w:r>
      <w:r w:rsidR="00D26ED6" w:rsidRPr="00F60551">
        <w:t xml:space="preserve">a wybrana została </w:t>
      </w:r>
      <w:r w:rsidR="00756CDA" w:rsidRPr="00F60551">
        <w:t>ofer</w:t>
      </w:r>
      <w:r w:rsidR="00D26ED6" w:rsidRPr="00F60551">
        <w:t>t</w:t>
      </w:r>
      <w:r w:rsidR="009F0E5C" w:rsidRPr="00F60551">
        <w:t>a</w:t>
      </w:r>
      <w:r w:rsidR="00D26ED6" w:rsidRPr="00F60551">
        <w:t>:</w:t>
      </w:r>
    </w:p>
    <w:p w14:paraId="33EA2E4F" w14:textId="77777777" w:rsidR="00F60551" w:rsidRPr="00F60551" w:rsidRDefault="00F60551" w:rsidP="00F60551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1C1E" w:rsidRPr="00F60551" w14:paraId="0B0033E2" w14:textId="77777777" w:rsidTr="00AD78B2">
        <w:trPr>
          <w:cantSplit/>
        </w:trPr>
        <w:tc>
          <w:tcPr>
            <w:tcW w:w="10150" w:type="dxa"/>
          </w:tcPr>
          <w:p w14:paraId="7EA128AF" w14:textId="77777777" w:rsidR="00521C1E" w:rsidRPr="00F60551" w:rsidRDefault="00521C1E" w:rsidP="00F60551">
            <w:pPr>
              <w:spacing w:before="60" w:after="60" w:line="276" w:lineRule="auto"/>
              <w:jc w:val="both"/>
              <w:rPr>
                <w:b/>
              </w:rPr>
            </w:pPr>
            <w:r w:rsidRPr="00F60551">
              <w:rPr>
                <w:b/>
              </w:rPr>
              <w:t>Usługi Turystyczne "GALANT" Barbara Wojtaszek</w:t>
            </w:r>
          </w:p>
          <w:p w14:paraId="07A2B4BE" w14:textId="77777777" w:rsidR="00521C1E" w:rsidRPr="00F60551" w:rsidRDefault="00521C1E" w:rsidP="00F60551">
            <w:pPr>
              <w:spacing w:before="60" w:after="60" w:line="276" w:lineRule="auto"/>
              <w:jc w:val="both"/>
              <w:rPr>
                <w:bCs/>
              </w:rPr>
            </w:pPr>
            <w:r w:rsidRPr="00F60551">
              <w:rPr>
                <w:bCs/>
              </w:rPr>
              <w:t xml:space="preserve">Lutyków 7c </w:t>
            </w:r>
          </w:p>
          <w:p w14:paraId="07FC978C" w14:textId="77777777" w:rsidR="00521C1E" w:rsidRPr="00F60551" w:rsidRDefault="00521C1E" w:rsidP="00F60551">
            <w:pPr>
              <w:spacing w:before="60" w:after="60" w:line="276" w:lineRule="auto"/>
              <w:jc w:val="both"/>
              <w:rPr>
                <w:bCs/>
              </w:rPr>
            </w:pPr>
            <w:r w:rsidRPr="00F60551">
              <w:rPr>
                <w:bCs/>
              </w:rPr>
              <w:t>70-876 Szczecin</w:t>
            </w:r>
          </w:p>
          <w:p w14:paraId="004E8405" w14:textId="77777777" w:rsidR="00521C1E" w:rsidRPr="00F60551" w:rsidRDefault="00521C1E" w:rsidP="00F60551">
            <w:pPr>
              <w:spacing w:before="60" w:after="60" w:line="276" w:lineRule="auto"/>
              <w:jc w:val="both"/>
            </w:pPr>
            <w:r w:rsidRPr="00F60551">
              <w:t>na:</w:t>
            </w:r>
          </w:p>
          <w:p w14:paraId="21B19723" w14:textId="77777777" w:rsidR="00F60551" w:rsidRPr="00F60551" w:rsidRDefault="00521C1E" w:rsidP="00F60551">
            <w:pPr>
              <w:spacing w:before="60" w:after="60" w:line="276" w:lineRule="auto"/>
              <w:jc w:val="both"/>
              <w:rPr>
                <w:b/>
                <w:bCs/>
                <w:i/>
                <w:iCs/>
              </w:rPr>
            </w:pPr>
            <w:r w:rsidRPr="00F60551">
              <w:rPr>
                <w:b/>
                <w:bCs/>
                <w:i/>
                <w:iCs/>
              </w:rPr>
              <w:t xml:space="preserve">Obóz młodzieżowy dla dzieci pracowników Politechniki Rzeszowskiej </w:t>
            </w:r>
          </w:p>
          <w:p w14:paraId="5F2B6318" w14:textId="4B088A61" w:rsidR="00521C1E" w:rsidRPr="00F60551" w:rsidRDefault="00521C1E" w:rsidP="00F60551">
            <w:pPr>
              <w:spacing w:before="60" w:after="60" w:line="276" w:lineRule="auto"/>
              <w:jc w:val="both"/>
              <w:rPr>
                <w:b/>
              </w:rPr>
            </w:pPr>
            <w:r w:rsidRPr="00F60551">
              <w:t xml:space="preserve">za cenę brutto </w:t>
            </w:r>
            <w:r w:rsidRPr="00F60551">
              <w:rPr>
                <w:b/>
              </w:rPr>
              <w:t>69 400.00 zł</w:t>
            </w:r>
            <w:r w:rsidRPr="00F60551">
              <w:rPr>
                <w:bCs/>
              </w:rPr>
              <w:t>.</w:t>
            </w:r>
          </w:p>
          <w:p w14:paraId="1E85812A" w14:textId="77777777" w:rsidR="00521C1E" w:rsidRPr="00F60551" w:rsidRDefault="00521C1E" w:rsidP="00F60551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F60551">
              <w:rPr>
                <w:color w:val="000000"/>
                <w:u w:val="single"/>
              </w:rPr>
              <w:t>Uzasadnienie wyboru</w:t>
            </w:r>
            <w:r w:rsidRPr="00F60551">
              <w:rPr>
                <w:color w:val="000000"/>
              </w:rPr>
              <w:t>:</w:t>
            </w:r>
          </w:p>
          <w:p w14:paraId="02B8EA46" w14:textId="77777777" w:rsidR="00521C1E" w:rsidRPr="00F60551" w:rsidRDefault="00521C1E" w:rsidP="00F60551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F60551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7BB55D82" w14:textId="77777777" w:rsidR="00F60551" w:rsidRDefault="00F60551" w:rsidP="00F60551">
      <w:pPr>
        <w:spacing w:before="60" w:after="60" w:line="276" w:lineRule="auto"/>
        <w:jc w:val="both"/>
        <w:rPr>
          <w:color w:val="000000"/>
        </w:rPr>
      </w:pPr>
    </w:p>
    <w:p w14:paraId="1663C9EE" w14:textId="77777777" w:rsidR="00F60551" w:rsidRDefault="00F60551" w:rsidP="00F60551">
      <w:pPr>
        <w:spacing w:before="60" w:after="60" w:line="276" w:lineRule="auto"/>
        <w:jc w:val="both"/>
        <w:rPr>
          <w:color w:val="000000"/>
        </w:rPr>
      </w:pPr>
    </w:p>
    <w:p w14:paraId="5EF57260" w14:textId="77777777" w:rsidR="00F60551" w:rsidRDefault="00F60551" w:rsidP="00F60551">
      <w:pPr>
        <w:spacing w:before="60" w:after="60" w:line="276" w:lineRule="auto"/>
        <w:jc w:val="both"/>
        <w:rPr>
          <w:color w:val="000000"/>
        </w:rPr>
      </w:pPr>
    </w:p>
    <w:p w14:paraId="55E311F4" w14:textId="77777777" w:rsidR="00F60551" w:rsidRDefault="00F60551" w:rsidP="00F60551">
      <w:pPr>
        <w:spacing w:before="60" w:after="60" w:line="276" w:lineRule="auto"/>
        <w:jc w:val="both"/>
        <w:rPr>
          <w:color w:val="000000"/>
        </w:rPr>
      </w:pPr>
    </w:p>
    <w:p w14:paraId="175E706C" w14:textId="77777777" w:rsidR="00F60551" w:rsidRDefault="00F60551" w:rsidP="00F60551">
      <w:pPr>
        <w:spacing w:before="60" w:after="60" w:line="276" w:lineRule="auto"/>
        <w:jc w:val="both"/>
        <w:rPr>
          <w:color w:val="000000"/>
        </w:rPr>
      </w:pPr>
    </w:p>
    <w:p w14:paraId="21D31E47" w14:textId="0334B05C" w:rsidR="003A0AFC" w:rsidRPr="00F60551" w:rsidRDefault="00915B9E" w:rsidP="00F60551">
      <w:pPr>
        <w:spacing w:before="60" w:after="60" w:line="276" w:lineRule="auto"/>
        <w:jc w:val="both"/>
        <w:rPr>
          <w:color w:val="000000"/>
        </w:rPr>
      </w:pPr>
      <w:r w:rsidRPr="00F60551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F60551" w:rsidRPr="00F60551" w14:paraId="38598E95" w14:textId="77777777" w:rsidTr="00F60551">
        <w:trPr>
          <w:trHeight w:val="510"/>
        </w:trPr>
        <w:tc>
          <w:tcPr>
            <w:tcW w:w="735" w:type="pct"/>
            <w:vAlign w:val="center"/>
          </w:tcPr>
          <w:p w14:paraId="3B3D449A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387DA917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47CCB11F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6AAE35F9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F60551" w:rsidRPr="00F60551" w14:paraId="6BE2C06B" w14:textId="77777777" w:rsidTr="00F60551">
        <w:tc>
          <w:tcPr>
            <w:tcW w:w="735" w:type="pct"/>
            <w:vAlign w:val="center"/>
          </w:tcPr>
          <w:p w14:paraId="5EBFBDE6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7CE4FD3D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/>
                <w:sz w:val="24"/>
                <w:szCs w:val="24"/>
              </w:rPr>
              <w:t>Usługi Turystyczne "GALANT" Barbara Wojtaszek</w:t>
            </w:r>
          </w:p>
          <w:p w14:paraId="77D40172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Lutyków 7c </w:t>
            </w:r>
          </w:p>
          <w:p w14:paraId="1B486F06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>70-876 Szczecin</w:t>
            </w:r>
          </w:p>
        </w:tc>
        <w:tc>
          <w:tcPr>
            <w:tcW w:w="1176" w:type="pct"/>
            <w:vAlign w:val="center"/>
          </w:tcPr>
          <w:p w14:paraId="44D7EF5A" w14:textId="3B2D74A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83" w:type="pct"/>
            <w:vAlign w:val="center"/>
          </w:tcPr>
          <w:p w14:paraId="7764AA36" w14:textId="72C87DB6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60551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100</w:t>
            </w:r>
          </w:p>
        </w:tc>
      </w:tr>
      <w:tr w:rsidR="00F60551" w:rsidRPr="00F60551" w14:paraId="780FAD8E" w14:textId="77777777" w:rsidTr="00F60551">
        <w:tc>
          <w:tcPr>
            <w:tcW w:w="735" w:type="pct"/>
            <w:vAlign w:val="center"/>
          </w:tcPr>
          <w:p w14:paraId="74FCAACD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14:paraId="1C3163E6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/>
                <w:sz w:val="24"/>
                <w:szCs w:val="24"/>
              </w:rPr>
              <w:t>Biuro Usługowo-Turystyczne ATLANTIC</w:t>
            </w:r>
          </w:p>
          <w:p w14:paraId="2DD237E9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Pl. Wolności 12 </w:t>
            </w:r>
          </w:p>
          <w:p w14:paraId="74B7B8D0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>35-073 Rzeszów</w:t>
            </w:r>
          </w:p>
        </w:tc>
        <w:tc>
          <w:tcPr>
            <w:tcW w:w="1176" w:type="pct"/>
            <w:vAlign w:val="center"/>
          </w:tcPr>
          <w:p w14:paraId="4739F53B" w14:textId="13B0E38B" w:rsidR="00F60551" w:rsidRPr="00C6782F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7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6782F" w:rsidRPr="00C678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75,43</w:t>
            </w:r>
          </w:p>
        </w:tc>
        <w:tc>
          <w:tcPr>
            <w:tcW w:w="883" w:type="pct"/>
            <w:vAlign w:val="center"/>
          </w:tcPr>
          <w:p w14:paraId="6B0D4B53" w14:textId="4D197158" w:rsidR="00F60551" w:rsidRPr="00C6782F" w:rsidRDefault="00C6782F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C6782F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75,43</w:t>
            </w:r>
          </w:p>
        </w:tc>
      </w:tr>
      <w:tr w:rsidR="00F60551" w:rsidRPr="00F60551" w14:paraId="08535282" w14:textId="77777777" w:rsidTr="00F60551">
        <w:tc>
          <w:tcPr>
            <w:tcW w:w="735" w:type="pct"/>
            <w:vAlign w:val="center"/>
          </w:tcPr>
          <w:p w14:paraId="0C820AEA" w14:textId="77777777" w:rsidR="00F60551" w:rsidRPr="00F60551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6" w:type="pct"/>
            <w:vAlign w:val="center"/>
          </w:tcPr>
          <w:p w14:paraId="73E95CE4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/>
                <w:sz w:val="24"/>
                <w:szCs w:val="24"/>
              </w:rPr>
              <w:t>MCP WŁÓCZYKIJ</w:t>
            </w:r>
          </w:p>
          <w:p w14:paraId="5A9D8545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Zakopiańska 58 </w:t>
            </w:r>
          </w:p>
          <w:p w14:paraId="680E9E60" w14:textId="77777777" w:rsidR="00F60551" w:rsidRPr="00F60551" w:rsidRDefault="00F60551" w:rsidP="00F60551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60551">
              <w:rPr>
                <w:rFonts w:ascii="Times New Roman" w:hAnsi="Times New Roman" w:cs="Times New Roman"/>
                <w:bCs/>
                <w:sz w:val="24"/>
                <w:szCs w:val="24"/>
              </w:rPr>
              <w:t>30-418 Kraków</w:t>
            </w:r>
          </w:p>
        </w:tc>
        <w:tc>
          <w:tcPr>
            <w:tcW w:w="1176" w:type="pct"/>
            <w:vAlign w:val="center"/>
          </w:tcPr>
          <w:p w14:paraId="13DEC1D0" w14:textId="77777777" w:rsidR="00F60551" w:rsidRPr="00E51BB4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1B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0,00</w:t>
            </w:r>
          </w:p>
        </w:tc>
        <w:tc>
          <w:tcPr>
            <w:tcW w:w="883" w:type="pct"/>
            <w:vAlign w:val="center"/>
          </w:tcPr>
          <w:p w14:paraId="647C1C37" w14:textId="77777777" w:rsidR="00F60551" w:rsidRPr="00E51BB4" w:rsidRDefault="00F60551" w:rsidP="00F60551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51B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0,00</w:t>
            </w:r>
          </w:p>
        </w:tc>
      </w:tr>
    </w:tbl>
    <w:p w14:paraId="7F91079C" w14:textId="77777777" w:rsidR="00E85D70" w:rsidRPr="00F60551" w:rsidRDefault="00E85D70" w:rsidP="00F60551">
      <w:pPr>
        <w:spacing w:before="60" w:after="60" w:line="276" w:lineRule="auto"/>
        <w:ind w:firstLine="709"/>
        <w:jc w:val="both"/>
        <w:rPr>
          <w:color w:val="000000"/>
        </w:rPr>
      </w:pPr>
    </w:p>
    <w:p w14:paraId="79DDE953" w14:textId="77777777" w:rsidR="00F960D7" w:rsidRPr="00F60551" w:rsidRDefault="00F960D7" w:rsidP="00F60551">
      <w:pPr>
        <w:spacing w:before="60" w:after="60" w:line="276" w:lineRule="auto"/>
        <w:jc w:val="both"/>
      </w:pPr>
    </w:p>
    <w:p w14:paraId="514D0685" w14:textId="77777777" w:rsidR="00F960D7" w:rsidRPr="00F60551" w:rsidRDefault="00F960D7" w:rsidP="00F60551">
      <w:pPr>
        <w:spacing w:before="60" w:after="60" w:line="276" w:lineRule="auto"/>
        <w:jc w:val="both"/>
        <w:rPr>
          <w:bCs/>
        </w:rPr>
      </w:pPr>
    </w:p>
    <w:p w14:paraId="12FFEF6A" w14:textId="77777777" w:rsidR="00B464D3" w:rsidRPr="00F60551" w:rsidRDefault="00B464D3" w:rsidP="00F60551">
      <w:pPr>
        <w:spacing w:before="60" w:after="60" w:line="276" w:lineRule="auto"/>
        <w:ind w:left="3119" w:firstLine="425"/>
        <w:jc w:val="right"/>
        <w:rPr>
          <w:i/>
        </w:rPr>
      </w:pPr>
      <w:r w:rsidRPr="00F60551">
        <w:rPr>
          <w:i/>
        </w:rPr>
        <w:t>Zamawiający</w:t>
      </w:r>
    </w:p>
    <w:bookmarkEnd w:id="0"/>
    <w:sectPr w:rsidR="00B464D3" w:rsidRPr="00F6055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0A475" w14:textId="77777777" w:rsidR="00BA443E" w:rsidRDefault="00BA443E">
      <w:r>
        <w:separator/>
      </w:r>
    </w:p>
  </w:endnote>
  <w:endnote w:type="continuationSeparator" w:id="0">
    <w:p w14:paraId="373C0058" w14:textId="77777777" w:rsidR="00BA443E" w:rsidRDefault="00BA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4B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450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881A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74D7E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121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D1059" w14:textId="77777777" w:rsidR="00BA443E" w:rsidRDefault="00BA443E">
      <w:r>
        <w:separator/>
      </w:r>
    </w:p>
  </w:footnote>
  <w:footnote w:type="continuationSeparator" w:id="0">
    <w:p w14:paraId="2258E1C9" w14:textId="77777777" w:rsidR="00BA443E" w:rsidRDefault="00BA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9C6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E3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F8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43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1C1E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443E"/>
    <w:rsid w:val="00BD2174"/>
    <w:rsid w:val="00C423DD"/>
    <w:rsid w:val="00C60D7B"/>
    <w:rsid w:val="00C65E53"/>
    <w:rsid w:val="00C6782F"/>
    <w:rsid w:val="00CA0B33"/>
    <w:rsid w:val="00CA3511"/>
    <w:rsid w:val="00D01E5B"/>
    <w:rsid w:val="00D04203"/>
    <w:rsid w:val="00D26ED6"/>
    <w:rsid w:val="00D42C90"/>
    <w:rsid w:val="00D8427E"/>
    <w:rsid w:val="00E30B2D"/>
    <w:rsid w:val="00E51BB4"/>
    <w:rsid w:val="00E62859"/>
    <w:rsid w:val="00E85D70"/>
    <w:rsid w:val="00F33C66"/>
    <w:rsid w:val="00F6055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466B80"/>
  <w15:chartTrackingRefBased/>
  <w15:docId w15:val="{59B53A8D-9DBA-4E04-AE0D-41049224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2022-05-31T07:31:00Z</cp:lastPrinted>
  <dcterms:created xsi:type="dcterms:W3CDTF">2022-05-31T07:31:00Z</dcterms:created>
  <dcterms:modified xsi:type="dcterms:W3CDTF">2022-05-31T07:31:00Z</dcterms:modified>
</cp:coreProperties>
</file>