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9E5D4" w14:textId="77777777" w:rsidR="00821C80" w:rsidRPr="00361BE8" w:rsidRDefault="00821C80">
      <w:pPr>
        <w:rPr>
          <w:sz w:val="22"/>
        </w:rPr>
      </w:pPr>
    </w:p>
    <w:p w14:paraId="7212FAB6" w14:textId="15EB4BFD" w:rsidR="00150D7E" w:rsidRPr="00361BE8" w:rsidRDefault="00150D7E" w:rsidP="00150D7E">
      <w:pPr>
        <w:rPr>
          <w:sz w:val="24"/>
          <w:szCs w:val="24"/>
        </w:rPr>
      </w:pPr>
      <w:r w:rsidRPr="00361BE8">
        <w:rPr>
          <w:sz w:val="24"/>
          <w:szCs w:val="24"/>
        </w:rPr>
        <w:t xml:space="preserve">Znak sprawy: </w:t>
      </w:r>
      <w:r w:rsidR="00783412" w:rsidRPr="00361BE8">
        <w:rPr>
          <w:sz w:val="24"/>
          <w:szCs w:val="24"/>
        </w:rPr>
        <w:t>NA/</w:t>
      </w:r>
      <w:r w:rsidR="000D2962">
        <w:rPr>
          <w:sz w:val="24"/>
          <w:szCs w:val="24"/>
        </w:rPr>
        <w:t>O</w:t>
      </w:r>
      <w:r w:rsidR="00783412" w:rsidRPr="00361BE8">
        <w:rPr>
          <w:sz w:val="24"/>
          <w:szCs w:val="24"/>
        </w:rPr>
        <w:t>/</w:t>
      </w:r>
      <w:r w:rsidR="00D10340">
        <w:rPr>
          <w:sz w:val="24"/>
          <w:szCs w:val="24"/>
        </w:rPr>
        <w:t>116/2022</w:t>
      </w:r>
    </w:p>
    <w:p w14:paraId="5D290C54" w14:textId="77777777" w:rsidR="00821C80" w:rsidRDefault="00821C80">
      <w:pPr>
        <w:spacing w:line="360" w:lineRule="auto"/>
        <w:rPr>
          <w:sz w:val="22"/>
        </w:rPr>
      </w:pPr>
    </w:p>
    <w:p w14:paraId="0ACAE83B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253BE0A0" w14:textId="77777777" w:rsidR="00150D7E" w:rsidRDefault="00AA2A10" w:rsidP="0060654D">
      <w:pPr>
        <w:pStyle w:val="Tekstpodstawowy2"/>
        <w:rPr>
          <w:szCs w:val="24"/>
        </w:rPr>
      </w:pPr>
      <w:r>
        <w:rPr>
          <w:szCs w:val="24"/>
        </w:rPr>
        <w:t>Wykaz</w:t>
      </w:r>
      <w:r w:rsidRPr="00AA2A10">
        <w:rPr>
          <w:szCs w:val="24"/>
        </w:rPr>
        <w:t xml:space="preserve">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</w:t>
      </w:r>
      <w:r>
        <w:rPr>
          <w:szCs w:val="24"/>
        </w:rPr>
        <w:t>ie do dysponowania tymi osobami.</w:t>
      </w:r>
    </w:p>
    <w:p w14:paraId="05250EA7" w14:textId="77777777" w:rsidR="00AA2A10" w:rsidRPr="00AA2A10" w:rsidRDefault="00AA2A10" w:rsidP="0060654D">
      <w:pPr>
        <w:pStyle w:val="Tekstpodstawowy2"/>
        <w:rPr>
          <w:szCs w:val="24"/>
        </w:rPr>
      </w:pPr>
    </w:p>
    <w:p w14:paraId="79AFDCCE" w14:textId="57B4998C" w:rsidR="00F82691" w:rsidRPr="00281613" w:rsidRDefault="00C4619F" w:rsidP="00281613">
      <w:pPr>
        <w:spacing w:after="120"/>
        <w:jc w:val="both"/>
        <w:rPr>
          <w:b/>
          <w:sz w:val="22"/>
          <w:szCs w:val="22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Pr="00B609D0">
        <w:rPr>
          <w:b/>
          <w:sz w:val="24"/>
        </w:rPr>
        <w:t>uproszczone (pozaustawowe)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Pr="00281613">
        <w:rPr>
          <w:b/>
          <w:sz w:val="22"/>
          <w:szCs w:val="22"/>
        </w:rPr>
        <w:t xml:space="preserve">: </w:t>
      </w:r>
      <w:r w:rsidR="00D10340" w:rsidRPr="00E1605E">
        <w:rPr>
          <w:b/>
          <w:i/>
          <w:color w:val="000000" w:themeColor="text1"/>
          <w:sz w:val="24"/>
          <w:szCs w:val="24"/>
        </w:rPr>
        <w:t>Dostosowanie drzwi wejściowych do laboratorium nr 8.1 w budynku L-31 dla potrzeb osób z niepełnosprawnościami</w:t>
      </w:r>
    </w:p>
    <w:p w14:paraId="6AB6B741" w14:textId="77777777" w:rsidR="00150D7E" w:rsidRDefault="00150D7E" w:rsidP="0023175A">
      <w:pPr>
        <w:suppressAutoHyphens/>
        <w:autoSpaceDE w:val="0"/>
        <w:autoSpaceDN w:val="0"/>
        <w:adjustRightInd w:val="0"/>
        <w:jc w:val="both"/>
      </w:pPr>
      <w:r>
        <w:t>OŚWIADCZAM(Y), że w wykonaniu niniejszego zamówienia będą uczestniczyć następujące osoby:</w:t>
      </w:r>
    </w:p>
    <w:p w14:paraId="7EA13285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4EDA1DE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091C0677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1330B74F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4EF50E64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2A35F11D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726FB6C1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42C3066B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38C298C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0B9D10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394D68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FF6E2D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D693E3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985150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184A534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6420BC76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1C6CD34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5F3213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B4E189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E11477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7F09E4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54F55DE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0DA9935E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6EAEEA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DD188AF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A754E2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144314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23DF2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B343A3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3D8732A6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06AED84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42B44" w14:textId="77777777" w:rsidR="009A17B6" w:rsidRDefault="009A17B6">
      <w:r>
        <w:separator/>
      </w:r>
    </w:p>
  </w:endnote>
  <w:endnote w:type="continuationSeparator" w:id="0">
    <w:p w14:paraId="25B8D14F" w14:textId="77777777" w:rsidR="009A17B6" w:rsidRDefault="009A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F8AE1" w14:textId="77777777" w:rsidR="00821C80" w:rsidRDefault="005135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FC41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BD00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584A1A" w14:textId="77777777" w:rsidR="00821C80" w:rsidRDefault="00821C80">
    <w:pPr>
      <w:pStyle w:val="Stopka"/>
      <w:tabs>
        <w:tab w:val="clear" w:pos="4536"/>
      </w:tabs>
      <w:jc w:val="center"/>
    </w:pPr>
  </w:p>
  <w:p w14:paraId="6D1F8BB4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135A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135A7">
      <w:rPr>
        <w:rStyle w:val="Numerstrony"/>
        <w:rFonts w:ascii="Arial" w:hAnsi="Arial"/>
      </w:rPr>
      <w:fldChar w:fldCharType="separate"/>
    </w:r>
    <w:r w:rsidR="00B641DD">
      <w:rPr>
        <w:rStyle w:val="Numerstrony"/>
        <w:rFonts w:ascii="Arial" w:hAnsi="Arial"/>
        <w:noProof/>
      </w:rPr>
      <w:t>1</w:t>
    </w:r>
    <w:r w:rsidR="005135A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135A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135A7">
      <w:rPr>
        <w:rStyle w:val="Numerstrony"/>
        <w:rFonts w:ascii="Arial" w:hAnsi="Arial"/>
      </w:rPr>
      <w:fldChar w:fldCharType="separate"/>
    </w:r>
    <w:r w:rsidR="00B641DD">
      <w:rPr>
        <w:rStyle w:val="Numerstrony"/>
        <w:rFonts w:ascii="Arial" w:hAnsi="Arial"/>
        <w:noProof/>
      </w:rPr>
      <w:t>1</w:t>
    </w:r>
    <w:r w:rsidR="005135A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8C3A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87A6D4" w14:textId="77777777" w:rsidR="00821C80" w:rsidRDefault="00821C80">
    <w:pPr>
      <w:pStyle w:val="Stopka"/>
      <w:tabs>
        <w:tab w:val="clear" w:pos="4536"/>
      </w:tabs>
      <w:jc w:val="center"/>
    </w:pPr>
  </w:p>
  <w:p w14:paraId="1717EAE9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135A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135A7">
      <w:rPr>
        <w:rStyle w:val="Numerstrony"/>
      </w:rPr>
      <w:fldChar w:fldCharType="separate"/>
    </w:r>
    <w:r>
      <w:rPr>
        <w:rStyle w:val="Numerstrony"/>
        <w:noProof/>
      </w:rPr>
      <w:t>1</w:t>
    </w:r>
    <w:r w:rsidR="005135A7">
      <w:rPr>
        <w:rStyle w:val="Numerstrony"/>
      </w:rPr>
      <w:fldChar w:fldCharType="end"/>
    </w:r>
    <w:r>
      <w:rPr>
        <w:rStyle w:val="Numerstrony"/>
      </w:rPr>
      <w:t>/</w:t>
    </w:r>
    <w:r w:rsidR="005135A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135A7">
      <w:rPr>
        <w:rStyle w:val="Numerstrony"/>
      </w:rPr>
      <w:fldChar w:fldCharType="separate"/>
    </w:r>
    <w:r w:rsidR="00742225">
      <w:rPr>
        <w:rStyle w:val="Numerstrony"/>
        <w:noProof/>
      </w:rPr>
      <w:t>1</w:t>
    </w:r>
    <w:r w:rsidR="005135A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6B2A2" w14:textId="77777777" w:rsidR="009A17B6" w:rsidRDefault="009A17B6">
      <w:r>
        <w:separator/>
      </w:r>
    </w:p>
  </w:footnote>
  <w:footnote w:type="continuationSeparator" w:id="0">
    <w:p w14:paraId="22DC42C5" w14:textId="77777777" w:rsidR="009A17B6" w:rsidRDefault="009A1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98FFC" w14:textId="77777777" w:rsidR="00783412" w:rsidRDefault="00783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B445" w14:textId="77777777" w:rsidR="00783412" w:rsidRDefault="00783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CF3D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976FB"/>
    <w:multiLevelType w:val="hybridMultilevel"/>
    <w:tmpl w:val="4FACFA72"/>
    <w:lvl w:ilvl="0" w:tplc="6FCC43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FB"/>
    <w:rsid w:val="00043764"/>
    <w:rsid w:val="0009190F"/>
    <w:rsid w:val="000C69FB"/>
    <w:rsid w:val="000D2962"/>
    <w:rsid w:val="00150D7E"/>
    <w:rsid w:val="00167C98"/>
    <w:rsid w:val="00167DCC"/>
    <w:rsid w:val="0019799A"/>
    <w:rsid w:val="0023175A"/>
    <w:rsid w:val="00264BEA"/>
    <w:rsid w:val="00281613"/>
    <w:rsid w:val="00361BE8"/>
    <w:rsid w:val="00377E20"/>
    <w:rsid w:val="00386E49"/>
    <w:rsid w:val="00392953"/>
    <w:rsid w:val="00470CB3"/>
    <w:rsid w:val="00484A60"/>
    <w:rsid w:val="004860A9"/>
    <w:rsid w:val="004A1BAB"/>
    <w:rsid w:val="004E070D"/>
    <w:rsid w:val="005135A7"/>
    <w:rsid w:val="005F60E1"/>
    <w:rsid w:val="0060654D"/>
    <w:rsid w:val="00660299"/>
    <w:rsid w:val="00661D58"/>
    <w:rsid w:val="00673C75"/>
    <w:rsid w:val="00685E33"/>
    <w:rsid w:val="00696C8D"/>
    <w:rsid w:val="006B4B63"/>
    <w:rsid w:val="006D21D5"/>
    <w:rsid w:val="007064BA"/>
    <w:rsid w:val="00742225"/>
    <w:rsid w:val="00783412"/>
    <w:rsid w:val="00790CAD"/>
    <w:rsid w:val="00803750"/>
    <w:rsid w:val="00820B45"/>
    <w:rsid w:val="00821C80"/>
    <w:rsid w:val="0090386F"/>
    <w:rsid w:val="00936CFB"/>
    <w:rsid w:val="00976CCF"/>
    <w:rsid w:val="00980415"/>
    <w:rsid w:val="009A17B6"/>
    <w:rsid w:val="009C437A"/>
    <w:rsid w:val="00A720E3"/>
    <w:rsid w:val="00A76A8F"/>
    <w:rsid w:val="00A962AB"/>
    <w:rsid w:val="00AA2A10"/>
    <w:rsid w:val="00AA594F"/>
    <w:rsid w:val="00B11EA3"/>
    <w:rsid w:val="00B416A2"/>
    <w:rsid w:val="00B41A5F"/>
    <w:rsid w:val="00B551AF"/>
    <w:rsid w:val="00B636D3"/>
    <w:rsid w:val="00B641DD"/>
    <w:rsid w:val="00B65AE0"/>
    <w:rsid w:val="00BF39CE"/>
    <w:rsid w:val="00C07389"/>
    <w:rsid w:val="00C4233D"/>
    <w:rsid w:val="00C4619F"/>
    <w:rsid w:val="00C53294"/>
    <w:rsid w:val="00C538B4"/>
    <w:rsid w:val="00D10340"/>
    <w:rsid w:val="00D52F5E"/>
    <w:rsid w:val="00D61B69"/>
    <w:rsid w:val="00DB6C0E"/>
    <w:rsid w:val="00E566FE"/>
    <w:rsid w:val="00E819CF"/>
    <w:rsid w:val="00F82691"/>
    <w:rsid w:val="00FF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B2EB0B"/>
  <w15:docId w15:val="{3EA0787C-028E-4F25-90FF-42ADA9EF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35A7"/>
  </w:style>
  <w:style w:type="paragraph" w:styleId="Nagwek1">
    <w:name w:val="heading 1"/>
    <w:basedOn w:val="Normalny"/>
    <w:next w:val="Normalny"/>
    <w:qFormat/>
    <w:rsid w:val="005135A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135A7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5135A7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135A7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135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35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35A7"/>
  </w:style>
  <w:style w:type="character" w:styleId="Odwoaniedokomentarza">
    <w:name w:val="annotation reference"/>
    <w:semiHidden/>
    <w:rsid w:val="005135A7"/>
    <w:rPr>
      <w:sz w:val="16"/>
    </w:rPr>
  </w:style>
  <w:style w:type="paragraph" w:styleId="Tekstkomentarza">
    <w:name w:val="annotation text"/>
    <w:basedOn w:val="Normalny"/>
    <w:semiHidden/>
    <w:rsid w:val="005135A7"/>
  </w:style>
  <w:style w:type="paragraph" w:styleId="Tytu">
    <w:name w:val="Title"/>
    <w:basedOn w:val="Normalny"/>
    <w:qFormat/>
    <w:rsid w:val="005135A7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5135A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5135A7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0437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376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AA2A10"/>
    <w:rPr>
      <w:sz w:val="28"/>
    </w:rPr>
  </w:style>
  <w:style w:type="character" w:customStyle="1" w:styleId="Teksttreci2">
    <w:name w:val="Tekst treści (2)_"/>
    <w:link w:val="Teksttreci20"/>
    <w:locked/>
    <w:rsid w:val="00281613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1613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Michał Pękala</cp:lastModifiedBy>
  <cp:revision>2</cp:revision>
  <cp:lastPrinted>2021-07-13T11:17:00Z</cp:lastPrinted>
  <dcterms:created xsi:type="dcterms:W3CDTF">2022-05-25T11:39:00Z</dcterms:created>
  <dcterms:modified xsi:type="dcterms:W3CDTF">2022-05-25T11:39:00Z</dcterms:modified>
</cp:coreProperties>
</file>